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ECE17D" w14:textId="1A59F3F5" w:rsidR="00446C13" w:rsidRPr="00024FAA" w:rsidRDefault="0009264A" w:rsidP="00DC7A6D">
      <w:pPr>
        <w:pStyle w:val="Title"/>
        <w:rPr>
          <w:lang w:val="es-CO"/>
        </w:rPr>
      </w:pPr>
      <w:r w:rsidRPr="00024FAA">
        <w:rPr>
          <w:bCs/>
          <w:lang w:val="es-CO"/>
        </w:rPr>
        <w:t>Grupo 5: Paquete de anuncios de época</w:t>
      </w:r>
    </w:p>
    <w:p w14:paraId="7020992B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t xml:space="preserve">Anuncio 1 de los años 60: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11 de agosto de 1960, pág. 5</w:t>
      </w:r>
    </w:p>
    <w:p w14:paraId="2DA0EFBF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121A463C" w14:textId="649676A9" w:rsidR="0009264A" w:rsidRPr="00024FAA" w:rsidRDefault="0009264A" w:rsidP="0009264A">
      <w:pPr>
        <w:rPr>
          <w:lang w:val="es-CO"/>
        </w:rPr>
      </w:pPr>
      <w:r w:rsidRPr="00024FAA">
        <w:rPr>
          <w:lang w:val="es-CO"/>
        </w:rPr>
        <w:drawing>
          <wp:inline distT="0" distB="0" distL="0" distR="0" wp14:anchorId="6E37ED01" wp14:editId="1B59F19B">
            <wp:extent cx="2870200" cy="4445000"/>
            <wp:effectExtent l="0" t="0" r="6350" b="0"/>
            <wp:docPr id="13" name="Picture 13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, newspaper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2917" w14:textId="77777777" w:rsidR="0009264A" w:rsidRPr="00024FAA" w:rsidRDefault="0009264A" w:rsidP="0009264A">
      <w:pPr>
        <w:rPr>
          <w:lang w:val="es-CO"/>
        </w:rPr>
      </w:pPr>
    </w:p>
    <w:p w14:paraId="0206212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Determina el rango de precios de las viviendas y anótalo en tu gráfico.</w:t>
      </w:r>
    </w:p>
    <w:p w14:paraId="4032F883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7E749287" w14:textId="77777777" w:rsidR="0009264A" w:rsidRPr="00024FAA" w:rsidRDefault="0009264A" w:rsidP="0009264A">
      <w:pPr>
        <w:rPr>
          <w:lang w:val="es-CO"/>
        </w:rPr>
      </w:pPr>
    </w:p>
    <w:p w14:paraId="59264D30" w14:textId="77777777" w:rsidR="0009264A" w:rsidRPr="00024FAA" w:rsidRDefault="0009264A" w:rsidP="0009264A">
      <w:pPr>
        <w:rPr>
          <w:lang w:val="es-CO"/>
        </w:rPr>
      </w:pPr>
    </w:p>
    <w:p w14:paraId="2D6C05ED" w14:textId="77777777" w:rsidR="0009264A" w:rsidRPr="00024FAA" w:rsidRDefault="0009264A" w:rsidP="0009264A">
      <w:pPr>
        <w:rPr>
          <w:lang w:val="es-CO"/>
        </w:rPr>
      </w:pPr>
    </w:p>
    <w:p w14:paraId="242C269F" w14:textId="77777777" w:rsidR="0009264A" w:rsidRPr="00024FAA" w:rsidRDefault="0009264A" w:rsidP="0009264A">
      <w:pPr>
        <w:rPr>
          <w:lang w:val="es-CO"/>
        </w:rPr>
      </w:pPr>
    </w:p>
    <w:p w14:paraId="4CD26D37" w14:textId="77777777" w:rsidR="0009264A" w:rsidRPr="00024FAA" w:rsidRDefault="0009264A" w:rsidP="0009264A">
      <w:pPr>
        <w:rPr>
          <w:lang w:val="es-CO"/>
        </w:rPr>
      </w:pPr>
    </w:p>
    <w:p w14:paraId="3FB4AD73" w14:textId="77777777" w:rsidR="0009264A" w:rsidRPr="00024FAA" w:rsidRDefault="0009264A" w:rsidP="0009264A">
      <w:pPr>
        <w:rPr>
          <w:lang w:val="es-CO"/>
        </w:rPr>
      </w:pPr>
    </w:p>
    <w:p w14:paraId="128CC398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2 de los años 60: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11 de agosto de 1960, pág. 10</w:t>
      </w:r>
    </w:p>
    <w:p w14:paraId="3D3869D2" w14:textId="77777777" w:rsidR="0009264A" w:rsidRPr="00024FAA" w:rsidRDefault="0009264A" w:rsidP="0009264A">
      <w:pPr>
        <w:rPr>
          <w:rFonts w:ascii="Times New Roman" w:eastAsia="Times New Roman" w:hAnsi="Times New Roman" w:cs="Times New Roman"/>
          <w:b/>
          <w:lang w:val="es-CO"/>
        </w:rPr>
      </w:pPr>
    </w:p>
    <w:p w14:paraId="384081B2" w14:textId="77423AF5" w:rsidR="0009264A" w:rsidRPr="00024FAA" w:rsidRDefault="0009264A" w:rsidP="0009264A">
      <w:pPr>
        <w:rPr>
          <w:b/>
          <w:lang w:val="es-CO"/>
        </w:rPr>
      </w:pPr>
      <w:r w:rsidRPr="00024FAA">
        <w:rPr>
          <w:b/>
          <w:bCs/>
          <w:lang w:val="es-CO"/>
        </w:rPr>
        <w:drawing>
          <wp:inline distT="0" distB="0" distL="0" distR="0" wp14:anchorId="728C3D8A" wp14:editId="4DCE1D2E">
            <wp:extent cx="5937250" cy="4025900"/>
            <wp:effectExtent l="0" t="0" r="6350" b="0"/>
            <wp:docPr id="12" name="Picture 12" descr="A close-up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close-up of a news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4C6D" w14:textId="77777777" w:rsidR="0009264A" w:rsidRPr="00024FAA" w:rsidRDefault="0009264A" w:rsidP="0009264A">
      <w:pPr>
        <w:rPr>
          <w:lang w:val="es-CO"/>
        </w:rPr>
      </w:pPr>
    </w:p>
    <w:p w14:paraId="5BCCC55E" w14:textId="77777777" w:rsidR="0009264A" w:rsidRPr="00024FAA" w:rsidRDefault="0009264A" w:rsidP="0009264A">
      <w:pPr>
        <w:rPr>
          <w:lang w:val="es-CO"/>
        </w:rPr>
      </w:pPr>
    </w:p>
    <w:p w14:paraId="59BC83D5" w14:textId="77777777" w:rsidR="0009264A" w:rsidRPr="00024FAA" w:rsidRDefault="0009264A" w:rsidP="0009264A">
      <w:pPr>
        <w:rPr>
          <w:rFonts w:ascii="Calibri" w:eastAsia="Calibri" w:hAnsi="Calibri" w:cs="Calibri"/>
          <w:color w:val="000000"/>
          <w:lang w:val="es-CO"/>
        </w:rPr>
      </w:pPr>
      <w:r w:rsidRPr="00024FAA">
        <w:rPr>
          <w:rFonts w:ascii="Calibri" w:eastAsia="Calibri" w:hAnsi="Calibri" w:cs="Calibri"/>
          <w:color w:val="000000"/>
          <w:lang w:val="es-CO"/>
        </w:rPr>
        <w:t>Divide el precio del café entre dos y anota el valor en tu gráfico. Encuentra el precio de una bolsa de harina de 5 libras y anótalo en tu gráfico.</w:t>
      </w:r>
    </w:p>
    <w:p w14:paraId="301A76AB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0247545E" w14:textId="77777777" w:rsidR="0009264A" w:rsidRPr="00024FAA" w:rsidRDefault="0009264A" w:rsidP="0009264A">
      <w:pPr>
        <w:rPr>
          <w:b/>
          <w:lang w:val="es-CO"/>
        </w:rPr>
      </w:pPr>
    </w:p>
    <w:p w14:paraId="057C5040" w14:textId="77777777" w:rsidR="0009264A" w:rsidRPr="00024FAA" w:rsidRDefault="0009264A" w:rsidP="0009264A">
      <w:pPr>
        <w:rPr>
          <w:b/>
          <w:lang w:val="es-CO"/>
        </w:rPr>
      </w:pPr>
    </w:p>
    <w:p w14:paraId="0D1F6047" w14:textId="77777777" w:rsidR="0009264A" w:rsidRPr="00024FAA" w:rsidRDefault="0009264A" w:rsidP="0009264A">
      <w:pPr>
        <w:rPr>
          <w:b/>
          <w:lang w:val="es-CO"/>
        </w:rPr>
      </w:pPr>
    </w:p>
    <w:p w14:paraId="07BD30AB" w14:textId="77777777" w:rsidR="0009264A" w:rsidRPr="00024FAA" w:rsidRDefault="0009264A" w:rsidP="0009264A">
      <w:pPr>
        <w:rPr>
          <w:b/>
          <w:lang w:val="es-CO"/>
        </w:rPr>
      </w:pPr>
    </w:p>
    <w:p w14:paraId="0000D324" w14:textId="77777777" w:rsidR="0009264A" w:rsidRPr="00024FAA" w:rsidRDefault="0009264A" w:rsidP="0009264A">
      <w:pPr>
        <w:rPr>
          <w:b/>
          <w:lang w:val="es-CO"/>
        </w:rPr>
      </w:pPr>
    </w:p>
    <w:p w14:paraId="3AB0AF70" w14:textId="77777777" w:rsidR="0009264A" w:rsidRPr="00024FAA" w:rsidRDefault="0009264A" w:rsidP="0009264A">
      <w:pPr>
        <w:rPr>
          <w:b/>
          <w:lang w:val="es-CO"/>
        </w:rPr>
      </w:pPr>
    </w:p>
    <w:p w14:paraId="27471C15" w14:textId="77777777" w:rsidR="0009264A" w:rsidRPr="00024FAA" w:rsidRDefault="0009264A" w:rsidP="0009264A">
      <w:pPr>
        <w:rPr>
          <w:b/>
          <w:lang w:val="es-CO"/>
        </w:rPr>
      </w:pPr>
    </w:p>
    <w:p w14:paraId="796A97C5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3 de los años 60: </w:t>
      </w:r>
      <w:r w:rsidRPr="00024FAA">
        <w:rPr>
          <w:rFonts w:ascii="Calibri" w:eastAsia="Calibri" w:hAnsi="Calibri" w:cs="Calibri"/>
          <w:lang w:val="es-CO"/>
        </w:rPr>
        <w:t>Oklahoma Eagle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7 de abril de 1960, pág. 7</w:t>
      </w:r>
    </w:p>
    <w:p w14:paraId="094D4C8B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757E1A3A" w14:textId="01D8DA7D" w:rsidR="0009264A" w:rsidRPr="00024FAA" w:rsidRDefault="0009264A" w:rsidP="0009264A">
      <w:pPr>
        <w:rPr>
          <w:lang w:val="es-CO"/>
        </w:rPr>
      </w:pPr>
      <w:r w:rsidRPr="00024FAA">
        <w:rPr>
          <w:lang w:val="es-CO"/>
        </w:rPr>
        <w:drawing>
          <wp:inline distT="0" distB="0" distL="0" distR="0" wp14:anchorId="0921D2D8" wp14:editId="5127E068">
            <wp:extent cx="5194300" cy="5473700"/>
            <wp:effectExtent l="0" t="0" r="635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29F2" w14:textId="77777777" w:rsidR="0009264A" w:rsidRPr="00024FAA" w:rsidRDefault="0009264A" w:rsidP="0009264A">
      <w:pPr>
        <w:rPr>
          <w:lang w:val="es-CO"/>
        </w:rPr>
      </w:pPr>
    </w:p>
    <w:p w14:paraId="6A72DA97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Anota el costo del Chevy del 58 en tu gráfico.</w:t>
      </w:r>
    </w:p>
    <w:p w14:paraId="5338BD1B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42BB950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31509CFC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7CA343E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1E71561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468B30C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4 de los años 60: </w:t>
      </w:r>
      <w:r w:rsidRPr="00024FAA">
        <w:rPr>
          <w:rFonts w:ascii="Calibri" w:eastAsia="Calibri" w:hAnsi="Calibri" w:cs="Calibri"/>
          <w:lang w:val="es-CO"/>
        </w:rPr>
        <w:t>Oklahoma Eagle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3 de noviembre de 1960, pág. 11</w:t>
      </w:r>
    </w:p>
    <w:p w14:paraId="1FA9AC9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4B4F503C" w14:textId="6E355B0A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drawing>
          <wp:inline distT="0" distB="0" distL="0" distR="0" wp14:anchorId="71A257BF" wp14:editId="72958C54">
            <wp:extent cx="5943600" cy="43942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E1CB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0E73F3F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Anota el precio del tocino certificado Wilson en tu gráfico.</w:t>
      </w:r>
    </w:p>
    <w:p w14:paraId="11637F63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311AA9F8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6F760FD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3B50B835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22B78B1E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7660CAC6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7A4FF5B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891EA42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40D4C729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0B350742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5 de los años 60: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14 de abril de 1960, pág. 10</w:t>
      </w:r>
    </w:p>
    <w:p w14:paraId="0C6433B0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7B1FB010" w14:textId="4BA03313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drawing>
          <wp:inline distT="0" distB="0" distL="0" distR="0" wp14:anchorId="7C0D2BD3" wp14:editId="659621EB">
            <wp:extent cx="3079750" cy="5257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60CF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1B38969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Anota el precio de la leche evaporada Milnot en tu gráfico.</w:t>
      </w:r>
    </w:p>
    <w:p w14:paraId="64F57A24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385B90C5" w14:textId="77777777" w:rsidR="0009264A" w:rsidRPr="00024FAA" w:rsidRDefault="0009264A" w:rsidP="0009264A">
      <w:pPr>
        <w:rPr>
          <w:lang w:val="es-CO"/>
        </w:rPr>
      </w:pPr>
    </w:p>
    <w:p w14:paraId="2BCD994E" w14:textId="77777777" w:rsidR="0009264A" w:rsidRPr="00024FAA" w:rsidRDefault="0009264A" w:rsidP="0009264A">
      <w:pPr>
        <w:rPr>
          <w:lang w:val="es-CO"/>
        </w:rPr>
      </w:pPr>
    </w:p>
    <w:p w14:paraId="097F009C" w14:textId="77777777" w:rsidR="0009264A" w:rsidRPr="00024FAA" w:rsidRDefault="0009264A" w:rsidP="0009264A">
      <w:pPr>
        <w:rPr>
          <w:lang w:val="es-CO"/>
        </w:rPr>
      </w:pPr>
    </w:p>
    <w:p w14:paraId="684707C8" w14:textId="77777777" w:rsidR="0009264A" w:rsidRPr="00024FAA" w:rsidRDefault="0009264A" w:rsidP="0009264A">
      <w:pPr>
        <w:rPr>
          <w:lang w:val="es-CO"/>
        </w:rPr>
      </w:pPr>
    </w:p>
    <w:p w14:paraId="08027CD2" w14:textId="77777777" w:rsidR="0009264A" w:rsidRPr="00024FAA" w:rsidRDefault="0009264A" w:rsidP="0009264A">
      <w:pPr>
        <w:rPr>
          <w:lang w:val="es-CO"/>
        </w:rPr>
      </w:pPr>
    </w:p>
    <w:p w14:paraId="631463AE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1 del año 2010: </w:t>
      </w:r>
      <w:r w:rsidRPr="00024FAA">
        <w:rPr>
          <w:rFonts w:ascii="Calibri" w:eastAsia="Calibri" w:hAnsi="Calibri" w:cs="Calibri"/>
          <w:lang w:val="es-CO"/>
        </w:rPr>
        <w:t>Sapulpa Herald,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 </w:t>
      </w:r>
      <w:r w:rsidRPr="00024FAA">
        <w:rPr>
          <w:rFonts w:ascii="Calibri" w:eastAsia="Calibri" w:hAnsi="Calibri" w:cs="Calibri"/>
          <w:lang w:val="es-CO"/>
        </w:rPr>
        <w:t>14 de marzo de 2010, pág. 16</w:t>
      </w:r>
    </w:p>
    <w:p w14:paraId="2040F0CA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76624268" w14:textId="2D24EA56" w:rsidR="0009264A" w:rsidRPr="00024FAA" w:rsidRDefault="0009264A" w:rsidP="0009264A">
      <w:pPr>
        <w:rPr>
          <w:lang w:val="es-CO"/>
        </w:rPr>
      </w:pPr>
      <w:r w:rsidRPr="00024FAA">
        <w:rPr>
          <w:lang w:val="es-CO"/>
        </w:rPr>
        <w:drawing>
          <wp:inline distT="0" distB="0" distL="0" distR="0" wp14:anchorId="20573E28" wp14:editId="0799AA3F">
            <wp:extent cx="5943600" cy="3672840"/>
            <wp:effectExtent l="0" t="0" r="0" b="3810"/>
            <wp:docPr id="5" name="Picture 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857F" w14:textId="77777777" w:rsidR="0009264A" w:rsidRPr="00024FAA" w:rsidRDefault="0009264A" w:rsidP="0009264A">
      <w:pPr>
        <w:rPr>
          <w:lang w:val="es-CO"/>
        </w:rPr>
      </w:pPr>
    </w:p>
    <w:p w14:paraId="6D001A66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Encuentra los precios del café, la leche y la harina (sin las monedas) y anótalos en tu gráfico.</w:t>
      </w:r>
    </w:p>
    <w:p w14:paraId="38019CE9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30ED792D" w14:textId="77777777" w:rsidR="0009264A" w:rsidRPr="00024FAA" w:rsidRDefault="0009264A" w:rsidP="0009264A">
      <w:pPr>
        <w:rPr>
          <w:lang w:val="es-CO"/>
        </w:rPr>
      </w:pPr>
    </w:p>
    <w:p w14:paraId="214E87B8" w14:textId="77777777" w:rsidR="0009264A" w:rsidRPr="00024FAA" w:rsidRDefault="0009264A" w:rsidP="0009264A">
      <w:pPr>
        <w:rPr>
          <w:lang w:val="es-CO"/>
        </w:rPr>
      </w:pPr>
    </w:p>
    <w:p w14:paraId="5CB9658C" w14:textId="77777777" w:rsidR="0009264A" w:rsidRPr="00024FAA" w:rsidRDefault="0009264A" w:rsidP="0009264A">
      <w:pPr>
        <w:rPr>
          <w:lang w:val="es-CO"/>
        </w:rPr>
      </w:pPr>
    </w:p>
    <w:p w14:paraId="4F79A58B" w14:textId="77777777" w:rsidR="0009264A" w:rsidRPr="00024FAA" w:rsidRDefault="0009264A" w:rsidP="0009264A">
      <w:pPr>
        <w:rPr>
          <w:lang w:val="es-CO"/>
        </w:rPr>
      </w:pPr>
    </w:p>
    <w:p w14:paraId="08D09EBD" w14:textId="77777777" w:rsidR="0009264A" w:rsidRPr="00024FAA" w:rsidRDefault="0009264A" w:rsidP="0009264A">
      <w:pPr>
        <w:rPr>
          <w:lang w:val="es-CO"/>
        </w:rPr>
      </w:pPr>
    </w:p>
    <w:p w14:paraId="466678F3" w14:textId="77777777" w:rsidR="0009264A" w:rsidRPr="00024FAA" w:rsidRDefault="0009264A" w:rsidP="0009264A">
      <w:pPr>
        <w:rPr>
          <w:lang w:val="es-CO"/>
        </w:rPr>
      </w:pPr>
    </w:p>
    <w:p w14:paraId="643AD645" w14:textId="77777777" w:rsidR="0009264A" w:rsidRPr="00024FAA" w:rsidRDefault="0009264A" w:rsidP="0009264A">
      <w:pPr>
        <w:rPr>
          <w:lang w:val="es-CO"/>
        </w:rPr>
      </w:pPr>
    </w:p>
    <w:p w14:paraId="403B06A8" w14:textId="77777777" w:rsidR="0009264A" w:rsidRPr="00024FAA" w:rsidRDefault="0009264A" w:rsidP="0009264A">
      <w:pPr>
        <w:rPr>
          <w:lang w:val="es-CO"/>
        </w:rPr>
      </w:pPr>
    </w:p>
    <w:p w14:paraId="337B42F5" w14:textId="77777777" w:rsidR="0009264A" w:rsidRPr="00024FAA" w:rsidRDefault="0009264A" w:rsidP="0009264A">
      <w:pPr>
        <w:rPr>
          <w:lang w:val="es-CO"/>
        </w:rPr>
      </w:pPr>
    </w:p>
    <w:p w14:paraId="1AC4885F" w14:textId="77777777" w:rsidR="0009264A" w:rsidRPr="00024FAA" w:rsidRDefault="0009264A" w:rsidP="0009264A">
      <w:pPr>
        <w:rPr>
          <w:lang w:val="es-CO"/>
        </w:rPr>
      </w:pPr>
    </w:p>
    <w:p w14:paraId="3689527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2 del año 2010: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23 de septiembre de 2010, pág. 12</w:t>
      </w:r>
    </w:p>
    <w:p w14:paraId="4D2CFA4A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518AD408" w14:textId="79DB6C10" w:rsidR="0009264A" w:rsidRPr="00024FAA" w:rsidRDefault="0009264A" w:rsidP="0009264A">
      <w:pPr>
        <w:rPr>
          <w:lang w:val="es-CO"/>
        </w:rPr>
      </w:pPr>
      <w:r w:rsidRPr="00024FAA">
        <w:rPr>
          <w:lang w:val="es-CO"/>
        </w:rPr>
        <w:drawing>
          <wp:inline distT="0" distB="0" distL="0" distR="0" wp14:anchorId="4DF84BCA" wp14:editId="498120FD">
            <wp:extent cx="3536950" cy="3041650"/>
            <wp:effectExtent l="0" t="0" r="635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0701" w14:textId="77777777" w:rsidR="0009264A" w:rsidRPr="00024FAA" w:rsidRDefault="0009264A" w:rsidP="0009264A">
      <w:pPr>
        <w:rPr>
          <w:lang w:val="es-CO"/>
        </w:rPr>
      </w:pPr>
    </w:p>
    <w:p w14:paraId="341A91DF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Busca el costo de la vivienda y anótalo en tu gráfico.</w:t>
      </w:r>
    </w:p>
    <w:p w14:paraId="7A5AF00D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0DB80CF9" w14:textId="77777777" w:rsidR="0009264A" w:rsidRPr="00024FAA" w:rsidRDefault="0009264A" w:rsidP="0009264A">
      <w:pPr>
        <w:rPr>
          <w:lang w:val="es-CO"/>
        </w:rPr>
      </w:pPr>
    </w:p>
    <w:p w14:paraId="68D675CF" w14:textId="77777777" w:rsidR="0009264A" w:rsidRPr="00024FAA" w:rsidRDefault="0009264A" w:rsidP="0009264A">
      <w:pPr>
        <w:rPr>
          <w:lang w:val="es-CO"/>
        </w:rPr>
      </w:pPr>
    </w:p>
    <w:p w14:paraId="06727FBD" w14:textId="77777777" w:rsidR="0009264A" w:rsidRPr="00024FAA" w:rsidRDefault="0009264A" w:rsidP="0009264A">
      <w:pPr>
        <w:rPr>
          <w:lang w:val="es-CO"/>
        </w:rPr>
      </w:pPr>
    </w:p>
    <w:p w14:paraId="719B1A99" w14:textId="77777777" w:rsidR="0009264A" w:rsidRPr="00024FAA" w:rsidRDefault="0009264A" w:rsidP="0009264A">
      <w:pPr>
        <w:rPr>
          <w:lang w:val="es-CO"/>
        </w:rPr>
      </w:pPr>
    </w:p>
    <w:p w14:paraId="66584E79" w14:textId="77777777" w:rsidR="0009264A" w:rsidRPr="00024FAA" w:rsidRDefault="0009264A" w:rsidP="0009264A">
      <w:pPr>
        <w:rPr>
          <w:lang w:val="es-CO"/>
        </w:rPr>
      </w:pPr>
    </w:p>
    <w:p w14:paraId="64C77190" w14:textId="77777777" w:rsidR="0009264A" w:rsidRPr="00024FAA" w:rsidRDefault="0009264A" w:rsidP="0009264A">
      <w:pPr>
        <w:rPr>
          <w:lang w:val="es-CO"/>
        </w:rPr>
      </w:pPr>
    </w:p>
    <w:p w14:paraId="525C99F2" w14:textId="77777777" w:rsidR="0009264A" w:rsidRPr="00024FAA" w:rsidRDefault="0009264A" w:rsidP="0009264A">
      <w:pPr>
        <w:rPr>
          <w:lang w:val="es-CO"/>
        </w:rPr>
      </w:pPr>
    </w:p>
    <w:p w14:paraId="458AC3B0" w14:textId="77777777" w:rsidR="0009264A" w:rsidRPr="00024FAA" w:rsidRDefault="0009264A" w:rsidP="0009264A">
      <w:pPr>
        <w:rPr>
          <w:lang w:val="es-CO"/>
        </w:rPr>
      </w:pPr>
    </w:p>
    <w:p w14:paraId="77820A8E" w14:textId="77777777" w:rsidR="0009264A" w:rsidRPr="00024FAA" w:rsidRDefault="0009264A" w:rsidP="0009264A">
      <w:pPr>
        <w:rPr>
          <w:lang w:val="es-CO"/>
        </w:rPr>
      </w:pPr>
    </w:p>
    <w:p w14:paraId="52DBDEB3" w14:textId="77777777" w:rsidR="0009264A" w:rsidRPr="00024FAA" w:rsidRDefault="0009264A" w:rsidP="0009264A">
      <w:pPr>
        <w:rPr>
          <w:lang w:val="es-CO"/>
        </w:rPr>
      </w:pPr>
    </w:p>
    <w:p w14:paraId="57FB4F45" w14:textId="77777777" w:rsidR="0009264A" w:rsidRPr="00024FAA" w:rsidRDefault="0009264A" w:rsidP="0009264A">
      <w:pPr>
        <w:rPr>
          <w:lang w:val="es-CO"/>
        </w:rPr>
      </w:pPr>
    </w:p>
    <w:p w14:paraId="5F1CE687" w14:textId="77777777" w:rsidR="0009264A" w:rsidRPr="00024FAA" w:rsidRDefault="0009264A" w:rsidP="0009264A">
      <w:pPr>
        <w:rPr>
          <w:lang w:val="es-CO"/>
        </w:rPr>
      </w:pPr>
    </w:p>
    <w:p w14:paraId="529775AB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3 del año 2010: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25 de noviembre de 2010, pág. 16</w:t>
      </w:r>
    </w:p>
    <w:p w14:paraId="1789F977" w14:textId="77777777" w:rsidR="0009264A" w:rsidRPr="00024FAA" w:rsidRDefault="0009264A" w:rsidP="0009264A">
      <w:pPr>
        <w:rPr>
          <w:rFonts w:ascii="Times New Roman" w:eastAsia="Times New Roman" w:hAnsi="Times New Roman" w:cs="Times New Roman"/>
          <w:lang w:val="es-CO"/>
        </w:rPr>
      </w:pPr>
    </w:p>
    <w:p w14:paraId="233403A1" w14:textId="49B55355" w:rsidR="0009264A" w:rsidRPr="00024FAA" w:rsidRDefault="0009264A" w:rsidP="0009264A">
      <w:pPr>
        <w:rPr>
          <w:lang w:val="es-CO"/>
        </w:rPr>
      </w:pPr>
      <w:r w:rsidRPr="00024FAA">
        <w:rPr>
          <w:lang w:val="es-CO"/>
        </w:rPr>
        <w:drawing>
          <wp:inline distT="0" distB="0" distL="0" distR="0" wp14:anchorId="49805442" wp14:editId="501827A2">
            <wp:extent cx="5943600" cy="4832350"/>
            <wp:effectExtent l="0" t="0" r="0" b="635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F036" w14:textId="77777777" w:rsidR="0009264A" w:rsidRPr="00024FAA" w:rsidRDefault="0009264A" w:rsidP="0009264A">
      <w:pPr>
        <w:rPr>
          <w:lang w:val="es-CO"/>
        </w:rPr>
      </w:pPr>
    </w:p>
    <w:p w14:paraId="36BB0E5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Encuentra el rango de precios de los autos de 2010 y anótalo en tu gráfico.</w:t>
      </w:r>
    </w:p>
    <w:p w14:paraId="41225827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5D9CB89E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063672E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07A2B1F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49D5352E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1365F54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497FC79D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0FD66765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b/>
          <w:bCs/>
          <w:lang w:val="es-CO"/>
        </w:rPr>
        <w:lastRenderedPageBreak/>
        <w:t xml:space="preserve">Anuncio 4 del año 2010: </w:t>
      </w:r>
      <w:r w:rsidRPr="00024FAA">
        <w:rPr>
          <w:rFonts w:ascii="Calibri" w:eastAsia="Calibri" w:hAnsi="Calibri" w:cs="Calibri"/>
          <w:lang w:val="es-CO"/>
        </w:rPr>
        <w:t>Sapulpa Herald</w:t>
      </w:r>
      <w:r w:rsidRPr="00024FAA">
        <w:rPr>
          <w:rFonts w:ascii="Calibri" w:eastAsia="Calibri" w:hAnsi="Calibri" w:cs="Calibri"/>
          <w:i/>
          <w:iCs/>
          <w:lang w:val="es-CO"/>
        </w:rPr>
        <w:t xml:space="preserve">, </w:t>
      </w:r>
      <w:r w:rsidRPr="00024FAA">
        <w:rPr>
          <w:rFonts w:ascii="Calibri" w:eastAsia="Calibri" w:hAnsi="Calibri" w:cs="Calibri"/>
          <w:lang w:val="es-CO"/>
        </w:rPr>
        <w:t>3 de enero de 2010, pág. 14</w:t>
      </w:r>
    </w:p>
    <w:p w14:paraId="2F4950D4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2AAEA544" w14:textId="39FE80C2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drawing>
          <wp:inline distT="0" distB="0" distL="0" distR="0" wp14:anchorId="5B2D3394" wp14:editId="4A1F9E08">
            <wp:extent cx="3429000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E9CA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</w:p>
    <w:p w14:paraId="694393D1" w14:textId="77777777" w:rsidR="0009264A" w:rsidRPr="00024FAA" w:rsidRDefault="0009264A" w:rsidP="0009264A">
      <w:pPr>
        <w:rPr>
          <w:rFonts w:ascii="Calibri" w:eastAsia="Calibri" w:hAnsi="Calibri" w:cs="Calibri"/>
          <w:lang w:val="es-CO"/>
        </w:rPr>
      </w:pPr>
      <w:r w:rsidRPr="00024FAA">
        <w:rPr>
          <w:rFonts w:ascii="Calibri" w:eastAsia="Calibri" w:hAnsi="Calibri" w:cs="Calibri"/>
          <w:lang w:val="es-CO"/>
        </w:rPr>
        <w:t>Anota el precio del tocino Hormel en tu gráfico.</w:t>
      </w:r>
    </w:p>
    <w:p w14:paraId="07F0B887" w14:textId="77777777" w:rsidR="0009264A" w:rsidRPr="00024FAA" w:rsidRDefault="0009264A" w:rsidP="0009264A">
      <w:pPr>
        <w:rPr>
          <w:lang w:val="es-CO"/>
        </w:rPr>
      </w:pPr>
    </w:p>
    <w:sectPr w:rsidR="0009264A" w:rsidRPr="00024FAA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2E484" w14:textId="77777777" w:rsidR="006A60DB" w:rsidRDefault="006A60DB" w:rsidP="00293785">
      <w:pPr>
        <w:spacing w:after="0" w:line="240" w:lineRule="auto"/>
      </w:pPr>
      <w:r>
        <w:separator/>
      </w:r>
    </w:p>
  </w:endnote>
  <w:endnote w:type="continuationSeparator" w:id="0">
    <w:p w14:paraId="6F3C03D9" w14:textId="77777777" w:rsidR="006A60DB" w:rsidRDefault="006A60D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C2D0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DD5D56" wp14:editId="285284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B1BD25" w14:textId="4383E4FF" w:rsidR="00293785" w:rsidRDefault="00024FA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58F2BA14C394192A8C7674F110FD70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A60DB">
                                <w:rPr>
                                  <w:bCs/>
                                  <w:lang w:val="es"/>
                                </w:rPr>
                                <w:t>inflation investigation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D5D5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48B1BD25" w14:textId="4383E4FF" w:rsidR="00293785" w:rsidRDefault="006A60DB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58F2BA14C394192A8C7674F110FD70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inflation investigation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00A9A869" wp14:editId="07AE66F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D3B2F" w14:textId="77777777" w:rsidR="006A60DB" w:rsidRDefault="006A60DB" w:rsidP="00293785">
      <w:pPr>
        <w:spacing w:after="0" w:line="240" w:lineRule="auto"/>
      </w:pPr>
      <w:r>
        <w:separator/>
      </w:r>
    </w:p>
  </w:footnote>
  <w:footnote w:type="continuationSeparator" w:id="0">
    <w:p w14:paraId="197C0DB5" w14:textId="77777777" w:rsidR="006A60DB" w:rsidRDefault="006A60DB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94711">
    <w:abstractNumId w:val="6"/>
  </w:num>
  <w:num w:numId="2" w16cid:durableId="1480264560">
    <w:abstractNumId w:val="7"/>
  </w:num>
  <w:num w:numId="3" w16cid:durableId="990598230">
    <w:abstractNumId w:val="0"/>
  </w:num>
  <w:num w:numId="4" w16cid:durableId="1606689605">
    <w:abstractNumId w:val="2"/>
  </w:num>
  <w:num w:numId="5" w16cid:durableId="776756294">
    <w:abstractNumId w:val="3"/>
  </w:num>
  <w:num w:numId="6" w16cid:durableId="699286948">
    <w:abstractNumId w:val="5"/>
  </w:num>
  <w:num w:numId="7" w16cid:durableId="172959523">
    <w:abstractNumId w:val="4"/>
  </w:num>
  <w:num w:numId="8" w16cid:durableId="2115048964">
    <w:abstractNumId w:val="8"/>
  </w:num>
  <w:num w:numId="9" w16cid:durableId="1645162258">
    <w:abstractNumId w:val="9"/>
  </w:num>
  <w:num w:numId="10" w16cid:durableId="424882921">
    <w:abstractNumId w:val="10"/>
  </w:num>
  <w:num w:numId="11" w16cid:durableId="2024553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64A"/>
    <w:rsid w:val="00024FAA"/>
    <w:rsid w:val="0004006F"/>
    <w:rsid w:val="00053775"/>
    <w:rsid w:val="0005619A"/>
    <w:rsid w:val="0008589D"/>
    <w:rsid w:val="0009264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A60D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82BE1E"/>
  <w15:docId w15:val="{CC5E4298-7EC3-4A3E-B731-D6CE94D7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8F2BA14C394192A8C7674F110FD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A2EEB-EBF2-48D3-B9F8-002A8B0846E9}"/>
      </w:docPartPr>
      <w:docPartBody>
        <w:p w:rsidR="00AC7E65" w:rsidRDefault="00CA779C">
          <w:pPr>
            <w:pStyle w:val="758F2BA14C394192A8C7674F110FD70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9C"/>
    <w:rsid w:val="00AC7E65"/>
    <w:rsid w:val="00CA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8F2BA14C394192A8C7674F110FD702">
    <w:name w:val="758F2BA14C394192A8C7674F110FD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4</TotalTime>
  <Pages>9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inflation investigation</dc:title>
  <dc:creator>K20 Center</dc:creator>
  <cp:lastModifiedBy>Catalina Otalora</cp:lastModifiedBy>
  <cp:revision>2</cp:revision>
  <cp:lastPrinted>2016-07-14T14:08:00Z</cp:lastPrinted>
  <dcterms:created xsi:type="dcterms:W3CDTF">2021-07-20T18:15:00Z</dcterms:created>
  <dcterms:modified xsi:type="dcterms:W3CDTF">2022-06-20T16:36:00Z</dcterms:modified>
</cp:coreProperties>
</file>