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2ECE17D" w14:textId="1A59F3F5" w:rsidR="00446C13" w:rsidRDefault="0009264A" w:rsidP="00DC7A6D">
      <w:pPr>
        <w:pStyle w:val="Title"/>
      </w:pPr>
      <w:r>
        <w:t>group 5 vintage ad packet</w:t>
      </w:r>
    </w:p>
    <w:p w14:paraId="7020992B" w14:textId="77777777" w:rsidR="0009264A" w:rsidRDefault="0009264A" w:rsidP="0009264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1960s Ad 1: </w:t>
      </w:r>
      <w:r>
        <w:rPr>
          <w:rFonts w:ascii="Calibri" w:eastAsia="Calibri" w:hAnsi="Calibri" w:cs="Calibri"/>
          <w:i/>
        </w:rPr>
        <w:t xml:space="preserve">Sapulpa Herald, </w:t>
      </w:r>
      <w:r>
        <w:rPr>
          <w:rFonts w:ascii="Calibri" w:eastAsia="Calibri" w:hAnsi="Calibri" w:cs="Calibri"/>
        </w:rPr>
        <w:t>August 11, 1960, p. 5</w:t>
      </w:r>
    </w:p>
    <w:p w14:paraId="2DA0EFBF" w14:textId="77777777" w:rsidR="0009264A" w:rsidRDefault="0009264A" w:rsidP="0009264A">
      <w:pPr>
        <w:rPr>
          <w:rFonts w:ascii="Times New Roman" w:eastAsia="Times New Roman" w:hAnsi="Times New Roman" w:cs="Times New Roman"/>
        </w:rPr>
      </w:pPr>
    </w:p>
    <w:p w14:paraId="121A463C" w14:textId="649676A9" w:rsidR="0009264A" w:rsidRDefault="0009264A" w:rsidP="0009264A">
      <w:r>
        <w:rPr>
          <w:noProof/>
        </w:rPr>
        <w:drawing>
          <wp:inline distT="0" distB="0" distL="0" distR="0" wp14:anchorId="6E37ED01" wp14:editId="1B59F19B">
            <wp:extent cx="2870200" cy="4445000"/>
            <wp:effectExtent l="0" t="0" r="6350" b="0"/>
            <wp:docPr id="13" name="Picture 13" descr="A picture containing text, newspaper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A picture containing text, newspaper, receip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52917" w14:textId="77777777" w:rsidR="0009264A" w:rsidRDefault="0009264A" w:rsidP="0009264A"/>
    <w:p w14:paraId="0206212A" w14:textId="77777777" w:rsidR="0009264A" w:rsidRDefault="0009264A" w:rsidP="0009264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Determine the price range of the </w:t>
      </w:r>
      <w:proofErr w:type="gramStart"/>
      <w:r>
        <w:rPr>
          <w:rFonts w:ascii="Calibri" w:eastAsia="Calibri" w:hAnsi="Calibri" w:cs="Calibri"/>
        </w:rPr>
        <w:t>homes, and</w:t>
      </w:r>
      <w:proofErr w:type="gramEnd"/>
      <w:r>
        <w:rPr>
          <w:rFonts w:ascii="Calibri" w:eastAsia="Calibri" w:hAnsi="Calibri" w:cs="Calibri"/>
        </w:rPr>
        <w:t xml:space="preserve"> enter it in your chart.</w:t>
      </w:r>
    </w:p>
    <w:p w14:paraId="4032F883" w14:textId="77777777" w:rsidR="0009264A" w:rsidRDefault="0009264A" w:rsidP="0009264A">
      <w:pPr>
        <w:rPr>
          <w:rFonts w:ascii="Times New Roman" w:eastAsia="Times New Roman" w:hAnsi="Times New Roman" w:cs="Times New Roman"/>
        </w:rPr>
      </w:pPr>
    </w:p>
    <w:p w14:paraId="7E749287" w14:textId="77777777" w:rsidR="0009264A" w:rsidRDefault="0009264A" w:rsidP="0009264A"/>
    <w:p w14:paraId="59264D30" w14:textId="77777777" w:rsidR="0009264A" w:rsidRDefault="0009264A" w:rsidP="0009264A"/>
    <w:p w14:paraId="2D6C05ED" w14:textId="77777777" w:rsidR="0009264A" w:rsidRDefault="0009264A" w:rsidP="0009264A"/>
    <w:p w14:paraId="242C269F" w14:textId="77777777" w:rsidR="0009264A" w:rsidRDefault="0009264A" w:rsidP="0009264A"/>
    <w:p w14:paraId="4CD26D37" w14:textId="77777777" w:rsidR="0009264A" w:rsidRDefault="0009264A" w:rsidP="0009264A"/>
    <w:p w14:paraId="3FB4AD73" w14:textId="77777777" w:rsidR="0009264A" w:rsidRDefault="0009264A" w:rsidP="0009264A"/>
    <w:p w14:paraId="128CC398" w14:textId="77777777" w:rsidR="0009264A" w:rsidRDefault="0009264A" w:rsidP="0009264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 xml:space="preserve">1960s Ad 2: </w:t>
      </w:r>
      <w:r>
        <w:rPr>
          <w:rFonts w:ascii="Calibri" w:eastAsia="Calibri" w:hAnsi="Calibri" w:cs="Calibri"/>
          <w:i/>
        </w:rPr>
        <w:t xml:space="preserve">Sapulpa Herald, </w:t>
      </w:r>
      <w:r>
        <w:rPr>
          <w:rFonts w:ascii="Calibri" w:eastAsia="Calibri" w:hAnsi="Calibri" w:cs="Calibri"/>
        </w:rPr>
        <w:t>August 11, 1960, p. 10</w:t>
      </w:r>
    </w:p>
    <w:p w14:paraId="3D3869D2" w14:textId="77777777" w:rsidR="0009264A" w:rsidRDefault="0009264A" w:rsidP="0009264A">
      <w:pPr>
        <w:rPr>
          <w:rFonts w:ascii="Times New Roman" w:eastAsia="Times New Roman" w:hAnsi="Times New Roman" w:cs="Times New Roman"/>
          <w:b/>
        </w:rPr>
      </w:pPr>
    </w:p>
    <w:p w14:paraId="384081B2" w14:textId="77423AF5" w:rsidR="0009264A" w:rsidRDefault="0009264A" w:rsidP="0009264A">
      <w:pPr>
        <w:rPr>
          <w:b/>
        </w:rPr>
      </w:pPr>
      <w:r>
        <w:rPr>
          <w:b/>
          <w:noProof/>
        </w:rPr>
        <w:drawing>
          <wp:inline distT="0" distB="0" distL="0" distR="0" wp14:anchorId="728C3D8A" wp14:editId="4DCE1D2E">
            <wp:extent cx="5937250" cy="4025900"/>
            <wp:effectExtent l="0" t="0" r="6350" b="0"/>
            <wp:docPr id="12" name="Picture 12" descr="A close-up of a newspap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A close-up of a newspap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C4C6D" w14:textId="77777777" w:rsidR="0009264A" w:rsidRDefault="0009264A" w:rsidP="0009264A"/>
    <w:p w14:paraId="5BCCC55E" w14:textId="77777777" w:rsidR="0009264A" w:rsidRDefault="0009264A" w:rsidP="0009264A"/>
    <w:p w14:paraId="59BC83D5" w14:textId="77777777" w:rsidR="0009264A" w:rsidRDefault="0009264A" w:rsidP="0009264A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Divide the price of coffee in </w:t>
      </w:r>
      <w:proofErr w:type="gramStart"/>
      <w:r>
        <w:rPr>
          <w:rFonts w:ascii="Calibri" w:eastAsia="Calibri" w:hAnsi="Calibri" w:cs="Calibri"/>
          <w:color w:val="000000"/>
        </w:rPr>
        <w:t>half, and</w:t>
      </w:r>
      <w:proofErr w:type="gramEnd"/>
      <w:r>
        <w:rPr>
          <w:rFonts w:ascii="Calibri" w:eastAsia="Calibri" w:hAnsi="Calibri" w:cs="Calibri"/>
          <w:color w:val="000000"/>
        </w:rPr>
        <w:t xml:space="preserve"> enter the value in your chart. Find the price of a 5-lb. bag of </w:t>
      </w:r>
      <w:proofErr w:type="gramStart"/>
      <w:r>
        <w:rPr>
          <w:rFonts w:ascii="Calibri" w:eastAsia="Calibri" w:hAnsi="Calibri" w:cs="Calibri"/>
          <w:color w:val="000000"/>
        </w:rPr>
        <w:t>flour, and</w:t>
      </w:r>
      <w:proofErr w:type="gramEnd"/>
      <w:r>
        <w:rPr>
          <w:rFonts w:ascii="Calibri" w:eastAsia="Calibri" w:hAnsi="Calibri" w:cs="Calibri"/>
          <w:color w:val="000000"/>
        </w:rPr>
        <w:t xml:space="preserve"> enter it in your chart.</w:t>
      </w:r>
    </w:p>
    <w:p w14:paraId="301A76AB" w14:textId="77777777" w:rsidR="0009264A" w:rsidRDefault="0009264A" w:rsidP="0009264A">
      <w:pPr>
        <w:rPr>
          <w:rFonts w:ascii="Times New Roman" w:eastAsia="Times New Roman" w:hAnsi="Times New Roman" w:cs="Times New Roman"/>
        </w:rPr>
      </w:pPr>
    </w:p>
    <w:p w14:paraId="0247545E" w14:textId="77777777" w:rsidR="0009264A" w:rsidRDefault="0009264A" w:rsidP="0009264A">
      <w:pPr>
        <w:rPr>
          <w:b/>
        </w:rPr>
      </w:pPr>
    </w:p>
    <w:p w14:paraId="057C5040" w14:textId="77777777" w:rsidR="0009264A" w:rsidRDefault="0009264A" w:rsidP="0009264A">
      <w:pPr>
        <w:rPr>
          <w:b/>
        </w:rPr>
      </w:pPr>
    </w:p>
    <w:p w14:paraId="0D1F6047" w14:textId="77777777" w:rsidR="0009264A" w:rsidRDefault="0009264A" w:rsidP="0009264A">
      <w:pPr>
        <w:rPr>
          <w:b/>
        </w:rPr>
      </w:pPr>
    </w:p>
    <w:p w14:paraId="07BD30AB" w14:textId="77777777" w:rsidR="0009264A" w:rsidRDefault="0009264A" w:rsidP="0009264A">
      <w:pPr>
        <w:rPr>
          <w:b/>
        </w:rPr>
      </w:pPr>
    </w:p>
    <w:p w14:paraId="0000D324" w14:textId="77777777" w:rsidR="0009264A" w:rsidRDefault="0009264A" w:rsidP="0009264A">
      <w:pPr>
        <w:rPr>
          <w:b/>
        </w:rPr>
      </w:pPr>
    </w:p>
    <w:p w14:paraId="3AB0AF70" w14:textId="77777777" w:rsidR="0009264A" w:rsidRDefault="0009264A" w:rsidP="0009264A">
      <w:pPr>
        <w:rPr>
          <w:b/>
        </w:rPr>
      </w:pPr>
    </w:p>
    <w:p w14:paraId="27471C15" w14:textId="77777777" w:rsidR="0009264A" w:rsidRDefault="0009264A" w:rsidP="0009264A">
      <w:pPr>
        <w:rPr>
          <w:b/>
        </w:rPr>
      </w:pPr>
    </w:p>
    <w:p w14:paraId="796A97C5" w14:textId="77777777" w:rsidR="0009264A" w:rsidRDefault="0009264A" w:rsidP="0009264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 xml:space="preserve">1960s Ad 3: </w:t>
      </w:r>
      <w:r>
        <w:rPr>
          <w:rFonts w:ascii="Calibri" w:eastAsia="Calibri" w:hAnsi="Calibri" w:cs="Calibri"/>
          <w:i/>
        </w:rPr>
        <w:t xml:space="preserve">Oklahoma Eagle, </w:t>
      </w:r>
      <w:r>
        <w:rPr>
          <w:rFonts w:ascii="Calibri" w:eastAsia="Calibri" w:hAnsi="Calibri" w:cs="Calibri"/>
        </w:rPr>
        <w:t>April 7, 1960, p. 7</w:t>
      </w:r>
    </w:p>
    <w:p w14:paraId="094D4C8B" w14:textId="77777777" w:rsidR="0009264A" w:rsidRDefault="0009264A" w:rsidP="0009264A">
      <w:pPr>
        <w:rPr>
          <w:rFonts w:ascii="Times New Roman" w:eastAsia="Times New Roman" w:hAnsi="Times New Roman" w:cs="Times New Roman"/>
        </w:rPr>
      </w:pPr>
    </w:p>
    <w:p w14:paraId="757E1A3A" w14:textId="01D8DA7D" w:rsidR="0009264A" w:rsidRDefault="0009264A" w:rsidP="0009264A">
      <w:r>
        <w:rPr>
          <w:noProof/>
        </w:rPr>
        <w:drawing>
          <wp:inline distT="0" distB="0" distL="0" distR="0" wp14:anchorId="0921D2D8" wp14:editId="5127E068">
            <wp:extent cx="5194300" cy="5473700"/>
            <wp:effectExtent l="0" t="0" r="6350" b="0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547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129F2" w14:textId="77777777" w:rsidR="0009264A" w:rsidRDefault="0009264A" w:rsidP="0009264A"/>
    <w:p w14:paraId="6A72DA97" w14:textId="77777777" w:rsidR="0009264A" w:rsidRDefault="0009264A" w:rsidP="0009264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Enter the cost of the ’58 Chevy in your chart.</w:t>
      </w:r>
    </w:p>
    <w:p w14:paraId="5338BD1B" w14:textId="77777777" w:rsidR="0009264A" w:rsidRDefault="0009264A" w:rsidP="0009264A">
      <w:pPr>
        <w:rPr>
          <w:rFonts w:ascii="Calibri" w:eastAsia="Calibri" w:hAnsi="Calibri" w:cs="Calibri"/>
        </w:rPr>
      </w:pPr>
    </w:p>
    <w:p w14:paraId="42BB9504" w14:textId="77777777" w:rsidR="0009264A" w:rsidRDefault="0009264A" w:rsidP="0009264A">
      <w:pPr>
        <w:rPr>
          <w:rFonts w:ascii="Calibri" w:eastAsia="Calibri" w:hAnsi="Calibri" w:cs="Calibri"/>
        </w:rPr>
      </w:pPr>
    </w:p>
    <w:p w14:paraId="31509CFC" w14:textId="77777777" w:rsidR="0009264A" w:rsidRDefault="0009264A" w:rsidP="0009264A">
      <w:pPr>
        <w:rPr>
          <w:rFonts w:ascii="Calibri" w:eastAsia="Calibri" w:hAnsi="Calibri" w:cs="Calibri"/>
        </w:rPr>
      </w:pPr>
    </w:p>
    <w:p w14:paraId="7CA343EA" w14:textId="77777777" w:rsidR="0009264A" w:rsidRDefault="0009264A" w:rsidP="0009264A">
      <w:pPr>
        <w:rPr>
          <w:rFonts w:ascii="Calibri" w:eastAsia="Calibri" w:hAnsi="Calibri" w:cs="Calibri"/>
        </w:rPr>
      </w:pPr>
    </w:p>
    <w:p w14:paraId="1E715614" w14:textId="77777777" w:rsidR="0009264A" w:rsidRDefault="0009264A" w:rsidP="0009264A">
      <w:pPr>
        <w:rPr>
          <w:rFonts w:ascii="Calibri" w:eastAsia="Calibri" w:hAnsi="Calibri" w:cs="Calibri"/>
        </w:rPr>
      </w:pPr>
    </w:p>
    <w:p w14:paraId="6468B30C" w14:textId="77777777" w:rsidR="0009264A" w:rsidRDefault="0009264A" w:rsidP="0009264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 xml:space="preserve">1960s Ad 4: </w:t>
      </w:r>
      <w:r>
        <w:rPr>
          <w:rFonts w:ascii="Calibri" w:eastAsia="Calibri" w:hAnsi="Calibri" w:cs="Calibri"/>
          <w:i/>
        </w:rPr>
        <w:t xml:space="preserve">Oklahoma Eagle, </w:t>
      </w:r>
      <w:r>
        <w:rPr>
          <w:rFonts w:ascii="Calibri" w:eastAsia="Calibri" w:hAnsi="Calibri" w:cs="Calibri"/>
        </w:rPr>
        <w:t>November 3, 1960, p. 11</w:t>
      </w:r>
    </w:p>
    <w:p w14:paraId="1FA9AC9A" w14:textId="77777777" w:rsidR="0009264A" w:rsidRDefault="0009264A" w:rsidP="0009264A">
      <w:pPr>
        <w:rPr>
          <w:rFonts w:ascii="Calibri" w:eastAsia="Calibri" w:hAnsi="Calibri" w:cs="Calibri"/>
        </w:rPr>
      </w:pPr>
    </w:p>
    <w:p w14:paraId="4B4F503C" w14:textId="6E355B0A" w:rsidR="0009264A" w:rsidRDefault="0009264A" w:rsidP="0009264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71A257BF" wp14:editId="72958C54">
            <wp:extent cx="5943600" cy="43942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5E1CB" w14:textId="77777777" w:rsidR="0009264A" w:rsidRDefault="0009264A" w:rsidP="0009264A">
      <w:pPr>
        <w:rPr>
          <w:rFonts w:ascii="Calibri" w:eastAsia="Calibri" w:hAnsi="Calibri" w:cs="Calibri"/>
        </w:rPr>
      </w:pPr>
    </w:p>
    <w:p w14:paraId="0E73F3FA" w14:textId="77777777" w:rsidR="0009264A" w:rsidRDefault="0009264A" w:rsidP="0009264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Enter the price of Wilson’s Certified bacon in your chart.</w:t>
      </w:r>
    </w:p>
    <w:p w14:paraId="11637F63" w14:textId="77777777" w:rsidR="0009264A" w:rsidRDefault="0009264A" w:rsidP="0009264A">
      <w:pPr>
        <w:rPr>
          <w:rFonts w:ascii="Calibri" w:eastAsia="Calibri" w:hAnsi="Calibri" w:cs="Calibri"/>
        </w:rPr>
      </w:pPr>
    </w:p>
    <w:p w14:paraId="311AA9F8" w14:textId="77777777" w:rsidR="0009264A" w:rsidRDefault="0009264A" w:rsidP="0009264A">
      <w:pPr>
        <w:rPr>
          <w:rFonts w:ascii="Calibri" w:eastAsia="Calibri" w:hAnsi="Calibri" w:cs="Calibri"/>
        </w:rPr>
      </w:pPr>
    </w:p>
    <w:p w14:paraId="66F760FD" w14:textId="77777777" w:rsidR="0009264A" w:rsidRDefault="0009264A" w:rsidP="0009264A">
      <w:pPr>
        <w:rPr>
          <w:rFonts w:ascii="Calibri" w:eastAsia="Calibri" w:hAnsi="Calibri" w:cs="Calibri"/>
        </w:rPr>
      </w:pPr>
    </w:p>
    <w:p w14:paraId="3B50B835" w14:textId="77777777" w:rsidR="0009264A" w:rsidRDefault="0009264A" w:rsidP="0009264A">
      <w:pPr>
        <w:rPr>
          <w:rFonts w:ascii="Calibri" w:eastAsia="Calibri" w:hAnsi="Calibri" w:cs="Calibri"/>
        </w:rPr>
      </w:pPr>
    </w:p>
    <w:p w14:paraId="22B78B1E" w14:textId="77777777" w:rsidR="0009264A" w:rsidRDefault="0009264A" w:rsidP="0009264A">
      <w:pPr>
        <w:rPr>
          <w:rFonts w:ascii="Calibri" w:eastAsia="Calibri" w:hAnsi="Calibri" w:cs="Calibri"/>
        </w:rPr>
      </w:pPr>
    </w:p>
    <w:p w14:paraId="7660CAC6" w14:textId="77777777" w:rsidR="0009264A" w:rsidRDefault="0009264A" w:rsidP="0009264A">
      <w:pPr>
        <w:rPr>
          <w:rFonts w:ascii="Calibri" w:eastAsia="Calibri" w:hAnsi="Calibri" w:cs="Calibri"/>
        </w:rPr>
      </w:pPr>
    </w:p>
    <w:p w14:paraId="7A4FF5B4" w14:textId="77777777" w:rsidR="0009264A" w:rsidRDefault="0009264A" w:rsidP="0009264A">
      <w:pPr>
        <w:rPr>
          <w:rFonts w:ascii="Calibri" w:eastAsia="Calibri" w:hAnsi="Calibri" w:cs="Calibri"/>
        </w:rPr>
      </w:pPr>
    </w:p>
    <w:p w14:paraId="6891EA42" w14:textId="77777777" w:rsidR="0009264A" w:rsidRDefault="0009264A" w:rsidP="0009264A">
      <w:pPr>
        <w:rPr>
          <w:rFonts w:ascii="Calibri" w:eastAsia="Calibri" w:hAnsi="Calibri" w:cs="Calibri"/>
        </w:rPr>
      </w:pPr>
    </w:p>
    <w:p w14:paraId="40D4C729" w14:textId="77777777" w:rsidR="0009264A" w:rsidRDefault="0009264A" w:rsidP="0009264A">
      <w:pPr>
        <w:rPr>
          <w:rFonts w:ascii="Calibri" w:eastAsia="Calibri" w:hAnsi="Calibri" w:cs="Calibri"/>
        </w:rPr>
      </w:pPr>
    </w:p>
    <w:p w14:paraId="0B350742" w14:textId="77777777" w:rsidR="0009264A" w:rsidRDefault="0009264A" w:rsidP="0009264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 xml:space="preserve">1960s Ad 5: </w:t>
      </w:r>
      <w:r>
        <w:rPr>
          <w:rFonts w:ascii="Calibri" w:eastAsia="Calibri" w:hAnsi="Calibri" w:cs="Calibri"/>
          <w:i/>
        </w:rPr>
        <w:t xml:space="preserve">Sapulpa Herald, </w:t>
      </w:r>
      <w:r>
        <w:rPr>
          <w:rFonts w:ascii="Calibri" w:eastAsia="Calibri" w:hAnsi="Calibri" w:cs="Calibri"/>
        </w:rPr>
        <w:t>April 14, 1960, p. 10</w:t>
      </w:r>
    </w:p>
    <w:p w14:paraId="0C6433B0" w14:textId="77777777" w:rsidR="0009264A" w:rsidRDefault="0009264A" w:rsidP="0009264A">
      <w:pPr>
        <w:rPr>
          <w:rFonts w:ascii="Calibri" w:eastAsia="Calibri" w:hAnsi="Calibri" w:cs="Calibri"/>
        </w:rPr>
      </w:pPr>
    </w:p>
    <w:p w14:paraId="7B1FB010" w14:textId="4BA03313" w:rsidR="0009264A" w:rsidRDefault="0009264A" w:rsidP="0009264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7C0D2BD3" wp14:editId="659621EB">
            <wp:extent cx="3079750" cy="52578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260CF" w14:textId="77777777" w:rsidR="0009264A" w:rsidRDefault="0009264A" w:rsidP="0009264A">
      <w:pPr>
        <w:rPr>
          <w:rFonts w:ascii="Calibri" w:eastAsia="Calibri" w:hAnsi="Calibri" w:cs="Calibri"/>
        </w:rPr>
      </w:pPr>
    </w:p>
    <w:p w14:paraId="1B389694" w14:textId="77777777" w:rsidR="0009264A" w:rsidRDefault="0009264A" w:rsidP="0009264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Enter the price of the </w:t>
      </w:r>
      <w:proofErr w:type="spellStart"/>
      <w:r>
        <w:rPr>
          <w:rFonts w:ascii="Calibri" w:eastAsia="Calibri" w:hAnsi="Calibri" w:cs="Calibri"/>
        </w:rPr>
        <w:t>Milnot</w:t>
      </w:r>
      <w:proofErr w:type="spellEnd"/>
      <w:r>
        <w:rPr>
          <w:rFonts w:ascii="Calibri" w:eastAsia="Calibri" w:hAnsi="Calibri" w:cs="Calibri"/>
        </w:rPr>
        <w:t xml:space="preserve"> evaporated milk in your chart.</w:t>
      </w:r>
    </w:p>
    <w:p w14:paraId="64F57A24" w14:textId="77777777" w:rsidR="0009264A" w:rsidRDefault="0009264A" w:rsidP="0009264A">
      <w:pPr>
        <w:rPr>
          <w:rFonts w:ascii="Times New Roman" w:eastAsia="Times New Roman" w:hAnsi="Times New Roman" w:cs="Times New Roman"/>
        </w:rPr>
      </w:pPr>
    </w:p>
    <w:p w14:paraId="385B90C5" w14:textId="77777777" w:rsidR="0009264A" w:rsidRDefault="0009264A" w:rsidP="0009264A"/>
    <w:p w14:paraId="2BCD994E" w14:textId="77777777" w:rsidR="0009264A" w:rsidRDefault="0009264A" w:rsidP="0009264A"/>
    <w:p w14:paraId="097F009C" w14:textId="77777777" w:rsidR="0009264A" w:rsidRDefault="0009264A" w:rsidP="0009264A"/>
    <w:p w14:paraId="684707C8" w14:textId="77777777" w:rsidR="0009264A" w:rsidRDefault="0009264A" w:rsidP="0009264A"/>
    <w:p w14:paraId="08027CD2" w14:textId="77777777" w:rsidR="0009264A" w:rsidRDefault="0009264A" w:rsidP="0009264A"/>
    <w:p w14:paraId="631463AE" w14:textId="77777777" w:rsidR="0009264A" w:rsidRDefault="0009264A" w:rsidP="0009264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 xml:space="preserve">2010s Ad 1: </w:t>
      </w:r>
      <w:r>
        <w:rPr>
          <w:rFonts w:ascii="Calibri" w:eastAsia="Calibri" w:hAnsi="Calibri" w:cs="Calibri"/>
          <w:i/>
        </w:rPr>
        <w:t xml:space="preserve">Sapulpa Herald, </w:t>
      </w:r>
      <w:r>
        <w:rPr>
          <w:rFonts w:ascii="Calibri" w:eastAsia="Calibri" w:hAnsi="Calibri" w:cs="Calibri"/>
        </w:rPr>
        <w:t>March 14, 2010, p. 16</w:t>
      </w:r>
    </w:p>
    <w:p w14:paraId="2040F0CA" w14:textId="77777777" w:rsidR="0009264A" w:rsidRDefault="0009264A" w:rsidP="0009264A">
      <w:pPr>
        <w:rPr>
          <w:rFonts w:ascii="Times New Roman" w:eastAsia="Times New Roman" w:hAnsi="Times New Roman" w:cs="Times New Roman"/>
        </w:rPr>
      </w:pPr>
    </w:p>
    <w:p w14:paraId="76624268" w14:textId="2D24EA56" w:rsidR="0009264A" w:rsidRDefault="0009264A" w:rsidP="0009264A">
      <w:r>
        <w:rPr>
          <w:noProof/>
        </w:rPr>
        <w:drawing>
          <wp:inline distT="0" distB="0" distL="0" distR="0" wp14:anchorId="20573E28" wp14:editId="0799AA3F">
            <wp:extent cx="5943600" cy="3672840"/>
            <wp:effectExtent l="0" t="0" r="0" b="3810"/>
            <wp:docPr id="5" name="Picture 5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A picture containing text,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A857F" w14:textId="77777777" w:rsidR="0009264A" w:rsidRDefault="0009264A" w:rsidP="0009264A"/>
    <w:p w14:paraId="6D001A66" w14:textId="77777777" w:rsidR="0009264A" w:rsidRDefault="0009264A" w:rsidP="0009264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Find the prices of coffee, milk, and flour (without coins), and enter them in your chart.</w:t>
      </w:r>
    </w:p>
    <w:p w14:paraId="38019CE9" w14:textId="77777777" w:rsidR="0009264A" w:rsidRDefault="0009264A" w:rsidP="0009264A">
      <w:pPr>
        <w:rPr>
          <w:rFonts w:ascii="Times New Roman" w:eastAsia="Times New Roman" w:hAnsi="Times New Roman" w:cs="Times New Roman"/>
        </w:rPr>
      </w:pPr>
    </w:p>
    <w:p w14:paraId="30ED792D" w14:textId="77777777" w:rsidR="0009264A" w:rsidRDefault="0009264A" w:rsidP="0009264A"/>
    <w:p w14:paraId="214E87B8" w14:textId="77777777" w:rsidR="0009264A" w:rsidRDefault="0009264A" w:rsidP="0009264A"/>
    <w:p w14:paraId="5CB9658C" w14:textId="77777777" w:rsidR="0009264A" w:rsidRDefault="0009264A" w:rsidP="0009264A"/>
    <w:p w14:paraId="4F79A58B" w14:textId="77777777" w:rsidR="0009264A" w:rsidRDefault="0009264A" w:rsidP="0009264A"/>
    <w:p w14:paraId="08D09EBD" w14:textId="77777777" w:rsidR="0009264A" w:rsidRDefault="0009264A" w:rsidP="0009264A"/>
    <w:p w14:paraId="466678F3" w14:textId="77777777" w:rsidR="0009264A" w:rsidRDefault="0009264A" w:rsidP="0009264A"/>
    <w:p w14:paraId="643AD645" w14:textId="77777777" w:rsidR="0009264A" w:rsidRDefault="0009264A" w:rsidP="0009264A"/>
    <w:p w14:paraId="403B06A8" w14:textId="77777777" w:rsidR="0009264A" w:rsidRDefault="0009264A" w:rsidP="0009264A"/>
    <w:p w14:paraId="337B42F5" w14:textId="77777777" w:rsidR="0009264A" w:rsidRDefault="0009264A" w:rsidP="0009264A"/>
    <w:p w14:paraId="1AC4885F" w14:textId="77777777" w:rsidR="0009264A" w:rsidRDefault="0009264A" w:rsidP="0009264A"/>
    <w:p w14:paraId="36895274" w14:textId="77777777" w:rsidR="0009264A" w:rsidRDefault="0009264A" w:rsidP="0009264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 xml:space="preserve">2010s Ad 2: </w:t>
      </w:r>
      <w:r>
        <w:rPr>
          <w:rFonts w:ascii="Calibri" w:eastAsia="Calibri" w:hAnsi="Calibri" w:cs="Calibri"/>
          <w:i/>
        </w:rPr>
        <w:t xml:space="preserve">Sapulpa Herald, </w:t>
      </w:r>
      <w:r>
        <w:rPr>
          <w:rFonts w:ascii="Calibri" w:eastAsia="Calibri" w:hAnsi="Calibri" w:cs="Calibri"/>
        </w:rPr>
        <w:t>September 23, 2010, p. 12</w:t>
      </w:r>
    </w:p>
    <w:p w14:paraId="4D2CFA4A" w14:textId="77777777" w:rsidR="0009264A" w:rsidRDefault="0009264A" w:rsidP="0009264A">
      <w:pPr>
        <w:rPr>
          <w:rFonts w:ascii="Times New Roman" w:eastAsia="Times New Roman" w:hAnsi="Times New Roman" w:cs="Times New Roman"/>
        </w:rPr>
      </w:pPr>
    </w:p>
    <w:p w14:paraId="518AD408" w14:textId="79DB6C10" w:rsidR="0009264A" w:rsidRDefault="0009264A" w:rsidP="0009264A">
      <w:r>
        <w:rPr>
          <w:noProof/>
        </w:rPr>
        <w:drawing>
          <wp:inline distT="0" distB="0" distL="0" distR="0" wp14:anchorId="4DF84BCA" wp14:editId="498120FD">
            <wp:extent cx="3536950" cy="3041650"/>
            <wp:effectExtent l="0" t="0" r="6350" b="635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50701" w14:textId="77777777" w:rsidR="0009264A" w:rsidRDefault="0009264A" w:rsidP="0009264A"/>
    <w:p w14:paraId="341A91DF" w14:textId="77777777" w:rsidR="0009264A" w:rsidRDefault="0009264A" w:rsidP="0009264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Find the cost of the </w:t>
      </w:r>
      <w:proofErr w:type="gramStart"/>
      <w:r>
        <w:rPr>
          <w:rFonts w:ascii="Calibri" w:eastAsia="Calibri" w:hAnsi="Calibri" w:cs="Calibri"/>
        </w:rPr>
        <w:t>house, and</w:t>
      </w:r>
      <w:proofErr w:type="gramEnd"/>
      <w:r>
        <w:rPr>
          <w:rFonts w:ascii="Calibri" w:eastAsia="Calibri" w:hAnsi="Calibri" w:cs="Calibri"/>
        </w:rPr>
        <w:t xml:space="preserve"> enter it in your chart.</w:t>
      </w:r>
    </w:p>
    <w:p w14:paraId="7A5AF00D" w14:textId="77777777" w:rsidR="0009264A" w:rsidRDefault="0009264A" w:rsidP="0009264A">
      <w:pPr>
        <w:rPr>
          <w:rFonts w:ascii="Times New Roman" w:eastAsia="Times New Roman" w:hAnsi="Times New Roman" w:cs="Times New Roman"/>
        </w:rPr>
      </w:pPr>
    </w:p>
    <w:p w14:paraId="0DB80CF9" w14:textId="77777777" w:rsidR="0009264A" w:rsidRDefault="0009264A" w:rsidP="0009264A"/>
    <w:p w14:paraId="68D675CF" w14:textId="77777777" w:rsidR="0009264A" w:rsidRDefault="0009264A" w:rsidP="0009264A"/>
    <w:p w14:paraId="06727FBD" w14:textId="77777777" w:rsidR="0009264A" w:rsidRDefault="0009264A" w:rsidP="0009264A"/>
    <w:p w14:paraId="719B1A99" w14:textId="77777777" w:rsidR="0009264A" w:rsidRDefault="0009264A" w:rsidP="0009264A"/>
    <w:p w14:paraId="66584E79" w14:textId="77777777" w:rsidR="0009264A" w:rsidRDefault="0009264A" w:rsidP="0009264A"/>
    <w:p w14:paraId="64C77190" w14:textId="77777777" w:rsidR="0009264A" w:rsidRDefault="0009264A" w:rsidP="0009264A"/>
    <w:p w14:paraId="525C99F2" w14:textId="77777777" w:rsidR="0009264A" w:rsidRDefault="0009264A" w:rsidP="0009264A"/>
    <w:p w14:paraId="458AC3B0" w14:textId="77777777" w:rsidR="0009264A" w:rsidRDefault="0009264A" w:rsidP="0009264A"/>
    <w:p w14:paraId="77820A8E" w14:textId="77777777" w:rsidR="0009264A" w:rsidRDefault="0009264A" w:rsidP="0009264A"/>
    <w:p w14:paraId="52DBDEB3" w14:textId="77777777" w:rsidR="0009264A" w:rsidRDefault="0009264A" w:rsidP="0009264A"/>
    <w:p w14:paraId="57FB4F45" w14:textId="77777777" w:rsidR="0009264A" w:rsidRDefault="0009264A" w:rsidP="0009264A"/>
    <w:p w14:paraId="5F1CE687" w14:textId="77777777" w:rsidR="0009264A" w:rsidRDefault="0009264A" w:rsidP="0009264A"/>
    <w:p w14:paraId="529775AB" w14:textId="77777777" w:rsidR="0009264A" w:rsidRDefault="0009264A" w:rsidP="0009264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 xml:space="preserve">2010s Ad 3: </w:t>
      </w:r>
      <w:r>
        <w:rPr>
          <w:rFonts w:ascii="Calibri" w:eastAsia="Calibri" w:hAnsi="Calibri" w:cs="Calibri"/>
          <w:i/>
        </w:rPr>
        <w:t xml:space="preserve">Sapulpa Herald, </w:t>
      </w:r>
      <w:r>
        <w:rPr>
          <w:rFonts w:ascii="Calibri" w:eastAsia="Calibri" w:hAnsi="Calibri" w:cs="Calibri"/>
        </w:rPr>
        <w:t>November 25, 2010, p. 16</w:t>
      </w:r>
    </w:p>
    <w:p w14:paraId="1789F977" w14:textId="77777777" w:rsidR="0009264A" w:rsidRDefault="0009264A" w:rsidP="0009264A">
      <w:pPr>
        <w:rPr>
          <w:rFonts w:ascii="Times New Roman" w:eastAsia="Times New Roman" w:hAnsi="Times New Roman" w:cs="Times New Roman"/>
        </w:rPr>
      </w:pPr>
    </w:p>
    <w:p w14:paraId="233403A1" w14:textId="49B55355" w:rsidR="0009264A" w:rsidRDefault="0009264A" w:rsidP="0009264A">
      <w:r>
        <w:rPr>
          <w:noProof/>
        </w:rPr>
        <w:drawing>
          <wp:inline distT="0" distB="0" distL="0" distR="0" wp14:anchorId="49805442" wp14:editId="501827A2">
            <wp:extent cx="5943600" cy="4832350"/>
            <wp:effectExtent l="0" t="0" r="0" b="635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3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BF036" w14:textId="77777777" w:rsidR="0009264A" w:rsidRDefault="0009264A" w:rsidP="0009264A"/>
    <w:p w14:paraId="36BB0E5A" w14:textId="77777777" w:rsidR="0009264A" w:rsidRDefault="0009264A" w:rsidP="0009264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Find the range of prices for the 2010 </w:t>
      </w:r>
      <w:proofErr w:type="gramStart"/>
      <w:r>
        <w:rPr>
          <w:rFonts w:ascii="Calibri" w:eastAsia="Calibri" w:hAnsi="Calibri" w:cs="Calibri"/>
        </w:rPr>
        <w:t>cars, and</w:t>
      </w:r>
      <w:proofErr w:type="gramEnd"/>
      <w:r>
        <w:rPr>
          <w:rFonts w:ascii="Calibri" w:eastAsia="Calibri" w:hAnsi="Calibri" w:cs="Calibri"/>
        </w:rPr>
        <w:t xml:space="preserve"> enter it in your chart.</w:t>
      </w:r>
    </w:p>
    <w:p w14:paraId="41225827" w14:textId="77777777" w:rsidR="0009264A" w:rsidRDefault="0009264A" w:rsidP="0009264A">
      <w:pPr>
        <w:rPr>
          <w:rFonts w:ascii="Calibri" w:eastAsia="Calibri" w:hAnsi="Calibri" w:cs="Calibri"/>
        </w:rPr>
      </w:pPr>
    </w:p>
    <w:p w14:paraId="5D9CB89E" w14:textId="77777777" w:rsidR="0009264A" w:rsidRDefault="0009264A" w:rsidP="0009264A">
      <w:pPr>
        <w:rPr>
          <w:rFonts w:ascii="Calibri" w:eastAsia="Calibri" w:hAnsi="Calibri" w:cs="Calibri"/>
        </w:rPr>
      </w:pPr>
    </w:p>
    <w:p w14:paraId="6063672E" w14:textId="77777777" w:rsidR="0009264A" w:rsidRDefault="0009264A" w:rsidP="0009264A">
      <w:pPr>
        <w:rPr>
          <w:rFonts w:ascii="Calibri" w:eastAsia="Calibri" w:hAnsi="Calibri" w:cs="Calibri"/>
        </w:rPr>
      </w:pPr>
    </w:p>
    <w:p w14:paraId="607A2B1F" w14:textId="77777777" w:rsidR="0009264A" w:rsidRDefault="0009264A" w:rsidP="0009264A">
      <w:pPr>
        <w:rPr>
          <w:rFonts w:ascii="Calibri" w:eastAsia="Calibri" w:hAnsi="Calibri" w:cs="Calibri"/>
        </w:rPr>
      </w:pPr>
    </w:p>
    <w:p w14:paraId="49D5352E" w14:textId="77777777" w:rsidR="0009264A" w:rsidRDefault="0009264A" w:rsidP="0009264A">
      <w:pPr>
        <w:rPr>
          <w:rFonts w:ascii="Calibri" w:eastAsia="Calibri" w:hAnsi="Calibri" w:cs="Calibri"/>
        </w:rPr>
      </w:pPr>
    </w:p>
    <w:p w14:paraId="1365F54A" w14:textId="77777777" w:rsidR="0009264A" w:rsidRDefault="0009264A" w:rsidP="0009264A">
      <w:pPr>
        <w:rPr>
          <w:rFonts w:ascii="Calibri" w:eastAsia="Calibri" w:hAnsi="Calibri" w:cs="Calibri"/>
        </w:rPr>
      </w:pPr>
    </w:p>
    <w:p w14:paraId="497FC79D" w14:textId="77777777" w:rsidR="0009264A" w:rsidRDefault="0009264A" w:rsidP="0009264A">
      <w:pPr>
        <w:rPr>
          <w:rFonts w:ascii="Calibri" w:eastAsia="Calibri" w:hAnsi="Calibri" w:cs="Calibri"/>
        </w:rPr>
      </w:pPr>
    </w:p>
    <w:p w14:paraId="0FD66765" w14:textId="77777777" w:rsidR="0009264A" w:rsidRDefault="0009264A" w:rsidP="0009264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 xml:space="preserve">2010s Ad 4: </w:t>
      </w:r>
      <w:r>
        <w:rPr>
          <w:rFonts w:ascii="Calibri" w:eastAsia="Calibri" w:hAnsi="Calibri" w:cs="Calibri"/>
          <w:i/>
        </w:rPr>
        <w:t xml:space="preserve">Sapulpa Herald, </w:t>
      </w:r>
      <w:r>
        <w:rPr>
          <w:rFonts w:ascii="Calibri" w:eastAsia="Calibri" w:hAnsi="Calibri" w:cs="Calibri"/>
        </w:rPr>
        <w:t>January 3, 2010, p. 14</w:t>
      </w:r>
    </w:p>
    <w:p w14:paraId="2F4950D4" w14:textId="77777777" w:rsidR="0009264A" w:rsidRDefault="0009264A" w:rsidP="0009264A">
      <w:pPr>
        <w:rPr>
          <w:rFonts w:ascii="Calibri" w:eastAsia="Calibri" w:hAnsi="Calibri" w:cs="Calibri"/>
        </w:rPr>
      </w:pPr>
    </w:p>
    <w:p w14:paraId="2AAEA544" w14:textId="39FE80C2" w:rsidR="0009264A" w:rsidRDefault="0009264A" w:rsidP="0009264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5B2D3394" wp14:editId="4A1F9E08">
            <wp:extent cx="3429000" cy="3371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6E9CA" w14:textId="77777777" w:rsidR="0009264A" w:rsidRDefault="0009264A" w:rsidP="0009264A">
      <w:pPr>
        <w:rPr>
          <w:rFonts w:ascii="Calibri" w:eastAsia="Calibri" w:hAnsi="Calibri" w:cs="Calibri"/>
        </w:rPr>
      </w:pPr>
    </w:p>
    <w:p w14:paraId="694393D1" w14:textId="77777777" w:rsidR="0009264A" w:rsidRDefault="0009264A" w:rsidP="0009264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Enter the price of Hormel bacon in your chart.</w:t>
      </w:r>
    </w:p>
    <w:p w14:paraId="07F0B887" w14:textId="77777777" w:rsidR="0009264A" w:rsidRPr="0009264A" w:rsidRDefault="0009264A" w:rsidP="0009264A"/>
    <w:sectPr w:rsidR="0009264A" w:rsidRPr="0009264A">
      <w:footerReference w:type="defaul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2E484" w14:textId="77777777" w:rsidR="006A60DB" w:rsidRDefault="006A60DB" w:rsidP="00293785">
      <w:pPr>
        <w:spacing w:after="0" w:line="240" w:lineRule="auto"/>
      </w:pPr>
      <w:r>
        <w:separator/>
      </w:r>
    </w:p>
  </w:endnote>
  <w:endnote w:type="continuationSeparator" w:id="0">
    <w:p w14:paraId="6F3C03D9" w14:textId="77777777" w:rsidR="006A60DB" w:rsidRDefault="006A60DB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BC2D0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5DD5D56" wp14:editId="28528449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B1BD25" w14:textId="4383E4FF" w:rsidR="00293785" w:rsidRDefault="006A60DB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758F2BA14C394192A8C7674F110FD702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09264A">
                                <w:t>inflation investigation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DD5D5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" filled="f" stroked="f">
              <v:textbox>
                <w:txbxContent>
                  <w:p w14:paraId="48B1BD25" w14:textId="4383E4FF" w:rsidR="00293785" w:rsidRDefault="006A60DB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758F2BA14C394192A8C7674F110FD702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09264A">
                          <w:t>inflation investigation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00A9A869" wp14:editId="07AE66FD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D3B2F" w14:textId="77777777" w:rsidR="006A60DB" w:rsidRDefault="006A60DB" w:rsidP="00293785">
      <w:pPr>
        <w:spacing w:after="0" w:line="240" w:lineRule="auto"/>
      </w:pPr>
      <w:r>
        <w:separator/>
      </w:r>
    </w:p>
  </w:footnote>
  <w:footnote w:type="continuationSeparator" w:id="0">
    <w:p w14:paraId="197C0DB5" w14:textId="77777777" w:rsidR="006A60DB" w:rsidRDefault="006A60DB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64A"/>
    <w:rsid w:val="0004006F"/>
    <w:rsid w:val="00053775"/>
    <w:rsid w:val="0005619A"/>
    <w:rsid w:val="0008589D"/>
    <w:rsid w:val="0009264A"/>
    <w:rsid w:val="0011259B"/>
    <w:rsid w:val="00116FDD"/>
    <w:rsid w:val="00125621"/>
    <w:rsid w:val="001D0BBF"/>
    <w:rsid w:val="001E1F85"/>
    <w:rsid w:val="001F125D"/>
    <w:rsid w:val="002345CC"/>
    <w:rsid w:val="00293785"/>
    <w:rsid w:val="002C0879"/>
    <w:rsid w:val="002C37B4"/>
    <w:rsid w:val="0036040A"/>
    <w:rsid w:val="00397FA9"/>
    <w:rsid w:val="00446C13"/>
    <w:rsid w:val="005078B4"/>
    <w:rsid w:val="0053328A"/>
    <w:rsid w:val="00540FC6"/>
    <w:rsid w:val="005511B6"/>
    <w:rsid w:val="00553C98"/>
    <w:rsid w:val="005A7635"/>
    <w:rsid w:val="00645D7F"/>
    <w:rsid w:val="00656940"/>
    <w:rsid w:val="00665274"/>
    <w:rsid w:val="00666C03"/>
    <w:rsid w:val="00686DAB"/>
    <w:rsid w:val="006A60DB"/>
    <w:rsid w:val="006B4CC2"/>
    <w:rsid w:val="006E1542"/>
    <w:rsid w:val="00721EA4"/>
    <w:rsid w:val="00797CB5"/>
    <w:rsid w:val="007B055F"/>
    <w:rsid w:val="007E6F1D"/>
    <w:rsid w:val="00880013"/>
    <w:rsid w:val="008920A4"/>
    <w:rsid w:val="008F5386"/>
    <w:rsid w:val="00913172"/>
    <w:rsid w:val="00981E19"/>
    <w:rsid w:val="009B52E4"/>
    <w:rsid w:val="009D6E8D"/>
    <w:rsid w:val="00A101E8"/>
    <w:rsid w:val="00AC349E"/>
    <w:rsid w:val="00B92DBF"/>
    <w:rsid w:val="00BD119F"/>
    <w:rsid w:val="00C73EA1"/>
    <w:rsid w:val="00C8524A"/>
    <w:rsid w:val="00CC4F77"/>
    <w:rsid w:val="00CD3CF6"/>
    <w:rsid w:val="00CE336D"/>
    <w:rsid w:val="00D106FF"/>
    <w:rsid w:val="00D626EB"/>
    <w:rsid w:val="00DC7A6D"/>
    <w:rsid w:val="00ED24C8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82BE1E"/>
  <w15:docId w15:val="{CC5E4298-7EC3-4A3E-B731-D6CE94D73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ooke%20Lee\Documents\Custom%20Office%20Templates\Vertical%20LEARN%20Document%20Attachment%20with%20Instructions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58F2BA14C394192A8C7674F110FD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A2EEB-EBF2-48D3-B9F8-002A8B0846E9}"/>
      </w:docPartPr>
      <w:docPartBody>
        <w:p w:rsidR="00000000" w:rsidRDefault="00CA779C">
          <w:pPr>
            <w:pStyle w:val="758F2BA14C394192A8C7674F110FD702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79C"/>
    <w:rsid w:val="00CA7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58F2BA14C394192A8C7674F110FD702">
    <w:name w:val="758F2BA14C394192A8C7674F110FD7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 with Instructions</Template>
  <TotalTime>3</TotalTime>
  <Pages>9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Creating LEARN Attachments in Word</vt:lpstr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inflation investigation</dc:title>
  <dc:creator>K20 Center</dc:creator>
  <cp:lastModifiedBy>Lee, Brooke L.</cp:lastModifiedBy>
  <cp:revision>1</cp:revision>
  <cp:lastPrinted>2016-07-14T14:08:00Z</cp:lastPrinted>
  <dcterms:created xsi:type="dcterms:W3CDTF">2021-07-20T18:15:00Z</dcterms:created>
  <dcterms:modified xsi:type="dcterms:W3CDTF">2021-07-20T18:21:00Z</dcterms:modified>
</cp:coreProperties>
</file>