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606D" w14:textId="442C010C" w:rsidR="002208BC" w:rsidRDefault="00B43054" w:rsidP="00B43054">
      <w:pPr>
        <w:pStyle w:val="Title"/>
      </w:pPr>
      <w:r>
        <w:t>debate team carousel</w:t>
      </w:r>
    </w:p>
    <w:p w14:paraId="5E6B8C2A" w14:textId="1D7AC874" w:rsidR="00B43054" w:rsidRPr="00B43054" w:rsidRDefault="00B43054" w:rsidP="00B43054">
      <w:pPr>
        <w:rPr>
          <w:rFonts w:eastAsia="Calibri"/>
          <w:b/>
          <w:color w:val="910D28"/>
        </w:rPr>
      </w:pPr>
      <w:r>
        <w:rPr>
          <w:rFonts w:eastAsia="Calibri"/>
          <w:b/>
          <w:color w:val="910D28"/>
        </w:rPr>
        <w:t>Directions: In each box, follow the directions to create an argument for your opinion/claim.</w:t>
      </w:r>
    </w:p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43"/>
        <w:gridCol w:w="6173"/>
      </w:tblGrid>
      <w:tr w:rsidR="00B43054" w:rsidRPr="00DC1CA0" w14:paraId="67C76AD3" w14:textId="77777777" w:rsidTr="00B43054">
        <w:trPr>
          <w:trHeight w:val="221"/>
          <w:tblHeader/>
        </w:trPr>
        <w:tc>
          <w:tcPr>
            <w:tcW w:w="12616" w:type="dxa"/>
            <w:gridSpan w:val="2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9B4E57" w14:textId="10932F41" w:rsidR="00B43054" w:rsidRDefault="00B43054" w:rsidP="00B43054">
            <w:pPr>
              <w:spacing w:after="120"/>
              <w:rPr>
                <w:rFonts w:eastAsia="Calibri"/>
                <w:b/>
                <w:color w:val="FFFFFF"/>
              </w:rPr>
            </w:pPr>
            <w:r>
              <w:rPr>
                <w:rFonts w:eastAsia="Calibri"/>
                <w:b/>
                <w:color w:val="FFFFFF"/>
              </w:rPr>
              <w:t>Question/Topic: Who was right about how much power a government should have</w:t>
            </w:r>
            <w:r w:rsidR="005401E3">
              <w:rPr>
                <w:rFonts w:eastAsia="Calibri"/>
                <w:b/>
                <w:color w:val="FFFFFF"/>
              </w:rPr>
              <w:t xml:space="preserve">? </w:t>
            </w:r>
            <w:r>
              <w:rPr>
                <w:rFonts w:eastAsia="Calibri"/>
                <w:b/>
                <w:color w:val="FFFFFF"/>
              </w:rPr>
              <w:t xml:space="preserve">Hobbes or Locke? </w:t>
            </w:r>
          </w:p>
          <w:p w14:paraId="60851B69" w14:textId="0FA8466D" w:rsidR="00B43054" w:rsidRPr="00DC1CA0" w:rsidRDefault="00B43054" w:rsidP="00BD6A8E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B43054" w:rsidRPr="00DC1CA0" w14:paraId="0A490E43" w14:textId="77777777" w:rsidTr="00B43054">
        <w:trPr>
          <w:trHeight w:val="3245"/>
        </w:trPr>
        <w:tc>
          <w:tcPr>
            <w:tcW w:w="6443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274DBDC4" w14:textId="5D9E2A3D" w:rsidR="00B43054" w:rsidRDefault="00B43054" w:rsidP="00B43054">
            <w:pPr>
              <w:pStyle w:val="Heading1"/>
              <w:numPr>
                <w:ilvl w:val="0"/>
                <w:numId w:val="4"/>
              </w:numPr>
              <w:spacing w:before="0"/>
              <w:rPr>
                <w:rFonts w:eastAsia="Calibri"/>
              </w:rPr>
            </w:pPr>
            <w:r w:rsidRPr="00B43054">
              <w:rPr>
                <w:rFonts w:eastAsia="Calibri"/>
              </w:rPr>
              <w:t>Write your opinion and give your rationale</w:t>
            </w:r>
            <w:r w:rsidR="00145602">
              <w:rPr>
                <w:rFonts w:eastAsia="Calibri"/>
              </w:rPr>
              <w:t>.</w:t>
            </w:r>
          </w:p>
          <w:p w14:paraId="6E52CF4F" w14:textId="77777777" w:rsidR="00B43054" w:rsidRDefault="00B43054" w:rsidP="00B43054"/>
          <w:p w14:paraId="51E581B9" w14:textId="77777777" w:rsidR="00B43054" w:rsidRDefault="00B43054" w:rsidP="00B43054"/>
          <w:p w14:paraId="7DD06E37" w14:textId="77777777" w:rsidR="00B43054" w:rsidRDefault="00B43054" w:rsidP="00B43054"/>
          <w:p w14:paraId="5257DDCA" w14:textId="77777777" w:rsidR="00B43054" w:rsidRDefault="00B43054" w:rsidP="00B43054"/>
          <w:p w14:paraId="49D534FD" w14:textId="77777777" w:rsidR="00B43054" w:rsidRDefault="00B43054" w:rsidP="00B43054"/>
          <w:p w14:paraId="328414D8" w14:textId="77777777" w:rsidR="00B43054" w:rsidRDefault="00B43054" w:rsidP="00B43054"/>
          <w:p w14:paraId="47A167A4" w14:textId="77777777" w:rsidR="00B43054" w:rsidRDefault="00B43054" w:rsidP="00B43054"/>
          <w:p w14:paraId="0769BC05" w14:textId="77777777" w:rsidR="00B43054" w:rsidRDefault="00B43054" w:rsidP="00B43054"/>
          <w:p w14:paraId="1513E3F4" w14:textId="77777777" w:rsidR="00B43054" w:rsidRDefault="00B43054" w:rsidP="00B43054"/>
          <w:p w14:paraId="667C65F6" w14:textId="77777777" w:rsidR="00B43054" w:rsidRDefault="00B43054" w:rsidP="00B43054"/>
          <w:p w14:paraId="0AAC5B56" w14:textId="77777777" w:rsidR="00B43054" w:rsidRDefault="00B43054" w:rsidP="00B43054"/>
          <w:p w14:paraId="47DAF741" w14:textId="77777777" w:rsidR="00B43054" w:rsidRDefault="00B43054" w:rsidP="00B43054"/>
          <w:p w14:paraId="282987A5" w14:textId="77777777" w:rsidR="00B43054" w:rsidRDefault="00B43054" w:rsidP="00B43054"/>
          <w:p w14:paraId="4853E085" w14:textId="2F4A41AD" w:rsidR="00B43054" w:rsidRPr="00B43054" w:rsidRDefault="00B43054" w:rsidP="00B43054"/>
        </w:tc>
        <w:tc>
          <w:tcPr>
            <w:tcW w:w="6173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6F9A567B" w14:textId="42F2B92C" w:rsidR="00B43054" w:rsidRPr="00B43054" w:rsidRDefault="00B43054" w:rsidP="00B4305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  <w:r w:rsidRPr="00B43054">
              <w:rPr>
                <w:rFonts w:eastAsia="Calibri"/>
                <w:b/>
                <w:color w:val="971D20" w:themeColor="accent3"/>
              </w:rPr>
              <w:t>Add a supporting argument.</w:t>
            </w:r>
            <w:r w:rsidRPr="00B43054">
              <w:rPr>
                <w:rFonts w:eastAsia="Calibri"/>
                <w:color w:val="971D20" w:themeColor="accent3"/>
              </w:rPr>
              <w:t xml:space="preserve"> Read your classmate’s response in #1. In this space, give another reason that </w:t>
            </w:r>
            <w:r w:rsidRPr="00B43054">
              <w:rPr>
                <w:rFonts w:eastAsia="Calibri"/>
                <w:i/>
                <w:color w:val="971D20" w:themeColor="accent3"/>
                <w:u w:val="single"/>
              </w:rPr>
              <w:t>support</w:t>
            </w:r>
            <w:r w:rsidR="005401E3">
              <w:rPr>
                <w:rFonts w:eastAsia="Calibri"/>
                <w:i/>
                <w:color w:val="971D20" w:themeColor="accent3"/>
                <w:u w:val="single"/>
              </w:rPr>
              <w:t>s</w:t>
            </w:r>
            <w:r w:rsidRPr="00B43054">
              <w:rPr>
                <w:rFonts w:eastAsia="Calibri"/>
                <w:color w:val="971D20" w:themeColor="accent3"/>
              </w:rPr>
              <w:t xml:space="preserve"> your classmate’s response. </w:t>
            </w:r>
          </w:p>
          <w:p w14:paraId="5DD97D7F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361C4047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281964C6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1D806A60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07674514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4CD0A763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02AEB565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35DE3406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1748C8EB" w14:textId="77777777" w:rsidR="00B43054" w:rsidRDefault="00B43054" w:rsidP="00B43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</w:p>
          <w:p w14:paraId="54D939FD" w14:textId="77777777" w:rsidR="00B43054" w:rsidRPr="00DC1CA0" w:rsidRDefault="00B43054" w:rsidP="00B43054"/>
        </w:tc>
      </w:tr>
    </w:tbl>
    <w:p w14:paraId="64C488D2" w14:textId="2D750925" w:rsidR="00B43054" w:rsidRPr="00F33303" w:rsidRDefault="00B43054" w:rsidP="00F33303"/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6443"/>
        <w:gridCol w:w="6173"/>
      </w:tblGrid>
      <w:tr w:rsidR="00B43054" w:rsidRPr="00B43054" w14:paraId="58BF38FE" w14:textId="77777777" w:rsidTr="00741E83">
        <w:trPr>
          <w:trHeight w:val="2841"/>
        </w:trPr>
        <w:tc>
          <w:tcPr>
            <w:tcW w:w="64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09A874" w14:textId="694D2363" w:rsidR="00B43054" w:rsidRPr="00145602" w:rsidRDefault="00B43054" w:rsidP="00B43054">
            <w:pPr>
              <w:pStyle w:val="Heading1"/>
              <w:numPr>
                <w:ilvl w:val="0"/>
                <w:numId w:val="5"/>
              </w:numPr>
              <w:spacing w:before="0"/>
              <w:rPr>
                <w:rFonts w:eastAsia="Calibri"/>
                <w:b w:val="0"/>
                <w:bCs w:val="0"/>
              </w:rPr>
            </w:pPr>
            <w:r w:rsidRPr="00B43054">
              <w:rPr>
                <w:rFonts w:eastAsia="Calibri"/>
              </w:rPr>
              <w:lastRenderedPageBreak/>
              <w:t xml:space="preserve">Add an opposing argument. </w:t>
            </w:r>
            <w:r w:rsidR="00145602" w:rsidRPr="00145602">
              <w:rPr>
                <w:rFonts w:eastAsia="Calibri"/>
                <w:b w:val="0"/>
                <w:bCs w:val="0"/>
              </w:rPr>
              <w:t xml:space="preserve">Add </w:t>
            </w:r>
            <w:r w:rsidRPr="00145602">
              <w:rPr>
                <w:rFonts w:eastAsia="Calibri"/>
                <w:b w:val="0"/>
                <w:bCs w:val="0"/>
              </w:rPr>
              <w:t xml:space="preserve">another reason that </w:t>
            </w:r>
            <w:r w:rsidR="005401E3">
              <w:rPr>
                <w:rFonts w:eastAsia="Calibri"/>
                <w:b w:val="0"/>
                <w:bCs w:val="0"/>
              </w:rPr>
              <w:t>could</w:t>
            </w:r>
            <w:r w:rsidRPr="00145602">
              <w:rPr>
                <w:rFonts w:eastAsia="Calibri"/>
                <w:b w:val="0"/>
                <w:bCs w:val="0"/>
              </w:rPr>
              <w:t xml:space="preserve"> be used to argue </w:t>
            </w:r>
            <w:r w:rsidRPr="00145602">
              <w:rPr>
                <w:rFonts w:eastAsia="Calibri"/>
                <w:b w:val="0"/>
                <w:bCs w:val="0"/>
                <w:i/>
                <w:u w:val="single"/>
              </w:rPr>
              <w:t>against</w:t>
            </w:r>
            <w:r w:rsidRPr="00145602">
              <w:rPr>
                <w:rFonts w:eastAsia="Calibri"/>
                <w:b w:val="0"/>
                <w:bCs w:val="0"/>
              </w:rPr>
              <w:t xml:space="preserve"> the opinions stated in #1 and #2.</w:t>
            </w:r>
          </w:p>
          <w:p w14:paraId="2F0D9D95" w14:textId="77777777" w:rsidR="00B43054" w:rsidRDefault="00B43054" w:rsidP="00B43054"/>
          <w:p w14:paraId="4F43D0A8" w14:textId="77777777" w:rsidR="00B43054" w:rsidRDefault="00B43054" w:rsidP="00B43054"/>
          <w:p w14:paraId="19B39A8F" w14:textId="77777777" w:rsidR="00B43054" w:rsidRDefault="00B43054" w:rsidP="00B43054"/>
          <w:p w14:paraId="33729608" w14:textId="77777777" w:rsidR="00B43054" w:rsidRDefault="00B43054" w:rsidP="00B43054"/>
          <w:p w14:paraId="697FF890" w14:textId="77777777" w:rsidR="00B43054" w:rsidRDefault="00B43054" w:rsidP="00B43054"/>
          <w:p w14:paraId="6B494E87" w14:textId="77777777" w:rsidR="00B43054" w:rsidRDefault="00B43054" w:rsidP="00B43054"/>
          <w:p w14:paraId="6DC4E109" w14:textId="77777777" w:rsidR="00B43054" w:rsidRDefault="00B43054" w:rsidP="00B43054"/>
          <w:p w14:paraId="74ADE635" w14:textId="77777777" w:rsidR="00B43054" w:rsidRDefault="00B43054" w:rsidP="00B43054"/>
          <w:p w14:paraId="25986B88" w14:textId="77777777" w:rsidR="00B43054" w:rsidRDefault="00B43054" w:rsidP="00B43054"/>
          <w:p w14:paraId="45145A61" w14:textId="77777777" w:rsidR="00B43054" w:rsidRDefault="00B43054" w:rsidP="00B43054"/>
          <w:p w14:paraId="6D1BDDB4" w14:textId="77777777" w:rsidR="00B43054" w:rsidRDefault="00B43054" w:rsidP="00B43054"/>
          <w:p w14:paraId="064CC28B" w14:textId="77777777" w:rsidR="00B43054" w:rsidRDefault="00B43054" w:rsidP="00B43054"/>
          <w:p w14:paraId="4BD46009" w14:textId="77777777" w:rsidR="00B43054" w:rsidRDefault="00B43054" w:rsidP="00B43054"/>
          <w:p w14:paraId="62C1DE9E" w14:textId="77777777" w:rsidR="00B43054" w:rsidRPr="00B43054" w:rsidRDefault="00B43054" w:rsidP="00B43054"/>
        </w:tc>
        <w:tc>
          <w:tcPr>
            <w:tcW w:w="617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28636AE" w14:textId="77777777" w:rsidR="00B43054" w:rsidRPr="00B43054" w:rsidRDefault="00B43054" w:rsidP="00B4305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color w:val="971D20" w:themeColor="accent3"/>
              </w:rPr>
            </w:pPr>
            <w:r w:rsidRPr="00B43054">
              <w:rPr>
                <w:rFonts w:eastAsia="Calibri"/>
                <w:b/>
                <w:color w:val="971D20" w:themeColor="accent3"/>
              </w:rPr>
              <w:t xml:space="preserve">Add your thoughts. </w:t>
            </w:r>
            <w:r w:rsidRPr="00B43054">
              <w:rPr>
                <w:rFonts w:eastAsia="Calibri"/>
                <w:color w:val="971D20" w:themeColor="accent3"/>
              </w:rPr>
              <w:t xml:space="preserve">Read through all three boxes and then make a statement about your opinion and your reasons for that opinion. </w:t>
            </w:r>
          </w:p>
          <w:p w14:paraId="31EC7E8A" w14:textId="77777777" w:rsidR="00B43054" w:rsidRPr="00B43054" w:rsidRDefault="00B43054" w:rsidP="00741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Calibri"/>
                <w:b/>
                <w:color w:val="971D20" w:themeColor="accent3"/>
              </w:rPr>
            </w:pPr>
          </w:p>
        </w:tc>
      </w:tr>
    </w:tbl>
    <w:p w14:paraId="6D2A61A0" w14:textId="28191197" w:rsidR="001B5BA6" w:rsidRPr="00F33303" w:rsidRDefault="001B5BA6" w:rsidP="00F33303"/>
    <w:sectPr w:rsidR="001B5BA6" w:rsidRPr="00F33303" w:rsidSect="0074114B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E321" w14:textId="77777777" w:rsidR="003C7BB6" w:rsidRDefault="003C7BB6" w:rsidP="009A4615">
      <w:pPr>
        <w:spacing w:after="0" w:line="240" w:lineRule="auto"/>
      </w:pPr>
      <w:r>
        <w:separator/>
      </w:r>
    </w:p>
  </w:endnote>
  <w:endnote w:type="continuationSeparator" w:id="0">
    <w:p w14:paraId="1C198455" w14:textId="77777777" w:rsidR="003C7BB6" w:rsidRDefault="003C7BB6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6964B298" w:rsidR="00D04F53" w:rsidRPr="00304DC6" w:rsidRDefault="000B675B" w:rsidP="00C86A74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61C529D0">
          <wp:simplePos x="0" y="0"/>
          <wp:positionH relativeFrom="column">
            <wp:posOffset>3347085</wp:posOffset>
          </wp:positionH>
          <wp:positionV relativeFrom="paragraph">
            <wp:posOffset>-179070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366BD488">
              <wp:simplePos x="0" y="0"/>
              <wp:positionH relativeFrom="column">
                <wp:posOffset>3468370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65B497AC" w:rsidR="00D04F53" w:rsidRPr="00C76450" w:rsidRDefault="0074114B" w:rsidP="0074114B">
                          <w:pPr>
                            <w:pStyle w:val="Footer"/>
                            <w:jc w:val="right"/>
                          </w:pPr>
                          <w:r>
                            <w:t>WHAT IS THE STATE OF OUR NATURE?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3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" filled="f" stroked="f" strokeweight=".5pt">
              <v:textbox style="mso-fit-shape-to-text:t">
                <w:txbxContent>
                  <w:p w14:paraId="37F7EDFF" w14:textId="65B497AC" w:rsidR="00D04F53" w:rsidRPr="00C76450" w:rsidRDefault="0074114B" w:rsidP="0074114B">
                    <w:pPr>
                      <w:pStyle w:val="Footer"/>
                      <w:jc w:val="right"/>
                    </w:pPr>
                    <w:r>
                      <w:t>WHAT IS THE STATE OF OUR NATURE?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2803" w14:textId="77777777" w:rsidR="003C7BB6" w:rsidRDefault="003C7BB6" w:rsidP="009A4615">
      <w:pPr>
        <w:spacing w:after="0" w:line="240" w:lineRule="auto"/>
      </w:pPr>
      <w:r>
        <w:separator/>
      </w:r>
    </w:p>
  </w:footnote>
  <w:footnote w:type="continuationSeparator" w:id="0">
    <w:p w14:paraId="045B854F" w14:textId="77777777" w:rsidR="003C7BB6" w:rsidRDefault="003C7BB6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2E0F" w14:textId="77777777" w:rsidR="0074114B" w:rsidRDefault="0074114B">
    <w:pPr>
      <w:pStyle w:val="Header"/>
    </w:pPr>
  </w:p>
  <w:p w14:paraId="653810A7" w14:textId="77777777" w:rsidR="0074114B" w:rsidRDefault="007411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029E7"/>
    <w:multiLevelType w:val="multilevel"/>
    <w:tmpl w:val="8EF83E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80D37"/>
    <w:multiLevelType w:val="multilevel"/>
    <w:tmpl w:val="0166253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1"/>
  </w:num>
  <w:num w:numId="4" w16cid:durableId="1732849320">
    <w:abstractNumId w:val="0"/>
  </w:num>
  <w:num w:numId="5" w16cid:durableId="791284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0B675B"/>
    <w:rsid w:val="0011355B"/>
    <w:rsid w:val="00125533"/>
    <w:rsid w:val="00145602"/>
    <w:rsid w:val="00151CCF"/>
    <w:rsid w:val="00164C1F"/>
    <w:rsid w:val="001A3F95"/>
    <w:rsid w:val="001B5BA6"/>
    <w:rsid w:val="001C0115"/>
    <w:rsid w:val="001E6BCA"/>
    <w:rsid w:val="002025F7"/>
    <w:rsid w:val="00216C38"/>
    <w:rsid w:val="002208BC"/>
    <w:rsid w:val="00246BC1"/>
    <w:rsid w:val="002574A4"/>
    <w:rsid w:val="00316C07"/>
    <w:rsid w:val="0032364F"/>
    <w:rsid w:val="003668DB"/>
    <w:rsid w:val="003C7BB6"/>
    <w:rsid w:val="00406A7F"/>
    <w:rsid w:val="00424E6B"/>
    <w:rsid w:val="00467B1F"/>
    <w:rsid w:val="00480109"/>
    <w:rsid w:val="004856EB"/>
    <w:rsid w:val="0048595C"/>
    <w:rsid w:val="004E0DBB"/>
    <w:rsid w:val="005401E3"/>
    <w:rsid w:val="005448C2"/>
    <w:rsid w:val="00555159"/>
    <w:rsid w:val="005716BA"/>
    <w:rsid w:val="005A3A1A"/>
    <w:rsid w:val="0063271E"/>
    <w:rsid w:val="006669F0"/>
    <w:rsid w:val="006D0991"/>
    <w:rsid w:val="006F637F"/>
    <w:rsid w:val="007173EA"/>
    <w:rsid w:val="0074114B"/>
    <w:rsid w:val="00741DDB"/>
    <w:rsid w:val="007E0BD4"/>
    <w:rsid w:val="007F2413"/>
    <w:rsid w:val="007F4DDC"/>
    <w:rsid w:val="00886FBD"/>
    <w:rsid w:val="00912773"/>
    <w:rsid w:val="009171B5"/>
    <w:rsid w:val="009322BB"/>
    <w:rsid w:val="00967529"/>
    <w:rsid w:val="009A4615"/>
    <w:rsid w:val="009B6ED5"/>
    <w:rsid w:val="009E1DD4"/>
    <w:rsid w:val="00A71218"/>
    <w:rsid w:val="00AB30CE"/>
    <w:rsid w:val="00AD0F89"/>
    <w:rsid w:val="00B43054"/>
    <w:rsid w:val="00BE33F2"/>
    <w:rsid w:val="00BE5865"/>
    <w:rsid w:val="00BF1911"/>
    <w:rsid w:val="00C53852"/>
    <w:rsid w:val="00C76450"/>
    <w:rsid w:val="00C86A74"/>
    <w:rsid w:val="00D04F53"/>
    <w:rsid w:val="00D36FB7"/>
    <w:rsid w:val="00D71FBC"/>
    <w:rsid w:val="00DD3628"/>
    <w:rsid w:val="00DE0B48"/>
    <w:rsid w:val="00E46C11"/>
    <w:rsid w:val="00E63496"/>
    <w:rsid w:val="00EA7C14"/>
    <w:rsid w:val="00EF0DD6"/>
    <w:rsid w:val="00F33303"/>
    <w:rsid w:val="00F35875"/>
    <w:rsid w:val="00F545B7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B675B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75B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75B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0B675B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75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B675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675B"/>
  </w:style>
  <w:style w:type="character" w:customStyle="1" w:styleId="Heading1Char">
    <w:name w:val="Heading 1 Char"/>
    <w:basedOn w:val="DefaultParagraphFont"/>
    <w:link w:val="Heading1"/>
    <w:uiPriority w:val="9"/>
    <w:rsid w:val="000B675B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0B675B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B675B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75B"/>
    <w:rPr>
      <w:rFonts w:ascii="Calibri" w:eastAsiaTheme="majorEastAsia" w:hAnsi="Calibri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75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75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75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75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75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B675B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B675B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75B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75B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75B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75B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75B"/>
    <w:rPr>
      <w:rFonts w:ascii="Calibri" w:hAnsi="Calibri" w:cs="Calibri"/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75B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B675B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B675B"/>
    <w:rPr>
      <w:rFonts w:ascii="Calibri" w:hAnsi="Calibri" w:cs="Calibri"/>
      <w:b/>
      <w:bCs/>
    </w:rPr>
  </w:style>
  <w:style w:type="paragraph" w:customStyle="1" w:styleId="BlockQuote">
    <w:name w:val="Block Quote"/>
    <w:basedOn w:val="Normal"/>
    <w:qFormat/>
    <w:rsid w:val="000B675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B675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7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6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75B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FFFFF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1010\AppData\Roaming\Microsoft\QuickStyles\Learn%20Horizontal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K20 LEARN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Style Template</Template>
  <TotalTime>1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Debate Team Carosel - What is the State of Our Nature</vt:lpstr>
    </vt:vector>
  </TitlesOfParts>
  <Manager/>
  <Company/>
  <LinksUpToDate>false</LinksUpToDate>
  <CharactersWithSpaces>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Debate Team Carosel - What is the State of Our Nature</dc:title>
  <dc:subject/>
  <dc:creator>Laura Halstied</dc:creator>
  <cp:keywords/>
  <dc:description/>
  <cp:lastModifiedBy>Smith, Gina N.</cp:lastModifiedBy>
  <cp:revision>2</cp:revision>
  <dcterms:created xsi:type="dcterms:W3CDTF">2026-08-27T20:49:00Z</dcterms:created>
  <dcterms:modified xsi:type="dcterms:W3CDTF">2026-08-27T20:49:00Z</dcterms:modified>
  <cp:category/>
</cp:coreProperties>
</file>