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4D08C8" w14:textId="77777777" w:rsidR="00A75A4E" w:rsidRPr="00A75A4E" w:rsidRDefault="00A75A4E" w:rsidP="00A75A4E">
      <w:pPr>
        <w:pStyle w:val="Title"/>
      </w:pPr>
      <w:r>
        <w:rPr>
          <w:bCs/>
          <w:lang w:val="es"/>
        </w:rPr>
        <w:t>Fotos Rompecabeza</w:t>
      </w:r>
    </w:p>
    <w:p w14:paraId="77568717" w14:textId="77777777" w:rsidR="00A75A4E" w:rsidRPr="00A75A4E" w:rsidRDefault="00A75A4E" w:rsidP="00A75A4E">
      <w:r>
        <w:rPr>
          <w:noProof/>
          <w:lang w:val="es"/>
        </w:rPr>
        <w:drawing>
          <wp:inline distT="114300" distB="114300" distL="114300" distR="114300" wp14:anchorId="08E696C4" wp14:editId="113284B2">
            <wp:extent cx="5943600" cy="4597400"/>
            <wp:effectExtent l="0" t="0" r="0" b="0"/>
            <wp:docPr id="8" name="image3.jpg" descr="Una imagen que contiene luz, desenfoque, cielo noctur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A picture containing light, blur, night sky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98487" w14:textId="77777777" w:rsidR="00A75A4E" w:rsidRPr="00A75A4E" w:rsidRDefault="00A75A4E" w:rsidP="00A75A4E">
      <w:r>
        <w:rPr>
          <w:noProof/>
          <w:lang w:val="es"/>
        </w:rPr>
        <w:lastRenderedPageBreak/>
        <w:drawing>
          <wp:inline distT="114300" distB="114300" distL="114300" distR="114300" wp14:anchorId="5A194993" wp14:editId="17286CFD">
            <wp:extent cx="5943600" cy="45974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DFC98" w14:textId="77777777" w:rsidR="00A75A4E" w:rsidRPr="00A75A4E" w:rsidRDefault="00A75A4E" w:rsidP="00A75A4E">
      <w:r>
        <w:rPr>
          <w:noProof/>
          <w:lang w:val="es"/>
        </w:rPr>
        <w:lastRenderedPageBreak/>
        <w:drawing>
          <wp:inline distT="114300" distB="114300" distL="114300" distR="114300" wp14:anchorId="04E9DE8F" wp14:editId="1B0BD3B7">
            <wp:extent cx="5943600" cy="4597400"/>
            <wp:effectExtent l="0" t="0" r="0" b="0"/>
            <wp:docPr id="7" name="image6.jpg" descr="Una imagen que contiene una rejil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g" descr="A picture containing grat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02CFC" w14:textId="77777777" w:rsidR="00A75A4E" w:rsidRPr="00A75A4E" w:rsidRDefault="00A75A4E" w:rsidP="00A75A4E">
      <w:r>
        <w:rPr>
          <w:noProof/>
          <w:lang w:val="es"/>
        </w:rPr>
        <w:lastRenderedPageBreak/>
        <w:drawing>
          <wp:inline distT="114300" distB="114300" distL="114300" distR="114300" wp14:anchorId="2FC5DD10" wp14:editId="54BE7086">
            <wp:extent cx="5943600" cy="4597400"/>
            <wp:effectExtent l="0" t="0" r="0" b="0"/>
            <wp:docPr id="4" name="image5.jpg" descr="Un cuerpo de agua con ondas&#10;&#10;Descripción generada automáticamente con una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 descr="A body of water with ripples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A8A41" w14:textId="77777777" w:rsidR="00A75A4E" w:rsidRPr="00A75A4E" w:rsidRDefault="00A75A4E" w:rsidP="00A75A4E">
      <w:r>
        <w:rPr>
          <w:noProof/>
          <w:lang w:val="es"/>
        </w:rPr>
        <w:lastRenderedPageBreak/>
        <w:drawing>
          <wp:inline distT="114300" distB="114300" distL="114300" distR="114300" wp14:anchorId="28EFA9FC" wp14:editId="0D58F234">
            <wp:extent cx="5943600" cy="45974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01684" w14:textId="77777777" w:rsidR="00895E9E" w:rsidRPr="00A75A4E" w:rsidRDefault="00895E9E" w:rsidP="00A75A4E"/>
    <w:sectPr w:rsidR="00895E9E" w:rsidRPr="00A75A4E" w:rsidSect="008E4D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3FC66" w14:textId="77777777" w:rsidR="009700DD" w:rsidRDefault="009700DD" w:rsidP="00293785">
      <w:pPr>
        <w:spacing w:after="0" w:line="240" w:lineRule="auto"/>
      </w:pPr>
      <w:r>
        <w:separator/>
      </w:r>
    </w:p>
  </w:endnote>
  <w:endnote w:type="continuationSeparator" w:id="0">
    <w:p w14:paraId="1DBA2726" w14:textId="77777777" w:rsidR="009700DD" w:rsidRDefault="009700D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3437" w14:textId="77777777" w:rsidR="00065161" w:rsidRDefault="00065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8780" w14:textId="77777777" w:rsidR="00293785" w:rsidRDefault="00065161">
    <w:pPr>
      <w:pStyle w:val="Footer"/>
    </w:pPr>
    <w:r>
      <w:rPr>
        <w:noProof/>
        <w:lang w:val="es"/>
      </w:rPr>
      <w:drawing>
        <wp:anchor distT="0" distB="0" distL="114300" distR="114300" simplePos="0" relativeHeight="251646975" behindDoc="0" locked="0" layoutInCell="1" allowOverlap="1" wp14:anchorId="7CE28233" wp14:editId="18A9CE66">
          <wp:simplePos x="0" y="0"/>
          <wp:positionH relativeFrom="column">
            <wp:posOffset>3627755</wp:posOffset>
          </wp:positionH>
          <wp:positionV relativeFrom="paragraph">
            <wp:posOffset>-218123</wp:posOffset>
          </wp:positionV>
          <wp:extent cx="4937760" cy="31470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7760" cy="314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5FD9E0" wp14:editId="09363068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EBCAF0" w14:textId="1338D51B" w:rsidR="00293785" w:rsidRDefault="00402C8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F1155">
                                <w:t>Electric Avenue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FD9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7EEBCAF0" w14:textId="1338D51B" w:rsidR="00293785" w:rsidRDefault="00402C8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F1155">
                          <w:t>Electric Avenue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996CA" w14:textId="77777777" w:rsidR="00065161" w:rsidRDefault="0006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0F97F" w14:textId="77777777" w:rsidR="009700DD" w:rsidRDefault="009700DD" w:rsidP="00293785">
      <w:pPr>
        <w:spacing w:after="0" w:line="240" w:lineRule="auto"/>
      </w:pPr>
      <w:r>
        <w:separator/>
      </w:r>
    </w:p>
  </w:footnote>
  <w:footnote w:type="continuationSeparator" w:id="0">
    <w:p w14:paraId="07F49934" w14:textId="77777777" w:rsidR="009700DD" w:rsidRDefault="009700D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A420" w14:textId="77777777" w:rsidR="00065161" w:rsidRDefault="00065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9B20" w14:textId="77777777" w:rsidR="00065161" w:rsidRDefault="00065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8214" w14:textId="77777777" w:rsidR="00065161" w:rsidRDefault="00065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56673">
    <w:abstractNumId w:val="6"/>
  </w:num>
  <w:num w:numId="2" w16cid:durableId="467674349">
    <w:abstractNumId w:val="7"/>
  </w:num>
  <w:num w:numId="3" w16cid:durableId="540941416">
    <w:abstractNumId w:val="0"/>
  </w:num>
  <w:num w:numId="4" w16cid:durableId="928584525">
    <w:abstractNumId w:val="2"/>
  </w:num>
  <w:num w:numId="5" w16cid:durableId="999385438">
    <w:abstractNumId w:val="3"/>
  </w:num>
  <w:num w:numId="6" w16cid:durableId="818573095">
    <w:abstractNumId w:val="5"/>
  </w:num>
  <w:num w:numId="7" w16cid:durableId="926958525">
    <w:abstractNumId w:val="4"/>
  </w:num>
  <w:num w:numId="8" w16cid:durableId="670106416">
    <w:abstractNumId w:val="8"/>
  </w:num>
  <w:num w:numId="9" w16cid:durableId="303659198">
    <w:abstractNumId w:val="9"/>
  </w:num>
  <w:num w:numId="10" w16cid:durableId="1844271668">
    <w:abstractNumId w:val="10"/>
  </w:num>
  <w:num w:numId="11" w16cid:durableId="1206985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A4E"/>
    <w:rsid w:val="0004006F"/>
    <w:rsid w:val="00053775"/>
    <w:rsid w:val="0005619A"/>
    <w:rsid w:val="00065161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7E4AB1"/>
    <w:rsid w:val="00880013"/>
    <w:rsid w:val="00895E9E"/>
    <w:rsid w:val="008E4D00"/>
    <w:rsid w:val="008F5386"/>
    <w:rsid w:val="00913172"/>
    <w:rsid w:val="009700DD"/>
    <w:rsid w:val="00981E19"/>
    <w:rsid w:val="009B52E4"/>
    <w:rsid w:val="009D6E8D"/>
    <w:rsid w:val="00A101E8"/>
    <w:rsid w:val="00A471FD"/>
    <w:rsid w:val="00A75A4E"/>
    <w:rsid w:val="00AC349E"/>
    <w:rsid w:val="00AC75FD"/>
    <w:rsid w:val="00B92DBF"/>
    <w:rsid w:val="00BD119F"/>
    <w:rsid w:val="00BF1155"/>
    <w:rsid w:val="00C73EA1"/>
    <w:rsid w:val="00CB27A0"/>
    <w:rsid w:val="00CC4F77"/>
    <w:rsid w:val="00CD3CF6"/>
    <w:rsid w:val="00CE317F"/>
    <w:rsid w:val="00CE336D"/>
    <w:rsid w:val="00D106FF"/>
    <w:rsid w:val="00D626EB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637A73"/>
  <w15:docId w15:val="{CACFA2CF-9B39-4CAE-ACAB-F455FE45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wnloads\NSF%20Horizont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NSF Horizontal LEARN Attachment with Instructions</Template>
  <TotalTime>4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Avenue</dc:title>
  <dc:creator>K20 Center</dc:creator>
  <cp:lastModifiedBy>Catalina Otalora</cp:lastModifiedBy>
  <cp:revision>3</cp:revision>
  <cp:lastPrinted>2022-06-24T22:22:00Z</cp:lastPrinted>
  <dcterms:created xsi:type="dcterms:W3CDTF">2021-09-24T16:38:00Z</dcterms:created>
  <dcterms:modified xsi:type="dcterms:W3CDTF">2022-06-24T22:22:00Z</dcterms:modified>
</cp:coreProperties>
</file>