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4D08C8" w14:textId="77777777" w:rsidR="00A75A4E" w:rsidRPr="00A75A4E" w:rsidRDefault="00A75A4E" w:rsidP="00A75A4E">
      <w:pPr>
        <w:pStyle w:val="Title"/>
      </w:pPr>
      <w:r w:rsidRPr="00A75A4E">
        <w:t>Puzzled Photos</w:t>
      </w:r>
    </w:p>
    <w:p w14:paraId="77568717" w14:textId="77777777" w:rsidR="00A75A4E" w:rsidRPr="00A75A4E" w:rsidRDefault="00A75A4E" w:rsidP="00A75A4E">
      <w:r w:rsidRPr="00A75A4E">
        <w:rPr>
          <w:noProof/>
        </w:rPr>
        <w:drawing>
          <wp:inline distT="114300" distB="114300" distL="114300" distR="114300" wp14:anchorId="08E696C4" wp14:editId="113284B2">
            <wp:extent cx="5943600" cy="4597400"/>
            <wp:effectExtent l="0" t="0" r="0" b="0"/>
            <wp:docPr id="8" name="image3.jpg" descr="A picture containing light, blur, night sk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 descr="A picture containing light, blur, night sky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898487" w14:textId="77777777" w:rsidR="00A75A4E" w:rsidRPr="00A75A4E" w:rsidRDefault="00A75A4E" w:rsidP="00A75A4E">
      <w:r w:rsidRPr="00A75A4E">
        <w:rPr>
          <w:noProof/>
        </w:rPr>
        <w:lastRenderedPageBreak/>
        <w:drawing>
          <wp:inline distT="114300" distB="114300" distL="114300" distR="114300" wp14:anchorId="5A194993" wp14:editId="17286CFD">
            <wp:extent cx="5943600" cy="45974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ADFC98" w14:textId="77777777" w:rsidR="00A75A4E" w:rsidRPr="00A75A4E" w:rsidRDefault="00A75A4E" w:rsidP="00A75A4E">
      <w:r w:rsidRPr="00A75A4E">
        <w:rPr>
          <w:noProof/>
        </w:rPr>
        <w:lastRenderedPageBreak/>
        <w:drawing>
          <wp:inline distT="114300" distB="114300" distL="114300" distR="114300" wp14:anchorId="04E9DE8F" wp14:editId="1B0BD3B7">
            <wp:extent cx="5943600" cy="4597400"/>
            <wp:effectExtent l="0" t="0" r="0" b="0"/>
            <wp:docPr id="7" name="image6.jpg" descr="A picture containing gra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g" descr="A picture containing grate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C02CFC" w14:textId="77777777" w:rsidR="00A75A4E" w:rsidRPr="00A75A4E" w:rsidRDefault="00A75A4E" w:rsidP="00A75A4E">
      <w:r w:rsidRPr="00A75A4E">
        <w:rPr>
          <w:noProof/>
        </w:rPr>
        <w:lastRenderedPageBreak/>
        <w:drawing>
          <wp:inline distT="114300" distB="114300" distL="114300" distR="114300" wp14:anchorId="2FC5DD10" wp14:editId="54BE7086">
            <wp:extent cx="5943600" cy="4597400"/>
            <wp:effectExtent l="0" t="0" r="0" b="0"/>
            <wp:docPr id="4" name="image5.jpg" descr="A body of water with ripple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g" descr="A body of water with ripples&#10;&#10;Description automatically generated with medium confidenc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8A8A41" w14:textId="77777777" w:rsidR="00A75A4E" w:rsidRPr="00A75A4E" w:rsidRDefault="00A75A4E" w:rsidP="00A75A4E">
      <w:r w:rsidRPr="00A75A4E">
        <w:rPr>
          <w:noProof/>
        </w:rPr>
        <w:lastRenderedPageBreak/>
        <w:drawing>
          <wp:inline distT="114300" distB="114300" distL="114300" distR="114300" wp14:anchorId="28EFA9FC" wp14:editId="0D58F234">
            <wp:extent cx="5943600" cy="4597400"/>
            <wp:effectExtent l="0" t="0" r="0" b="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501684" w14:textId="77777777" w:rsidR="00895E9E" w:rsidRPr="00A75A4E" w:rsidRDefault="00895E9E" w:rsidP="00A75A4E"/>
    <w:sectPr w:rsidR="00895E9E" w:rsidRPr="00A75A4E" w:rsidSect="008E4D0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3FC66" w14:textId="77777777" w:rsidR="009700DD" w:rsidRDefault="009700DD" w:rsidP="00293785">
      <w:pPr>
        <w:spacing w:after="0" w:line="240" w:lineRule="auto"/>
      </w:pPr>
      <w:r>
        <w:separator/>
      </w:r>
    </w:p>
  </w:endnote>
  <w:endnote w:type="continuationSeparator" w:id="0">
    <w:p w14:paraId="1DBA2726" w14:textId="77777777" w:rsidR="009700DD" w:rsidRDefault="009700DD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A3437" w14:textId="77777777" w:rsidR="00065161" w:rsidRDefault="000651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A8780" w14:textId="77777777" w:rsidR="00293785" w:rsidRDefault="00065161">
    <w:pPr>
      <w:pStyle w:val="Footer"/>
    </w:pPr>
    <w:r>
      <w:rPr>
        <w:noProof/>
      </w:rPr>
      <w:drawing>
        <wp:anchor distT="0" distB="0" distL="114300" distR="114300" simplePos="0" relativeHeight="251646975" behindDoc="0" locked="0" layoutInCell="1" allowOverlap="1" wp14:anchorId="7CE28233" wp14:editId="18A9CE66">
          <wp:simplePos x="0" y="0"/>
          <wp:positionH relativeFrom="column">
            <wp:posOffset>3627755</wp:posOffset>
          </wp:positionH>
          <wp:positionV relativeFrom="paragraph">
            <wp:posOffset>-218123</wp:posOffset>
          </wp:positionV>
          <wp:extent cx="4937760" cy="314706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7760" cy="314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4D00"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55FD9E0" wp14:editId="09363068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EBCAF0" w14:textId="77777777" w:rsidR="00293785" w:rsidRDefault="009700DD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EE3A34">
                                <w:t>Horizontal LEARN Attachment with Instructions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5FD9E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" filled="f" stroked="f">
              <v:textbox>
                <w:txbxContent>
                  <w:p w14:paraId="7EEBCAF0" w14:textId="77777777" w:rsidR="00293785" w:rsidRDefault="009700DD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EE3A34">
                          <w:t>Horizontal LEARN Attachment with Instructions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996CA" w14:textId="77777777" w:rsidR="00065161" w:rsidRDefault="000651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0F97F" w14:textId="77777777" w:rsidR="009700DD" w:rsidRDefault="009700DD" w:rsidP="00293785">
      <w:pPr>
        <w:spacing w:after="0" w:line="240" w:lineRule="auto"/>
      </w:pPr>
      <w:r>
        <w:separator/>
      </w:r>
    </w:p>
  </w:footnote>
  <w:footnote w:type="continuationSeparator" w:id="0">
    <w:p w14:paraId="07F49934" w14:textId="77777777" w:rsidR="009700DD" w:rsidRDefault="009700DD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FA420" w14:textId="77777777" w:rsidR="00065161" w:rsidRDefault="000651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29B20" w14:textId="77777777" w:rsidR="00065161" w:rsidRDefault="000651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78214" w14:textId="77777777" w:rsidR="00065161" w:rsidRDefault="000651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A4E"/>
    <w:rsid w:val="0004006F"/>
    <w:rsid w:val="00053775"/>
    <w:rsid w:val="0005619A"/>
    <w:rsid w:val="00065161"/>
    <w:rsid w:val="000716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36040A"/>
    <w:rsid w:val="00446C13"/>
    <w:rsid w:val="005078B4"/>
    <w:rsid w:val="0053328A"/>
    <w:rsid w:val="00540FC6"/>
    <w:rsid w:val="00645D7F"/>
    <w:rsid w:val="00656940"/>
    <w:rsid w:val="00666C03"/>
    <w:rsid w:val="00686DAB"/>
    <w:rsid w:val="00696D80"/>
    <w:rsid w:val="006E1542"/>
    <w:rsid w:val="00721EA4"/>
    <w:rsid w:val="007B055F"/>
    <w:rsid w:val="007D4DF2"/>
    <w:rsid w:val="007E4AB1"/>
    <w:rsid w:val="00880013"/>
    <w:rsid w:val="00895E9E"/>
    <w:rsid w:val="008E4D00"/>
    <w:rsid w:val="008F5386"/>
    <w:rsid w:val="00913172"/>
    <w:rsid w:val="009700DD"/>
    <w:rsid w:val="00981E19"/>
    <w:rsid w:val="009B52E4"/>
    <w:rsid w:val="009D6E8D"/>
    <w:rsid w:val="00A101E8"/>
    <w:rsid w:val="00A471FD"/>
    <w:rsid w:val="00A75A4E"/>
    <w:rsid w:val="00AC349E"/>
    <w:rsid w:val="00AC75FD"/>
    <w:rsid w:val="00B92DBF"/>
    <w:rsid w:val="00BD119F"/>
    <w:rsid w:val="00C73EA1"/>
    <w:rsid w:val="00CB27A0"/>
    <w:rsid w:val="00CC4F77"/>
    <w:rsid w:val="00CD3CF6"/>
    <w:rsid w:val="00CE317F"/>
    <w:rsid w:val="00CE336D"/>
    <w:rsid w:val="00D106FF"/>
    <w:rsid w:val="00D626EB"/>
    <w:rsid w:val="00ED24C8"/>
    <w:rsid w:val="00EE3A34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637A73"/>
  <w15:docId w15:val="{CACFA2CF-9B39-4CAE-ACAB-F455FE45A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wnloads\NSF%20Horizontal%20LEARN%20Attachment%20with%20Instructions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NSF Horizontal LEARN Attachment with Instructions</Template>
  <TotalTime>2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LEARN Horizontal Attachment</vt:lpstr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 Avenue</dc:title>
  <dc:creator>K20 Center</dc:creator>
  <cp:lastModifiedBy>K20 Center</cp:lastModifiedBy>
  <cp:revision>1</cp:revision>
  <cp:lastPrinted>2016-07-14T14:08:00Z</cp:lastPrinted>
  <dcterms:created xsi:type="dcterms:W3CDTF">2021-09-24T16:38:00Z</dcterms:created>
  <dcterms:modified xsi:type="dcterms:W3CDTF">2021-09-24T16:40:00Z</dcterms:modified>
</cp:coreProperties>
</file>