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97502D" w14:textId="77777777" w:rsidR="00F2048A" w:rsidRDefault="00F2048A" w:rsidP="00F2048A">
      <w:pPr>
        <w:pStyle w:val="Title"/>
      </w:pPr>
      <w:r>
        <w:t xml:space="preserve">Dulce et decorum est </w:t>
      </w:r>
    </w:p>
    <w:p w14:paraId="4367C0A8" w14:textId="77777777" w:rsidR="00F2048A" w:rsidRPr="00BD2B38" w:rsidRDefault="00F2048A" w:rsidP="00F2048A">
      <w:pPr>
        <w:spacing w:after="0" w:line="240" w:lineRule="auto"/>
      </w:pPr>
      <w:r w:rsidRPr="00BD2B38">
        <w:t>Bent double, like old beggars under sacks,</w:t>
      </w:r>
    </w:p>
    <w:p w14:paraId="7E56B4A9" w14:textId="77777777" w:rsidR="00F2048A" w:rsidRPr="00BD2B38" w:rsidRDefault="00F2048A" w:rsidP="00F2048A">
      <w:pPr>
        <w:spacing w:after="0" w:line="240" w:lineRule="auto"/>
      </w:pPr>
      <w:r w:rsidRPr="00BD2B38">
        <w:t>Knock-kneed, coughing like hags, we cursed through sludge,</w:t>
      </w:r>
    </w:p>
    <w:p w14:paraId="5F5DAA1C" w14:textId="77777777" w:rsidR="00F2048A" w:rsidRPr="00BD2B38" w:rsidRDefault="00F2048A" w:rsidP="00F2048A">
      <w:pPr>
        <w:spacing w:after="0" w:line="240" w:lineRule="auto"/>
      </w:pPr>
      <w:r w:rsidRPr="00BD2B38">
        <w:t>Till on the haunting flares we turned our backs</w:t>
      </w:r>
    </w:p>
    <w:p w14:paraId="2753D19C" w14:textId="77777777" w:rsidR="00F2048A" w:rsidRPr="00BD2B38" w:rsidRDefault="00F2048A" w:rsidP="00F2048A">
      <w:pPr>
        <w:spacing w:after="0" w:line="240" w:lineRule="auto"/>
      </w:pPr>
      <w:r w:rsidRPr="00BD2B38">
        <w:t>And towards our distant rest began to trudge.</w:t>
      </w:r>
    </w:p>
    <w:p w14:paraId="559D148E" w14:textId="77777777" w:rsidR="00F2048A" w:rsidRPr="00BD2B38" w:rsidRDefault="00F2048A" w:rsidP="00F2048A">
      <w:pPr>
        <w:spacing w:after="0" w:line="240" w:lineRule="auto"/>
      </w:pPr>
      <w:r w:rsidRPr="00BD2B38">
        <w:t>Men marched asleep. Many had lost their boots</w:t>
      </w:r>
    </w:p>
    <w:p w14:paraId="062A5EFC" w14:textId="77777777" w:rsidR="00F2048A" w:rsidRPr="00BD2B38" w:rsidRDefault="00F2048A" w:rsidP="00F2048A">
      <w:pPr>
        <w:spacing w:after="0" w:line="240" w:lineRule="auto"/>
      </w:pPr>
      <w:r w:rsidRPr="00BD2B38">
        <w:t xml:space="preserve">But limped on, </w:t>
      </w:r>
      <w:proofErr w:type="gramStart"/>
      <w:r w:rsidRPr="00BD2B38">
        <w:t>blood-shod</w:t>
      </w:r>
      <w:proofErr w:type="gramEnd"/>
      <w:r w:rsidRPr="00BD2B38">
        <w:t>. All went lame; all blind;</w:t>
      </w:r>
    </w:p>
    <w:p w14:paraId="228AA365" w14:textId="77777777" w:rsidR="00F2048A" w:rsidRPr="00BD2B38" w:rsidRDefault="00F2048A" w:rsidP="00F2048A">
      <w:pPr>
        <w:spacing w:after="0" w:line="240" w:lineRule="auto"/>
      </w:pPr>
      <w:r w:rsidRPr="00BD2B38">
        <w:t>Drunk with fatigue; deaf even to the hoots</w:t>
      </w:r>
    </w:p>
    <w:p w14:paraId="3BAB15DC" w14:textId="77777777" w:rsidR="00F2048A" w:rsidRPr="00BD2B38" w:rsidRDefault="00F2048A" w:rsidP="00F2048A">
      <w:pPr>
        <w:spacing w:after="0" w:line="240" w:lineRule="auto"/>
      </w:pPr>
      <w:r w:rsidRPr="00BD2B38">
        <w:t>Of tired, outstripped Five-Nines that dropped behind.</w:t>
      </w:r>
    </w:p>
    <w:p w14:paraId="2D726D4B" w14:textId="77777777" w:rsidR="00F2048A" w:rsidRPr="00BD2B38" w:rsidRDefault="00F2048A" w:rsidP="00F2048A">
      <w:pPr>
        <w:pStyle w:val="BodyText"/>
        <w:spacing w:after="0"/>
      </w:pPr>
    </w:p>
    <w:p w14:paraId="19D79DF5" w14:textId="77777777" w:rsidR="00F2048A" w:rsidRPr="00BD2B38" w:rsidRDefault="00F2048A" w:rsidP="00F2048A">
      <w:pPr>
        <w:spacing w:after="0" w:line="240" w:lineRule="auto"/>
      </w:pPr>
      <w:r w:rsidRPr="00BD2B38">
        <w:t xml:space="preserve">Gas! Gas! Quick, </w:t>
      </w:r>
      <w:proofErr w:type="gramStart"/>
      <w:r w:rsidRPr="00BD2B38">
        <w:t>boys!—</w:t>
      </w:r>
      <w:proofErr w:type="gramEnd"/>
      <w:r w:rsidRPr="00BD2B38">
        <w:t>An ecstasy of fumbling,</w:t>
      </w:r>
    </w:p>
    <w:p w14:paraId="7FD36CF5" w14:textId="77777777" w:rsidR="00F2048A" w:rsidRPr="00BD2B38" w:rsidRDefault="00F2048A" w:rsidP="00F2048A">
      <w:pPr>
        <w:spacing w:after="0" w:line="240" w:lineRule="auto"/>
      </w:pPr>
      <w:r w:rsidRPr="00BD2B38">
        <w:t>Fitting the clumsy helmets just in time;</w:t>
      </w:r>
    </w:p>
    <w:p w14:paraId="6D07F29B" w14:textId="77777777" w:rsidR="00F2048A" w:rsidRPr="00BD2B38" w:rsidRDefault="00F2048A" w:rsidP="00F2048A">
      <w:pPr>
        <w:spacing w:after="0" w:line="240" w:lineRule="auto"/>
      </w:pPr>
      <w:r w:rsidRPr="00BD2B38">
        <w:t>But someone still was yelling out and stumbling</w:t>
      </w:r>
    </w:p>
    <w:p w14:paraId="64F30B09" w14:textId="77777777" w:rsidR="00F2048A" w:rsidRPr="00BD2B38" w:rsidRDefault="00F2048A" w:rsidP="00F2048A">
      <w:pPr>
        <w:spacing w:after="0" w:line="240" w:lineRule="auto"/>
      </w:pPr>
      <w:r w:rsidRPr="00BD2B38">
        <w:t xml:space="preserve">And </w:t>
      </w:r>
      <w:proofErr w:type="spellStart"/>
      <w:r w:rsidRPr="00BD2B38">
        <w:t>flound'ring</w:t>
      </w:r>
      <w:proofErr w:type="spellEnd"/>
      <w:r w:rsidRPr="00BD2B38">
        <w:t xml:space="preserve"> like a man in fire or lime...</w:t>
      </w:r>
    </w:p>
    <w:p w14:paraId="5AFB334E" w14:textId="77777777" w:rsidR="00F2048A" w:rsidRPr="00BD2B38" w:rsidRDefault="00F2048A" w:rsidP="00F2048A">
      <w:pPr>
        <w:spacing w:after="0" w:line="240" w:lineRule="auto"/>
      </w:pPr>
      <w:r w:rsidRPr="00BD2B38">
        <w:t>Dim, through the misty panes and thick green light,</w:t>
      </w:r>
    </w:p>
    <w:p w14:paraId="71EC2BC6" w14:textId="77777777" w:rsidR="00F2048A" w:rsidRPr="00BD2B38" w:rsidRDefault="00F2048A" w:rsidP="00F2048A">
      <w:pPr>
        <w:spacing w:after="0" w:line="240" w:lineRule="auto"/>
      </w:pPr>
      <w:r w:rsidRPr="00BD2B38">
        <w:t>As under a green sea, I saw him drowning.</w:t>
      </w:r>
    </w:p>
    <w:p w14:paraId="0C582F1D" w14:textId="77777777" w:rsidR="00F2048A" w:rsidRPr="00BD2B38" w:rsidRDefault="00F2048A" w:rsidP="00F2048A">
      <w:pPr>
        <w:spacing w:after="0"/>
      </w:pPr>
    </w:p>
    <w:p w14:paraId="2E141978" w14:textId="77777777" w:rsidR="00F2048A" w:rsidRPr="00BD2B38" w:rsidRDefault="00F2048A" w:rsidP="00F2048A">
      <w:pPr>
        <w:spacing w:after="0" w:line="240" w:lineRule="auto"/>
      </w:pPr>
      <w:r w:rsidRPr="00BD2B38">
        <w:t>In all my dreams before my helpless sight,</w:t>
      </w:r>
    </w:p>
    <w:p w14:paraId="5421D155" w14:textId="77777777" w:rsidR="00F2048A" w:rsidRPr="00BD2B38" w:rsidRDefault="00F2048A" w:rsidP="00F2048A">
      <w:pPr>
        <w:spacing w:after="0" w:line="240" w:lineRule="auto"/>
      </w:pPr>
      <w:r w:rsidRPr="00BD2B38">
        <w:t>He plunges at me, guttering, choking, drowning.</w:t>
      </w:r>
    </w:p>
    <w:p w14:paraId="30688152" w14:textId="77777777" w:rsidR="00F2048A" w:rsidRPr="00BD2B38" w:rsidRDefault="00F2048A" w:rsidP="00F2048A">
      <w:pPr>
        <w:spacing w:after="0"/>
      </w:pPr>
    </w:p>
    <w:p w14:paraId="3435FFA8" w14:textId="77777777" w:rsidR="00F2048A" w:rsidRPr="00BD2B38" w:rsidRDefault="00F2048A" w:rsidP="00F2048A">
      <w:pPr>
        <w:spacing w:after="0" w:line="240" w:lineRule="auto"/>
      </w:pPr>
      <w:r w:rsidRPr="00BD2B38">
        <w:t>If in some smothering dreams you too could pace</w:t>
      </w:r>
    </w:p>
    <w:p w14:paraId="169D93D8" w14:textId="77777777" w:rsidR="00F2048A" w:rsidRPr="00BD2B38" w:rsidRDefault="00F2048A" w:rsidP="00F2048A">
      <w:pPr>
        <w:spacing w:after="0" w:line="240" w:lineRule="auto"/>
      </w:pPr>
      <w:r w:rsidRPr="00BD2B38">
        <w:t>Behind the wagon that we flung him in,</w:t>
      </w:r>
    </w:p>
    <w:p w14:paraId="363D87B5" w14:textId="77777777" w:rsidR="00F2048A" w:rsidRPr="00BD2B38" w:rsidRDefault="00F2048A" w:rsidP="00F2048A">
      <w:pPr>
        <w:spacing w:after="0" w:line="240" w:lineRule="auto"/>
      </w:pPr>
      <w:r w:rsidRPr="00BD2B38">
        <w:t>And watch the white eyes writhing in his face,</w:t>
      </w:r>
    </w:p>
    <w:p w14:paraId="718BF41B" w14:textId="77777777" w:rsidR="00F2048A" w:rsidRPr="00BD2B38" w:rsidRDefault="00F2048A" w:rsidP="00F2048A">
      <w:pPr>
        <w:spacing w:after="0" w:line="240" w:lineRule="auto"/>
      </w:pPr>
      <w:r w:rsidRPr="00BD2B38">
        <w:t>His hanging face, like a devil's sick of sin;</w:t>
      </w:r>
    </w:p>
    <w:p w14:paraId="2120A958" w14:textId="77777777" w:rsidR="00F2048A" w:rsidRPr="00BD2B38" w:rsidRDefault="00F2048A" w:rsidP="00F2048A">
      <w:pPr>
        <w:spacing w:after="0" w:line="240" w:lineRule="auto"/>
      </w:pPr>
      <w:r w:rsidRPr="00BD2B38">
        <w:t>If you could hear, at every jolt, the blood</w:t>
      </w:r>
    </w:p>
    <w:p w14:paraId="7D0D6045" w14:textId="77777777" w:rsidR="00F2048A" w:rsidRPr="00BD2B38" w:rsidRDefault="00F2048A" w:rsidP="00F2048A">
      <w:pPr>
        <w:spacing w:after="0" w:line="240" w:lineRule="auto"/>
      </w:pPr>
      <w:r w:rsidRPr="00BD2B38">
        <w:t>Come gargling from the froth-corrupted lungs,</w:t>
      </w:r>
    </w:p>
    <w:p w14:paraId="053325F7" w14:textId="77777777" w:rsidR="00F2048A" w:rsidRPr="00BD2B38" w:rsidRDefault="00F2048A" w:rsidP="00F2048A">
      <w:pPr>
        <w:spacing w:after="0" w:line="240" w:lineRule="auto"/>
      </w:pPr>
      <w:r w:rsidRPr="00BD2B38">
        <w:t>Obscene as cancer, bitter as the cud</w:t>
      </w:r>
    </w:p>
    <w:p w14:paraId="1644219E" w14:textId="77777777" w:rsidR="00F2048A" w:rsidRPr="00BD2B38" w:rsidRDefault="00F2048A" w:rsidP="00F2048A">
      <w:pPr>
        <w:spacing w:after="0" w:line="240" w:lineRule="auto"/>
      </w:pPr>
      <w:r w:rsidRPr="00BD2B38">
        <w:t xml:space="preserve">Of vile, incurable sores on innocent </w:t>
      </w:r>
      <w:proofErr w:type="gramStart"/>
      <w:r w:rsidRPr="00BD2B38">
        <w:t>tongues,—</w:t>
      </w:r>
      <w:proofErr w:type="gramEnd"/>
      <w:r w:rsidRPr="00BD2B38">
        <w:t xml:space="preserve"> </w:t>
      </w:r>
    </w:p>
    <w:p w14:paraId="4ECA564E" w14:textId="77777777" w:rsidR="00F2048A" w:rsidRPr="00BD2B38" w:rsidRDefault="00F2048A" w:rsidP="00F2048A">
      <w:pPr>
        <w:spacing w:after="0" w:line="240" w:lineRule="auto"/>
      </w:pPr>
      <w:r w:rsidRPr="00BD2B38">
        <w:t>My friend, you would not tell with such high zest</w:t>
      </w:r>
    </w:p>
    <w:p w14:paraId="435DD91C" w14:textId="77777777" w:rsidR="00F2048A" w:rsidRPr="00BD2B38" w:rsidRDefault="00F2048A" w:rsidP="00F2048A">
      <w:pPr>
        <w:spacing w:after="0" w:line="240" w:lineRule="auto"/>
      </w:pPr>
      <w:r w:rsidRPr="00BD2B38">
        <w:t>To children ardent for some desperate glory,</w:t>
      </w:r>
    </w:p>
    <w:p w14:paraId="025EDACC" w14:textId="77777777" w:rsidR="00F2048A" w:rsidRPr="00BD2B38" w:rsidRDefault="00F2048A" w:rsidP="00F2048A">
      <w:pPr>
        <w:spacing w:after="0"/>
      </w:pPr>
    </w:p>
    <w:p w14:paraId="0BFC6C80" w14:textId="77777777" w:rsidR="00F2048A" w:rsidRPr="00BD2B38" w:rsidRDefault="00F2048A" w:rsidP="00F2048A">
      <w:pPr>
        <w:spacing w:after="0" w:line="240" w:lineRule="auto"/>
        <w:rPr>
          <w:i/>
        </w:rPr>
      </w:pPr>
      <w:r w:rsidRPr="00BD2B38">
        <w:t xml:space="preserve">The old Lie: </w:t>
      </w:r>
      <w:r w:rsidRPr="00BD2B38">
        <w:rPr>
          <w:i/>
        </w:rPr>
        <w:t>Dulce et decorum est</w:t>
      </w:r>
    </w:p>
    <w:p w14:paraId="6DDB1A4E" w14:textId="77777777" w:rsidR="00F2048A" w:rsidRPr="00BD2B38" w:rsidRDefault="00F2048A" w:rsidP="00F2048A">
      <w:pPr>
        <w:spacing w:after="0" w:line="240" w:lineRule="auto"/>
      </w:pPr>
      <w:r w:rsidRPr="00BD2B38">
        <w:rPr>
          <w:i/>
        </w:rPr>
        <w:t>Pro patria mori.</w:t>
      </w:r>
      <w:r w:rsidRPr="00BD2B38">
        <w:t>        </w:t>
      </w:r>
    </w:p>
    <w:p w14:paraId="098D0ED4" w14:textId="77777777" w:rsidR="00F2048A" w:rsidRDefault="00F2048A" w:rsidP="00F2048A">
      <w:pPr>
        <w:rPr>
          <w:sz w:val="22"/>
          <w:szCs w:val="22"/>
        </w:rPr>
      </w:pPr>
      <w:r w:rsidRPr="00BD2B38">
        <w:br/>
      </w:r>
    </w:p>
    <w:p w14:paraId="037E7FCF" w14:textId="77777777" w:rsidR="00F2048A" w:rsidRDefault="00F2048A" w:rsidP="00F2048A">
      <w:pPr>
        <w:pStyle w:val="Heading3"/>
      </w:pPr>
      <w:bookmarkStart w:id="0" w:name="_Hlk80082173"/>
      <w:r>
        <w:t>Source: </w:t>
      </w:r>
    </w:p>
    <w:p w14:paraId="3BC83608" w14:textId="11A8AC05" w:rsidR="00F2048A" w:rsidRPr="00F2048A" w:rsidRDefault="00F2048A" w:rsidP="00F2048A">
      <w:pPr>
        <w:pStyle w:val="Heading3"/>
      </w:pPr>
      <w:r>
        <w:t>Owen, W. (</w:t>
      </w:r>
      <w:r w:rsidR="008302CB">
        <w:t>1920</w:t>
      </w:r>
      <w:r>
        <w:t xml:space="preserve">). </w:t>
      </w:r>
      <w:r w:rsidRPr="00426BCB">
        <w:t>Dulce et decorum est</w:t>
      </w:r>
      <w:r>
        <w:t>. Composed sometime between August 1917-September 1918. Published posthumously in 1920. Latin title taken from “Ode to Valor” by Roman poet Horace means “it is sweet and fitting to die for one’s country.” Retrieved from http://ww1lit.nsms.ox.ac.uk/ww1lit/db/object/ww1/3303</w:t>
      </w:r>
      <w:bookmarkEnd w:id="0"/>
    </w:p>
    <w:sectPr w:rsidR="00F2048A" w:rsidRPr="00F204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603C0" w14:textId="77777777" w:rsidR="00A632D1" w:rsidRDefault="00A632D1" w:rsidP="00DC1CA0">
      <w:r>
        <w:separator/>
      </w:r>
    </w:p>
  </w:endnote>
  <w:endnote w:type="continuationSeparator" w:id="0">
    <w:p w14:paraId="47705BC3" w14:textId="77777777" w:rsidR="00A632D1" w:rsidRDefault="00A632D1"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4F0245" w14:textId="77777777" w:rsidR="00302E1D" w:rsidRDefault="00302E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1B3778"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63EAB9C2" wp14:editId="3EE53120">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162201C8" w14:textId="62B4CCFC" w:rsidR="009F0B2E" w:rsidRPr="008C5074" w:rsidRDefault="00302E1D" w:rsidP="008C5074">
                          <w:pPr>
                            <w:pStyle w:val="Footer"/>
                          </w:pPr>
                          <w:fldSimple w:instr=" TITLE  \* MERGEFORMAT ">
                            <w:r>
                              <w:t>From Horses to Airplanes</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162201C8" w14:textId="62B4CCFC" w:rsidR="009F0B2E" w:rsidRPr="008C5074" w:rsidRDefault="00302E1D" w:rsidP="008C5074">
                    <w:pPr>
                      <w:pStyle w:val="Footer"/>
                    </w:pPr>
                    <w:fldSimple w:instr=" TITLE  \* MERGEFORMAT ">
                      <w:r>
                        <w:t>From Horses to Airplanes</w:t>
                      </w:r>
                    </w:fldSimple>
                  </w:p>
                </w:txbxContent>
              </v:textbox>
            </v:shape>
          </w:pict>
        </mc:Fallback>
      </mc:AlternateContent>
    </w:r>
    <w:r>
      <w:rPr>
        <w:noProof/>
      </w:rPr>
      <w:drawing>
        <wp:anchor distT="0" distB="0" distL="114300" distR="114300" simplePos="0" relativeHeight="251662335" behindDoc="1" locked="0" layoutInCell="1" allowOverlap="1" wp14:anchorId="799A76CF" wp14:editId="35CCC967">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886B3" w14:textId="77777777" w:rsidR="00302E1D" w:rsidRDefault="00302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B01C06" w14:textId="77777777" w:rsidR="00A632D1" w:rsidRDefault="00A632D1" w:rsidP="00DC1CA0">
      <w:r>
        <w:separator/>
      </w:r>
    </w:p>
  </w:footnote>
  <w:footnote w:type="continuationSeparator" w:id="0">
    <w:p w14:paraId="3DB7CAE7" w14:textId="77777777" w:rsidR="00A632D1" w:rsidRDefault="00A632D1" w:rsidP="00DC1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A4DACA" w14:textId="77777777" w:rsidR="00302E1D" w:rsidRDefault="00302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F9AF83" w14:textId="77777777" w:rsidR="00302E1D" w:rsidRDefault="00302E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114811" w14:textId="77777777" w:rsidR="00302E1D" w:rsidRDefault="00302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8A"/>
    <w:rsid w:val="00072D23"/>
    <w:rsid w:val="000C7623"/>
    <w:rsid w:val="0012098E"/>
    <w:rsid w:val="001B5BA6"/>
    <w:rsid w:val="002040D8"/>
    <w:rsid w:val="00233158"/>
    <w:rsid w:val="00245200"/>
    <w:rsid w:val="00246BC1"/>
    <w:rsid w:val="00274BB5"/>
    <w:rsid w:val="002D4C34"/>
    <w:rsid w:val="00302E1D"/>
    <w:rsid w:val="00304DC6"/>
    <w:rsid w:val="00403889"/>
    <w:rsid w:val="00463853"/>
    <w:rsid w:val="00480109"/>
    <w:rsid w:val="004806AD"/>
    <w:rsid w:val="004856EB"/>
    <w:rsid w:val="004C2D48"/>
    <w:rsid w:val="004D0B87"/>
    <w:rsid w:val="005345DE"/>
    <w:rsid w:val="005B2598"/>
    <w:rsid w:val="005B4511"/>
    <w:rsid w:val="005E3EB2"/>
    <w:rsid w:val="00644B47"/>
    <w:rsid w:val="006C5B24"/>
    <w:rsid w:val="006E2654"/>
    <w:rsid w:val="006F637F"/>
    <w:rsid w:val="007050EB"/>
    <w:rsid w:val="00782F44"/>
    <w:rsid w:val="007A5710"/>
    <w:rsid w:val="007E5E08"/>
    <w:rsid w:val="007F2413"/>
    <w:rsid w:val="008302CB"/>
    <w:rsid w:val="008C5074"/>
    <w:rsid w:val="008E31E6"/>
    <w:rsid w:val="008F712F"/>
    <w:rsid w:val="009112D3"/>
    <w:rsid w:val="00914680"/>
    <w:rsid w:val="00976B6A"/>
    <w:rsid w:val="00977E3D"/>
    <w:rsid w:val="009A7873"/>
    <w:rsid w:val="009F0B2E"/>
    <w:rsid w:val="00A1673F"/>
    <w:rsid w:val="00A632D1"/>
    <w:rsid w:val="00A77EC7"/>
    <w:rsid w:val="00AF213D"/>
    <w:rsid w:val="00BD7B9F"/>
    <w:rsid w:val="00BF08CE"/>
    <w:rsid w:val="00C83603"/>
    <w:rsid w:val="00CD2461"/>
    <w:rsid w:val="00CE2E34"/>
    <w:rsid w:val="00CF4EFB"/>
    <w:rsid w:val="00D72955"/>
    <w:rsid w:val="00D760BA"/>
    <w:rsid w:val="00DC1CA0"/>
    <w:rsid w:val="00DE0B48"/>
    <w:rsid w:val="00E15A68"/>
    <w:rsid w:val="00E26CEB"/>
    <w:rsid w:val="00E326C3"/>
    <w:rsid w:val="00E45663"/>
    <w:rsid w:val="00E46C11"/>
    <w:rsid w:val="00E76FF3"/>
    <w:rsid w:val="00EA2AF9"/>
    <w:rsid w:val="00EB6E7A"/>
    <w:rsid w:val="00EC18A6"/>
    <w:rsid w:val="00EC2F41"/>
    <w:rsid w:val="00F10244"/>
    <w:rsid w:val="00F2048A"/>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9887"/>
  <w15:chartTrackingRefBased/>
  <w15:docId w15:val="{EBB6619B-5A49-7D41-82E4-CE005E5EE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33158"/>
  </w:style>
  <w:style w:type="paragraph" w:styleId="Heading1">
    <w:name w:val="heading 1"/>
    <w:basedOn w:val="Normal"/>
    <w:next w:val="Normal"/>
    <w:link w:val="Heading1Char"/>
    <w:uiPriority w:val="9"/>
    <w:qFormat/>
    <w:rsid w:val="00E26CEB"/>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26CEB"/>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26CEB"/>
    <w:pPr>
      <w:outlineLvl w:val="2"/>
    </w:pPr>
    <w:rPr>
      <w:i/>
      <w:iCs/>
      <w:sz w:val="18"/>
      <w:szCs w:val="18"/>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26C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C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C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C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rPr>
      <w:b/>
      <w:bCs/>
      <w:caps/>
      <w:sz w:val="32"/>
      <w:szCs w:val="32"/>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26CEB"/>
    <w:pPr>
      <w:ind w:left="720"/>
    </w:pPr>
    <w:rPr>
      <w:i/>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ind w:left="720"/>
      <w:contextualSpacing/>
    </w:pPr>
  </w:style>
  <w:style w:type="paragraph" w:customStyle="1" w:styleId="AnswerKey">
    <w:name w:val="Answer Key"/>
    <w:basedOn w:val="Normal"/>
    <w:qFormat/>
    <w:rsid w:val="00E26CEB"/>
    <w:rPr>
      <w:color w:val="D30F7F" w:themeColor="accent5"/>
    </w:rPr>
  </w:style>
  <w:style w:type="paragraph" w:styleId="BodyText">
    <w:name w:val="Body Text"/>
    <w:basedOn w:val="Normal"/>
    <w:link w:val="BodyTextChar"/>
    <w:uiPriority w:val="99"/>
    <w:semiHidden/>
    <w:unhideWhenUsed/>
    <w:rsid w:val="00F2048A"/>
    <w:pPr>
      <w:spacing w:after="120" w:line="276"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99"/>
    <w:semiHidden/>
    <w:rsid w:val="00F2048A"/>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esktop/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Template.dotx</Template>
  <TotalTime>1</TotalTime>
  <Pages>1</Pages>
  <Words>267</Words>
  <Characters>1333</Characters>
  <Application>Microsoft Office Word</Application>
  <DocSecurity>0</DocSecurity>
  <Lines>39</Lines>
  <Paragraphs>31</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1580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Horses to Airplanes</dc:title>
  <dc:subject/>
  <dc:creator>K20 Center</dc:creator>
  <cp:keywords/>
  <dc:description/>
  <cp:lastModifiedBy>Gracia, Ann M.</cp:lastModifiedBy>
  <cp:revision>3</cp:revision>
  <cp:lastPrinted>2026-08-06T21:17:00Z</cp:lastPrinted>
  <dcterms:created xsi:type="dcterms:W3CDTF">2026-08-06T21:17:00Z</dcterms:created>
  <dcterms:modified xsi:type="dcterms:W3CDTF">2026-08-06T21:17:00Z</dcterms:modified>
  <cp:category/>
</cp:coreProperties>
</file>