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80" w:rightFromText="180" w:vertAnchor="text" w:horzAnchor="margin" w:tblpY="474"/>
        <w:tblW w:w="1439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35"/>
        <w:gridCol w:w="4590"/>
        <w:gridCol w:w="8370"/>
      </w:tblGrid>
      <w:tr w:rsidR="00B52136" w:rsidRPr="00DC1CA0" w14:paraId="7C3D0177" w14:textId="77777777" w:rsidTr="00EC0989">
        <w:trPr>
          <w:trHeight w:val="43"/>
          <w:tblHeader/>
        </w:trPr>
        <w:tc>
          <w:tcPr>
            <w:tcW w:w="1435" w:type="dxa"/>
            <w:shd w:val="clear" w:color="auto" w:fill="275781"/>
          </w:tcPr>
          <w:p w14:paraId="7846ED21" w14:textId="77777777" w:rsidR="00B52136" w:rsidRDefault="00B52136" w:rsidP="00B52136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459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54040C63" w14:textId="77777777" w:rsidR="00B52136" w:rsidRPr="00AF16CE" w:rsidRDefault="00B52136" w:rsidP="00B52136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Observations – What do you see?</w:t>
            </w:r>
          </w:p>
        </w:tc>
        <w:tc>
          <w:tcPr>
            <w:tcW w:w="837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3A5C267B" w14:textId="77777777" w:rsidR="00B52136" w:rsidRPr="00DC1CA0" w:rsidRDefault="00B52136" w:rsidP="00B52136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Inferences – How did the technology affect WWI?</w:t>
            </w:r>
          </w:p>
        </w:tc>
      </w:tr>
      <w:tr w:rsidR="00B52136" w:rsidRPr="00DC1CA0" w14:paraId="0217D3EB" w14:textId="77777777" w:rsidTr="00EC0989">
        <w:trPr>
          <w:trHeight w:val="933"/>
        </w:trPr>
        <w:tc>
          <w:tcPr>
            <w:tcW w:w="1435" w:type="dxa"/>
          </w:tcPr>
          <w:p w14:paraId="4B6E28B1" w14:textId="77777777" w:rsidR="00B52136" w:rsidRPr="00B52136" w:rsidRDefault="00B52136" w:rsidP="00B52136">
            <w:pPr>
              <w:pStyle w:val="Heading1"/>
              <w:jc w:val="center"/>
            </w:pPr>
            <w:r w:rsidRPr="00AF16CE">
              <w:t>Image Set 1</w:t>
            </w:r>
          </w:p>
        </w:tc>
        <w:tc>
          <w:tcPr>
            <w:tcW w:w="4590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5C1BEEE2" w14:textId="59DEFE3D" w:rsidR="00B52136" w:rsidRPr="00B52136" w:rsidRDefault="00B52136" w:rsidP="00B5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B52136">
              <w:rPr>
                <w:color w:val="000000"/>
              </w:rPr>
              <w:t>A man and horse, both wearing a mask of some kind.</w:t>
            </w:r>
          </w:p>
          <w:p w14:paraId="36A8331D" w14:textId="77777777" w:rsidR="00B52136" w:rsidRPr="00B52136" w:rsidRDefault="00B52136" w:rsidP="00B5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 group of men wearing masks.</w:t>
            </w:r>
          </w:p>
          <w:p w14:paraId="6DBD9F4C" w14:textId="77777777" w:rsidR="00B52136" w:rsidRPr="00AF16CE" w:rsidRDefault="00B52136" w:rsidP="00B52136"/>
        </w:tc>
        <w:tc>
          <w:tcPr>
            <w:tcW w:w="8370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1E95168E" w14:textId="77777777" w:rsidR="00B52136" w:rsidRPr="00B52136" w:rsidRDefault="00B52136" w:rsidP="00B5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B52136">
              <w:rPr>
                <w:color w:val="000000"/>
              </w:rPr>
              <w:t>The masks could have been used to protect the soldiers from gas or some other kind of chemical.</w:t>
            </w:r>
          </w:p>
          <w:p w14:paraId="588F074C" w14:textId="77777777" w:rsidR="00B52136" w:rsidRPr="00DC1CA0" w:rsidRDefault="00B52136" w:rsidP="00B52136"/>
        </w:tc>
      </w:tr>
      <w:tr w:rsidR="00B52136" w:rsidRPr="00DC1CA0" w14:paraId="507FBB5B" w14:textId="77777777" w:rsidTr="00EC0989">
        <w:trPr>
          <w:trHeight w:val="791"/>
        </w:trPr>
        <w:tc>
          <w:tcPr>
            <w:tcW w:w="1435" w:type="dxa"/>
          </w:tcPr>
          <w:p w14:paraId="672981A9" w14:textId="77777777" w:rsidR="00B52136" w:rsidRPr="00AF16CE" w:rsidRDefault="00B52136" w:rsidP="00B52136">
            <w:pPr>
              <w:pStyle w:val="Heading1"/>
              <w:jc w:val="center"/>
            </w:pPr>
            <w:r w:rsidRPr="00AF16CE">
              <w:t>Image Set 2</w:t>
            </w:r>
          </w:p>
        </w:tc>
        <w:tc>
          <w:tcPr>
            <w:tcW w:w="4590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3E601F71" w14:textId="19B8164A" w:rsidR="00B52136" w:rsidRPr="00B52136" w:rsidRDefault="00B52136" w:rsidP="00B5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B52136">
              <w:rPr>
                <w:color w:val="000000"/>
              </w:rPr>
              <w:t>A large metal tube with people working on it</w:t>
            </w:r>
            <w:r>
              <w:rPr>
                <w:color w:val="000000"/>
              </w:rPr>
              <w:t xml:space="preserve">. </w:t>
            </w:r>
          </w:p>
          <w:p w14:paraId="08A303E0" w14:textId="77777777" w:rsidR="00B52136" w:rsidRPr="00B52136" w:rsidRDefault="00B52136" w:rsidP="00B5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t>A boat in the ocean with people standing on the deck.</w:t>
            </w:r>
          </w:p>
          <w:p w14:paraId="70D86956" w14:textId="77777777" w:rsidR="00B52136" w:rsidRPr="00AF16CE" w:rsidRDefault="00B52136" w:rsidP="00B52136"/>
        </w:tc>
        <w:tc>
          <w:tcPr>
            <w:tcW w:w="8370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394DF497" w14:textId="77777777" w:rsidR="00B52136" w:rsidRPr="00B52136" w:rsidRDefault="00B52136" w:rsidP="00B5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B52136">
              <w:rPr>
                <w:color w:val="000000"/>
              </w:rPr>
              <w:t xml:space="preserve">The ships were probably used to attack other ships in the ocean. </w:t>
            </w:r>
          </w:p>
          <w:p w14:paraId="7EAD115B" w14:textId="77777777" w:rsidR="00B52136" w:rsidRPr="00DC1CA0" w:rsidRDefault="00B52136" w:rsidP="00B52136">
            <w:r w:rsidRPr="00103E3D">
              <w:rPr>
                <w:color w:val="000000"/>
              </w:rPr>
              <w:t xml:space="preserve">The ships </w:t>
            </w:r>
            <w:r>
              <w:rPr>
                <w:color w:val="000000"/>
              </w:rPr>
              <w:t>could</w:t>
            </w:r>
            <w:r w:rsidRPr="00103E3D">
              <w:rPr>
                <w:color w:val="000000"/>
              </w:rPr>
              <w:t xml:space="preserve"> have been submarines </w:t>
            </w:r>
            <w:r>
              <w:rPr>
                <w:color w:val="000000"/>
              </w:rPr>
              <w:t xml:space="preserve">that </w:t>
            </w:r>
            <w:r w:rsidRPr="00103E3D">
              <w:rPr>
                <w:color w:val="000000"/>
              </w:rPr>
              <w:t>were able to go under the water to look for enemy ships.</w:t>
            </w:r>
          </w:p>
        </w:tc>
      </w:tr>
      <w:tr w:rsidR="00B52136" w:rsidRPr="00DC1CA0" w14:paraId="69B80C22" w14:textId="77777777" w:rsidTr="00EC0989">
        <w:trPr>
          <w:trHeight w:val="791"/>
        </w:trPr>
        <w:tc>
          <w:tcPr>
            <w:tcW w:w="1435" w:type="dxa"/>
          </w:tcPr>
          <w:p w14:paraId="4F437018" w14:textId="77777777" w:rsidR="00B52136" w:rsidRPr="00AF16CE" w:rsidRDefault="00B52136" w:rsidP="00B52136">
            <w:pPr>
              <w:pStyle w:val="Heading1"/>
              <w:jc w:val="center"/>
            </w:pPr>
            <w:r w:rsidRPr="00AF16CE">
              <w:t>Image Set 3</w:t>
            </w:r>
          </w:p>
        </w:tc>
        <w:tc>
          <w:tcPr>
            <w:tcW w:w="459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93020FB" w14:textId="77777777" w:rsidR="00B52136" w:rsidRPr="00AF16CE" w:rsidRDefault="00B52136" w:rsidP="00B52136">
            <w:r w:rsidRPr="00103E3D">
              <w:rPr>
                <w:color w:val="000000"/>
              </w:rPr>
              <w:t xml:space="preserve">Airplanes are shown in both pictures. </w:t>
            </w:r>
          </w:p>
        </w:tc>
        <w:tc>
          <w:tcPr>
            <w:tcW w:w="837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66E3C55" w14:textId="77777777" w:rsidR="00B52136" w:rsidRPr="00B52136" w:rsidRDefault="00B52136" w:rsidP="00B5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B52136">
              <w:rPr>
                <w:color w:val="000000"/>
              </w:rPr>
              <w:t xml:space="preserve">Airplanes could have been used to drop bombs or shoot down other planes. </w:t>
            </w:r>
          </w:p>
          <w:p w14:paraId="7E0D9272" w14:textId="77777777" w:rsidR="00B52136" w:rsidRPr="00DC1CA0" w:rsidRDefault="00B52136" w:rsidP="00B52136">
            <w:r w:rsidRPr="00103E3D">
              <w:rPr>
                <w:color w:val="000000"/>
              </w:rPr>
              <w:t>Airplanes could have been used to spy on enemy territory.</w:t>
            </w:r>
          </w:p>
        </w:tc>
      </w:tr>
      <w:tr w:rsidR="00B52136" w:rsidRPr="00DC1CA0" w14:paraId="0E3505D9" w14:textId="77777777" w:rsidTr="00EC0989">
        <w:trPr>
          <w:trHeight w:val="791"/>
        </w:trPr>
        <w:tc>
          <w:tcPr>
            <w:tcW w:w="1435" w:type="dxa"/>
          </w:tcPr>
          <w:p w14:paraId="54B663C5" w14:textId="77777777" w:rsidR="00B52136" w:rsidRPr="00AF16CE" w:rsidRDefault="00B52136" w:rsidP="00B52136">
            <w:pPr>
              <w:pStyle w:val="Heading1"/>
            </w:pPr>
            <w:r w:rsidRPr="00AF16CE">
              <w:t>Image Set 4</w:t>
            </w:r>
          </w:p>
        </w:tc>
        <w:tc>
          <w:tcPr>
            <w:tcW w:w="459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1E5A39" w14:textId="77777777" w:rsidR="00B52136" w:rsidRPr="00B52136" w:rsidRDefault="00B52136" w:rsidP="00B5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B52136">
              <w:rPr>
                <w:color w:val="000000"/>
              </w:rPr>
              <w:t>Two images of tanks are shown.</w:t>
            </w:r>
          </w:p>
          <w:p w14:paraId="4B783EDB" w14:textId="77777777" w:rsidR="00B52136" w:rsidRPr="00B52136" w:rsidRDefault="00B52136" w:rsidP="00B5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B52136">
              <w:rPr>
                <w:color w:val="000000"/>
              </w:rPr>
              <w:t>The tank on the left has what appears to be a gun mounted to it.</w:t>
            </w:r>
          </w:p>
        </w:tc>
        <w:tc>
          <w:tcPr>
            <w:tcW w:w="837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F104507" w14:textId="77777777" w:rsidR="00B52136" w:rsidRPr="00DC1CA0" w:rsidRDefault="00B52136" w:rsidP="00B52136">
            <w:r w:rsidRPr="00103E3D">
              <w:rPr>
                <w:color w:val="000000"/>
              </w:rPr>
              <w:t>Tanks could have been used to travel into enemy territory and attack the enemy.</w:t>
            </w:r>
          </w:p>
        </w:tc>
      </w:tr>
      <w:tr w:rsidR="00B52136" w:rsidRPr="00DC1CA0" w14:paraId="559D11EC" w14:textId="77777777" w:rsidTr="00EC0989">
        <w:trPr>
          <w:trHeight w:val="791"/>
        </w:trPr>
        <w:tc>
          <w:tcPr>
            <w:tcW w:w="1435" w:type="dxa"/>
          </w:tcPr>
          <w:p w14:paraId="232E0351" w14:textId="77777777" w:rsidR="00B52136" w:rsidRPr="00AF16CE" w:rsidRDefault="00B52136" w:rsidP="00B52136">
            <w:pPr>
              <w:pStyle w:val="Heading1"/>
              <w:jc w:val="center"/>
            </w:pPr>
            <w:r w:rsidRPr="00AF16CE">
              <w:t>Image Set 5</w:t>
            </w:r>
          </w:p>
        </w:tc>
        <w:tc>
          <w:tcPr>
            <w:tcW w:w="459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741F7B8" w14:textId="77777777" w:rsidR="00B52136" w:rsidRPr="00AF16CE" w:rsidRDefault="00B52136" w:rsidP="00B52136">
            <w:r w:rsidRPr="00103E3D">
              <w:rPr>
                <w:color w:val="000000"/>
              </w:rPr>
              <w:t>Both images show early forms of machine guns that could fire many rounds off at once.</w:t>
            </w:r>
          </w:p>
        </w:tc>
        <w:tc>
          <w:tcPr>
            <w:tcW w:w="837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8C917A5" w14:textId="77777777" w:rsidR="00B52136" w:rsidRPr="00DC1CA0" w:rsidRDefault="00B52136" w:rsidP="00B52136">
            <w:r w:rsidRPr="00103E3D">
              <w:rPr>
                <w:color w:val="000000"/>
              </w:rPr>
              <w:t xml:space="preserve">Machine guns </w:t>
            </w:r>
            <w:r>
              <w:rPr>
                <w:color w:val="000000"/>
              </w:rPr>
              <w:t>could</w:t>
            </w:r>
            <w:r w:rsidRPr="00103E3D">
              <w:rPr>
                <w:color w:val="000000"/>
              </w:rPr>
              <w:t xml:space="preserve"> have made the war much more deadly.</w:t>
            </w:r>
          </w:p>
        </w:tc>
      </w:tr>
      <w:tr w:rsidR="00B52136" w:rsidRPr="00DC1CA0" w14:paraId="76CCAE6D" w14:textId="77777777" w:rsidTr="00EC0989">
        <w:trPr>
          <w:trHeight w:val="791"/>
        </w:trPr>
        <w:tc>
          <w:tcPr>
            <w:tcW w:w="1435" w:type="dxa"/>
          </w:tcPr>
          <w:p w14:paraId="05C563AE" w14:textId="77777777" w:rsidR="00B52136" w:rsidRPr="00AF16CE" w:rsidRDefault="00B52136" w:rsidP="00B52136">
            <w:pPr>
              <w:pStyle w:val="Heading1"/>
              <w:jc w:val="center"/>
            </w:pPr>
            <w:r w:rsidRPr="00AF16CE">
              <w:t>Image Set 6</w:t>
            </w:r>
          </w:p>
        </w:tc>
        <w:tc>
          <w:tcPr>
            <w:tcW w:w="45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08DAEA1" w14:textId="33FD0AD8" w:rsidR="00B52136" w:rsidRPr="00B52136" w:rsidRDefault="00B52136" w:rsidP="00B5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B52136">
              <w:rPr>
                <w:color w:val="000000"/>
              </w:rPr>
              <w:t xml:space="preserve">The image on the left has a cannon with many large shells. </w:t>
            </w:r>
          </w:p>
          <w:p w14:paraId="5671149A" w14:textId="45E40095" w:rsidR="00B52136" w:rsidRPr="00AF16CE" w:rsidRDefault="00B52136" w:rsidP="00B52136">
            <w:r w:rsidRPr="00103E3D">
              <w:rPr>
                <w:color w:val="000000"/>
              </w:rPr>
              <w:t xml:space="preserve">The image on the right has a large cannon </w:t>
            </w:r>
            <w:r w:rsidR="00D60276">
              <w:rPr>
                <w:color w:val="000000"/>
              </w:rPr>
              <w:t>that</w:t>
            </w:r>
            <w:r w:rsidRPr="00103E3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is </w:t>
            </w:r>
            <w:r w:rsidRPr="00103E3D">
              <w:rPr>
                <w:color w:val="000000"/>
              </w:rPr>
              <w:t>aimed to shoot at something out of the picture.</w:t>
            </w:r>
          </w:p>
        </w:tc>
        <w:tc>
          <w:tcPr>
            <w:tcW w:w="837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B30480A" w14:textId="77777777" w:rsidR="00B52136" w:rsidRPr="00B52136" w:rsidRDefault="00B52136" w:rsidP="00B5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B52136">
              <w:rPr>
                <w:color w:val="000000"/>
              </w:rPr>
              <w:t xml:space="preserve">The large shells could have resulted in many more deaths due to the large destruction they would cause. </w:t>
            </w:r>
          </w:p>
          <w:p w14:paraId="164882C0" w14:textId="5A484312" w:rsidR="00B52136" w:rsidRPr="00DC1CA0" w:rsidRDefault="00B52136" w:rsidP="00B52136">
            <w:r w:rsidRPr="00103E3D">
              <w:rPr>
                <w:color w:val="000000"/>
              </w:rPr>
              <w:t xml:space="preserve">The large shells </w:t>
            </w:r>
            <w:r>
              <w:rPr>
                <w:color w:val="000000"/>
              </w:rPr>
              <w:t>could</w:t>
            </w:r>
            <w:r w:rsidRPr="00103E3D">
              <w:rPr>
                <w:color w:val="000000"/>
              </w:rPr>
              <w:t xml:space="preserve"> also cause damage to the land </w:t>
            </w:r>
            <w:r w:rsidR="00D60276">
              <w:rPr>
                <w:color w:val="000000"/>
              </w:rPr>
              <w:t>where</w:t>
            </w:r>
            <w:r w:rsidRPr="00103E3D">
              <w:rPr>
                <w:color w:val="000000"/>
              </w:rPr>
              <w:t xml:space="preserve"> the war took place.</w:t>
            </w:r>
          </w:p>
        </w:tc>
      </w:tr>
    </w:tbl>
    <w:p w14:paraId="70E2606D" w14:textId="790898E9" w:rsidR="002208BC" w:rsidRPr="002208BC" w:rsidRDefault="00625B07" w:rsidP="00AF16CE">
      <w:pPr>
        <w:pStyle w:val="Title"/>
      </w:pPr>
      <w:r>
        <w:t>images</w:t>
      </w:r>
      <w:r w:rsidR="00AF16CE">
        <w:t xml:space="preserve"> </w:t>
      </w:r>
      <w:r w:rsidR="002E0DCC">
        <w:t>notes</w:t>
      </w:r>
      <w:r w:rsidR="00B52136">
        <w:t xml:space="preserve"> student example</w:t>
      </w:r>
    </w:p>
    <w:p w14:paraId="0D4BB932" w14:textId="43BD1F05" w:rsidR="00EC0989" w:rsidRDefault="00F33303" w:rsidP="00EC0989">
      <w:r>
        <w:br/>
      </w:r>
    </w:p>
    <w:p w14:paraId="62C87ABD" w14:textId="77777777" w:rsidR="00EC0989" w:rsidRPr="00EC0989" w:rsidRDefault="00EC0989" w:rsidP="00EC0989"/>
    <w:sectPr w:rsidR="00EC0989" w:rsidRPr="00EC0989" w:rsidSect="00AF16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C44F5E" w14:textId="77777777" w:rsidR="00CC6CDD" w:rsidRDefault="00CC6CDD" w:rsidP="009A4615">
      <w:pPr>
        <w:spacing w:after="0" w:line="240" w:lineRule="auto"/>
      </w:pPr>
      <w:r>
        <w:separator/>
      </w:r>
    </w:p>
  </w:endnote>
  <w:endnote w:type="continuationSeparator" w:id="0">
    <w:p w14:paraId="2E27CC6B" w14:textId="77777777" w:rsidR="00CC6CDD" w:rsidRDefault="00CC6CDD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F95CBA" w14:textId="77777777" w:rsidR="00EC0989" w:rsidRDefault="00EC09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42DA986E" w:rsidR="00D04F53" w:rsidRPr="00304DC6" w:rsidRDefault="00EC0989" w:rsidP="00C86A74">
    <w:pPr>
      <w:pStyle w:val="Footer"/>
      <w:jc w:val="lef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4463CD05">
          <wp:simplePos x="0" y="0"/>
          <wp:positionH relativeFrom="column">
            <wp:posOffset>4464685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008AB59F">
              <wp:simplePos x="0" y="0"/>
              <wp:positionH relativeFrom="column">
                <wp:posOffset>4585970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02A605E6" w:rsidR="00D04F53" w:rsidRPr="00C76450" w:rsidRDefault="00EC0989" w:rsidP="00C76450">
                          <w:pPr>
                            <w:pStyle w:val="Footer"/>
                          </w:pPr>
                          <w:fldSimple w:instr=" TITLE  \* MERGEFORMAT ">
                            <w:r>
                              <w:t>From Horses to Airplanes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1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" filled="f" stroked="f" strokeweight=".5pt">
              <v:textbox style="mso-fit-shape-to-text:t">
                <w:txbxContent>
                  <w:p w14:paraId="37F7EDFF" w14:textId="02A605E6" w:rsidR="00D04F53" w:rsidRPr="00C76450" w:rsidRDefault="00EC0989" w:rsidP="00C76450">
                    <w:pPr>
                      <w:pStyle w:val="Footer"/>
                    </w:pPr>
                    <w:fldSimple w:instr=" TITLE  \* MERGEFORMAT ">
                      <w:r>
                        <w:t>From Horses to Airplanes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D54C4B" w14:textId="77777777" w:rsidR="00EC0989" w:rsidRDefault="00EC09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4CF0E3" w14:textId="77777777" w:rsidR="00CC6CDD" w:rsidRDefault="00CC6CDD" w:rsidP="009A4615">
      <w:pPr>
        <w:spacing w:after="0" w:line="240" w:lineRule="auto"/>
      </w:pPr>
      <w:r>
        <w:separator/>
      </w:r>
    </w:p>
  </w:footnote>
  <w:footnote w:type="continuationSeparator" w:id="0">
    <w:p w14:paraId="002557A4" w14:textId="77777777" w:rsidR="00CC6CDD" w:rsidRDefault="00CC6CDD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DCF1BD" w14:textId="77777777" w:rsidR="00EC0989" w:rsidRDefault="00EC09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1A3423" w14:textId="77777777" w:rsidR="00EC0989" w:rsidRDefault="00EC09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BDC7C2" w14:textId="77777777" w:rsidR="00EC0989" w:rsidRDefault="00EC09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643629"/>
    <w:multiLevelType w:val="hybridMultilevel"/>
    <w:tmpl w:val="69C05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37A74"/>
    <w:multiLevelType w:val="hybridMultilevel"/>
    <w:tmpl w:val="07163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362BF"/>
    <w:multiLevelType w:val="hybridMultilevel"/>
    <w:tmpl w:val="C3BE0A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CA0921"/>
    <w:multiLevelType w:val="hybridMultilevel"/>
    <w:tmpl w:val="EFF899F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FB027E"/>
    <w:multiLevelType w:val="hybridMultilevel"/>
    <w:tmpl w:val="D0CE208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C862DA"/>
    <w:multiLevelType w:val="hybridMultilevel"/>
    <w:tmpl w:val="0C48A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960CE"/>
    <w:multiLevelType w:val="hybridMultilevel"/>
    <w:tmpl w:val="CB3E99B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9F3D24"/>
    <w:multiLevelType w:val="hybridMultilevel"/>
    <w:tmpl w:val="659C80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10"/>
  </w:num>
  <w:num w:numId="2" w16cid:durableId="1771200790">
    <w:abstractNumId w:val="6"/>
  </w:num>
  <w:num w:numId="3" w16cid:durableId="729034853">
    <w:abstractNumId w:val="4"/>
  </w:num>
  <w:num w:numId="4" w16cid:durableId="1579514004">
    <w:abstractNumId w:val="8"/>
  </w:num>
  <w:num w:numId="5" w16cid:durableId="1351107121">
    <w:abstractNumId w:val="2"/>
  </w:num>
  <w:num w:numId="6" w16cid:durableId="285048592">
    <w:abstractNumId w:val="5"/>
  </w:num>
  <w:num w:numId="7" w16cid:durableId="1361783553">
    <w:abstractNumId w:val="3"/>
  </w:num>
  <w:num w:numId="8" w16cid:durableId="716513082">
    <w:abstractNumId w:val="9"/>
  </w:num>
  <w:num w:numId="9" w16cid:durableId="1968078073">
    <w:abstractNumId w:val="0"/>
  </w:num>
  <w:num w:numId="10" w16cid:durableId="1071611270">
    <w:abstractNumId w:val="7"/>
  </w:num>
  <w:num w:numId="11" w16cid:durableId="146751068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A6A2A"/>
    <w:rsid w:val="0011355B"/>
    <w:rsid w:val="0012098E"/>
    <w:rsid w:val="00151CCF"/>
    <w:rsid w:val="001A3F95"/>
    <w:rsid w:val="001B5BA6"/>
    <w:rsid w:val="001C0115"/>
    <w:rsid w:val="001E6BCA"/>
    <w:rsid w:val="002208BC"/>
    <w:rsid w:val="00246BC1"/>
    <w:rsid w:val="002574A4"/>
    <w:rsid w:val="002E0DCC"/>
    <w:rsid w:val="00316C07"/>
    <w:rsid w:val="0032364F"/>
    <w:rsid w:val="003622B9"/>
    <w:rsid w:val="003668DB"/>
    <w:rsid w:val="00424E6B"/>
    <w:rsid w:val="0044183D"/>
    <w:rsid w:val="00467B1F"/>
    <w:rsid w:val="00480109"/>
    <w:rsid w:val="004856EB"/>
    <w:rsid w:val="0048595C"/>
    <w:rsid w:val="005448C2"/>
    <w:rsid w:val="00555159"/>
    <w:rsid w:val="005716BA"/>
    <w:rsid w:val="005A3A1A"/>
    <w:rsid w:val="00625B07"/>
    <w:rsid w:val="0063271E"/>
    <w:rsid w:val="006669F0"/>
    <w:rsid w:val="006F637F"/>
    <w:rsid w:val="00741DDB"/>
    <w:rsid w:val="007F2413"/>
    <w:rsid w:val="007F4DDC"/>
    <w:rsid w:val="00886FBD"/>
    <w:rsid w:val="00912773"/>
    <w:rsid w:val="009171B5"/>
    <w:rsid w:val="009A4615"/>
    <w:rsid w:val="009E1DD4"/>
    <w:rsid w:val="00A71218"/>
    <w:rsid w:val="00A83045"/>
    <w:rsid w:val="00AB30CE"/>
    <w:rsid w:val="00AD0F89"/>
    <w:rsid w:val="00AF16CE"/>
    <w:rsid w:val="00B52136"/>
    <w:rsid w:val="00BE33F2"/>
    <w:rsid w:val="00BE5865"/>
    <w:rsid w:val="00C53852"/>
    <w:rsid w:val="00C76450"/>
    <w:rsid w:val="00C86A74"/>
    <w:rsid w:val="00CC6CDD"/>
    <w:rsid w:val="00D04F53"/>
    <w:rsid w:val="00D60276"/>
    <w:rsid w:val="00D71FBC"/>
    <w:rsid w:val="00DD3628"/>
    <w:rsid w:val="00DE0B48"/>
    <w:rsid w:val="00E46C11"/>
    <w:rsid w:val="00EC0989"/>
    <w:rsid w:val="00EC2F41"/>
    <w:rsid w:val="00EF0DD6"/>
    <w:rsid w:val="00F26753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B52136"/>
    <w:pPr>
      <w:spacing w:after="120" w:line="276" w:lineRule="auto"/>
    </w:pPr>
    <w:rPr>
      <w:rFonts w:eastAsia="Calibri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52136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0</TotalTime>
  <Pages>2</Pages>
  <Words>279</Words>
  <Characters>1189</Characters>
  <Application>Microsoft Office Word</Application>
  <DocSecurity>0</DocSecurity>
  <Lines>45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1434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Horses to Airplanes</dc:title>
  <dc:subject/>
  <dc:creator>K20 Center</dc:creator>
  <cp:keywords/>
  <dc:description/>
  <cp:lastModifiedBy>Gracia, Ann M.</cp:lastModifiedBy>
  <cp:revision>3</cp:revision>
  <cp:lastPrinted>2026-08-06T21:12:00Z</cp:lastPrinted>
  <dcterms:created xsi:type="dcterms:W3CDTF">2026-08-06T21:12:00Z</dcterms:created>
  <dcterms:modified xsi:type="dcterms:W3CDTF">2026-08-06T21:12:00Z</dcterms:modified>
  <cp:category/>
</cp:coreProperties>
</file>