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2606D" w14:textId="5AA0E058" w:rsidR="002208BC" w:rsidRPr="002208BC" w:rsidRDefault="00625B07" w:rsidP="00AF16CE">
      <w:pPr>
        <w:pStyle w:val="Title"/>
      </w:pPr>
      <w:r>
        <w:t>images</w:t>
      </w:r>
      <w:r w:rsidR="00AF16CE">
        <w:t xml:space="preserve"> </w:t>
      </w:r>
      <w:r w:rsidR="002E0DCC">
        <w:t>notes</w:t>
      </w:r>
    </w:p>
    <w:tbl>
      <w:tblPr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705"/>
        <w:gridCol w:w="4680"/>
        <w:gridCol w:w="7920"/>
      </w:tblGrid>
      <w:tr w:rsidR="00AF16CE" w:rsidRPr="00DC1CA0" w14:paraId="67C76AD3" w14:textId="77777777" w:rsidTr="00555031">
        <w:trPr>
          <w:trHeight w:val="55"/>
          <w:tblHeader/>
        </w:trPr>
        <w:tc>
          <w:tcPr>
            <w:tcW w:w="1705" w:type="dxa"/>
            <w:shd w:val="clear" w:color="auto" w:fill="275781"/>
          </w:tcPr>
          <w:p w14:paraId="04284CC1" w14:textId="77777777" w:rsidR="00AF16CE" w:rsidRDefault="00AF16CE" w:rsidP="00BD6A8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46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45F8BDC" w14:textId="5B431544" w:rsidR="00AF16CE" w:rsidRPr="00AF16CE" w:rsidRDefault="00AF16CE" w:rsidP="00AF16CE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Observations – What do you see?</w:t>
            </w:r>
          </w:p>
        </w:tc>
        <w:tc>
          <w:tcPr>
            <w:tcW w:w="792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60851B69" w14:textId="280344B4" w:rsidR="00AF16CE" w:rsidRPr="00DC1CA0" w:rsidRDefault="00AF16CE" w:rsidP="00AF16C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Inferences – How did the technology affect WWI?</w:t>
            </w:r>
          </w:p>
        </w:tc>
      </w:tr>
      <w:tr w:rsidR="00AF16CE" w:rsidRPr="00DC1CA0" w14:paraId="0A490E43" w14:textId="77777777" w:rsidTr="00555031">
        <w:trPr>
          <w:trHeight w:val="1008"/>
        </w:trPr>
        <w:tc>
          <w:tcPr>
            <w:tcW w:w="1705" w:type="dxa"/>
            <w:vAlign w:val="center"/>
          </w:tcPr>
          <w:p w14:paraId="601D1032" w14:textId="3D2F7D27" w:rsidR="00AF16CE" w:rsidRPr="00AF16CE" w:rsidRDefault="00AF16CE" w:rsidP="00AF16CE">
            <w:pPr>
              <w:pStyle w:val="Heading1"/>
              <w:jc w:val="center"/>
            </w:pPr>
            <w:r w:rsidRPr="00AF16CE">
              <w:t>Image Set 1</w:t>
            </w: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3D0C18C" w14:textId="77777777" w:rsidR="00AF16CE" w:rsidRPr="00AF16CE" w:rsidRDefault="00AF16CE" w:rsidP="00AF16CE"/>
          <w:p w14:paraId="4853E085" w14:textId="191545A2" w:rsidR="00AF16CE" w:rsidRPr="00AF16CE" w:rsidRDefault="00AF16CE" w:rsidP="00AF16CE"/>
        </w:tc>
        <w:tc>
          <w:tcPr>
            <w:tcW w:w="79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D939FD" w14:textId="77777777" w:rsidR="00AF16CE" w:rsidRPr="00DC1CA0" w:rsidRDefault="00AF16CE" w:rsidP="00BD6A8E"/>
        </w:tc>
      </w:tr>
      <w:tr w:rsidR="00AF16CE" w:rsidRPr="00DC1CA0" w14:paraId="0FBB18EA" w14:textId="77777777" w:rsidTr="00555031">
        <w:trPr>
          <w:trHeight w:val="1008"/>
        </w:trPr>
        <w:tc>
          <w:tcPr>
            <w:tcW w:w="1705" w:type="dxa"/>
            <w:vAlign w:val="center"/>
          </w:tcPr>
          <w:p w14:paraId="558C58B8" w14:textId="6686602A" w:rsidR="00AF16CE" w:rsidRPr="00AF16CE" w:rsidRDefault="00AF16CE" w:rsidP="00AF16CE">
            <w:pPr>
              <w:pStyle w:val="Heading1"/>
              <w:jc w:val="center"/>
            </w:pPr>
            <w:r w:rsidRPr="00AF16CE">
              <w:t>Image Set 2</w:t>
            </w: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0FA296" w14:textId="77777777" w:rsidR="00AF16CE" w:rsidRPr="00AF16CE" w:rsidRDefault="00AF16CE" w:rsidP="00AF16CE"/>
          <w:p w14:paraId="2FB4D4A4" w14:textId="56033EC8" w:rsidR="00AF16CE" w:rsidRPr="00AF16CE" w:rsidRDefault="00AF16CE" w:rsidP="00AF16CE"/>
        </w:tc>
        <w:tc>
          <w:tcPr>
            <w:tcW w:w="79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74E692D" w14:textId="77777777" w:rsidR="00AF16CE" w:rsidRPr="00DC1CA0" w:rsidRDefault="00AF16CE" w:rsidP="00BD6A8E"/>
        </w:tc>
      </w:tr>
      <w:tr w:rsidR="00AF16CE" w:rsidRPr="00DC1CA0" w14:paraId="7C80E36C" w14:textId="77777777" w:rsidTr="00555031">
        <w:trPr>
          <w:trHeight w:val="1008"/>
        </w:trPr>
        <w:tc>
          <w:tcPr>
            <w:tcW w:w="1705" w:type="dxa"/>
            <w:vAlign w:val="center"/>
          </w:tcPr>
          <w:p w14:paraId="7F20D6AC" w14:textId="22452D2C" w:rsidR="00AF16CE" w:rsidRPr="00AF16CE" w:rsidRDefault="00AF16CE" w:rsidP="00AF16CE">
            <w:pPr>
              <w:pStyle w:val="Heading1"/>
              <w:jc w:val="center"/>
            </w:pPr>
            <w:r w:rsidRPr="00AF16CE">
              <w:t>Image Set 3</w:t>
            </w: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D873E8" w14:textId="77777777" w:rsidR="00AF16CE" w:rsidRPr="00AF16CE" w:rsidRDefault="00AF16CE" w:rsidP="00AF16CE"/>
        </w:tc>
        <w:tc>
          <w:tcPr>
            <w:tcW w:w="79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E342A7" w14:textId="77777777" w:rsidR="00AF16CE" w:rsidRPr="00DC1CA0" w:rsidRDefault="00AF16CE" w:rsidP="00BD6A8E"/>
        </w:tc>
      </w:tr>
      <w:tr w:rsidR="00AF16CE" w:rsidRPr="00DC1CA0" w14:paraId="0551CDB2" w14:textId="77777777" w:rsidTr="00555031">
        <w:trPr>
          <w:trHeight w:val="1008"/>
        </w:trPr>
        <w:tc>
          <w:tcPr>
            <w:tcW w:w="1705" w:type="dxa"/>
            <w:vAlign w:val="center"/>
          </w:tcPr>
          <w:p w14:paraId="0342707D" w14:textId="3FFFAB18" w:rsidR="00AF16CE" w:rsidRPr="00AF16CE" w:rsidRDefault="00AF16CE" w:rsidP="00AF16CE">
            <w:pPr>
              <w:pStyle w:val="Heading1"/>
              <w:jc w:val="center"/>
            </w:pPr>
            <w:r w:rsidRPr="00AF16CE">
              <w:t>Image Set 4</w:t>
            </w: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E22974" w14:textId="77777777" w:rsidR="00AF16CE" w:rsidRPr="00AF16CE" w:rsidRDefault="00AF16CE" w:rsidP="00AF16CE"/>
        </w:tc>
        <w:tc>
          <w:tcPr>
            <w:tcW w:w="79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5D09E7" w14:textId="77777777" w:rsidR="00AF16CE" w:rsidRPr="00DC1CA0" w:rsidRDefault="00AF16CE" w:rsidP="00BD6A8E"/>
        </w:tc>
      </w:tr>
      <w:tr w:rsidR="00AF16CE" w:rsidRPr="00DC1CA0" w14:paraId="3A6A23FF" w14:textId="77777777" w:rsidTr="00555031">
        <w:trPr>
          <w:trHeight w:val="1008"/>
        </w:trPr>
        <w:tc>
          <w:tcPr>
            <w:tcW w:w="1705" w:type="dxa"/>
            <w:vAlign w:val="center"/>
          </w:tcPr>
          <w:p w14:paraId="09540761" w14:textId="5B008DE7" w:rsidR="00AF16CE" w:rsidRPr="00AF16CE" w:rsidRDefault="00AF16CE" w:rsidP="00AF16CE">
            <w:pPr>
              <w:pStyle w:val="Heading1"/>
              <w:jc w:val="center"/>
            </w:pPr>
            <w:r w:rsidRPr="00AF16CE">
              <w:t>Image Set 5</w:t>
            </w: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ABCDA1" w14:textId="77777777" w:rsidR="00AF16CE" w:rsidRPr="00AF16CE" w:rsidRDefault="00AF16CE" w:rsidP="00AF16CE"/>
        </w:tc>
        <w:tc>
          <w:tcPr>
            <w:tcW w:w="79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FC9EF0" w14:textId="77777777" w:rsidR="00AF16CE" w:rsidRPr="00DC1CA0" w:rsidRDefault="00AF16CE" w:rsidP="00BD6A8E"/>
        </w:tc>
      </w:tr>
      <w:tr w:rsidR="00AF16CE" w:rsidRPr="00DC1CA0" w14:paraId="3AFE2053" w14:textId="77777777" w:rsidTr="00555031">
        <w:trPr>
          <w:trHeight w:val="1008"/>
        </w:trPr>
        <w:tc>
          <w:tcPr>
            <w:tcW w:w="1705" w:type="dxa"/>
            <w:vAlign w:val="center"/>
          </w:tcPr>
          <w:p w14:paraId="534A0524" w14:textId="37282F32" w:rsidR="00AF16CE" w:rsidRPr="00AF16CE" w:rsidRDefault="00AF16CE" w:rsidP="00AF16CE">
            <w:pPr>
              <w:pStyle w:val="Heading1"/>
              <w:jc w:val="center"/>
            </w:pPr>
            <w:r w:rsidRPr="00AF16CE">
              <w:t>Image Set 6</w:t>
            </w: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B41204" w14:textId="77777777" w:rsidR="00AF16CE" w:rsidRPr="00AF16CE" w:rsidRDefault="00AF16CE" w:rsidP="00AF16CE"/>
        </w:tc>
        <w:tc>
          <w:tcPr>
            <w:tcW w:w="79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23F86B" w14:textId="77777777" w:rsidR="00AF16CE" w:rsidRPr="00DC1CA0" w:rsidRDefault="00AF16CE" w:rsidP="00BD6A8E"/>
        </w:tc>
      </w:tr>
    </w:tbl>
    <w:p w14:paraId="17B79463" w14:textId="30D79C01" w:rsidR="00F33303" w:rsidRDefault="00F33303" w:rsidP="00F33303">
      <w:r>
        <w:br/>
      </w:r>
    </w:p>
    <w:p w14:paraId="6D2A61A0" w14:textId="77777777" w:rsidR="001B5BA6" w:rsidRPr="00F33303" w:rsidRDefault="001B5BA6" w:rsidP="00F33303"/>
    <w:sectPr w:rsidR="001B5BA6" w:rsidRPr="00F33303" w:rsidSect="00AF16CE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582678" w14:textId="77777777" w:rsidR="00061654" w:rsidRDefault="00061654" w:rsidP="009A4615">
      <w:pPr>
        <w:spacing w:after="0" w:line="240" w:lineRule="auto"/>
      </w:pPr>
      <w:r>
        <w:separator/>
      </w:r>
    </w:p>
  </w:endnote>
  <w:endnote w:type="continuationSeparator" w:id="0">
    <w:p w14:paraId="3096EF73" w14:textId="77777777" w:rsidR="00061654" w:rsidRDefault="00061654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3DA42A5" w:rsidR="00D04F53" w:rsidRPr="00304DC6" w:rsidRDefault="00555031" w:rsidP="00C86A74">
    <w:pPr>
      <w:pStyle w:val="Footer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3FFC1ED9">
          <wp:simplePos x="0" y="0"/>
          <wp:positionH relativeFrom="column">
            <wp:posOffset>4515485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6080B772">
              <wp:simplePos x="0" y="0"/>
              <wp:positionH relativeFrom="column">
                <wp:posOffset>4636770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550D13A2" w:rsidR="00D04F53" w:rsidRPr="00C76450" w:rsidRDefault="00555031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From Horses to Airplanes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5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DS3bc+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550D13A2" w:rsidR="00D04F53" w:rsidRPr="00C76450" w:rsidRDefault="00555031" w:rsidP="00C76450">
                    <w:pPr>
                      <w:pStyle w:val="Footer"/>
                    </w:pPr>
                    <w:fldSimple w:instr=" TITLE  \* MERGEFORMAT ">
                      <w:r>
                        <w:t>From Horses to Airplanes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1A35D2" w14:textId="77777777" w:rsidR="00061654" w:rsidRDefault="00061654" w:rsidP="009A4615">
      <w:pPr>
        <w:spacing w:after="0" w:line="240" w:lineRule="auto"/>
      </w:pPr>
      <w:r>
        <w:separator/>
      </w:r>
    </w:p>
  </w:footnote>
  <w:footnote w:type="continuationSeparator" w:id="0">
    <w:p w14:paraId="0C5712D0" w14:textId="77777777" w:rsidR="00061654" w:rsidRDefault="00061654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1654"/>
    <w:rsid w:val="00065807"/>
    <w:rsid w:val="000A6A2A"/>
    <w:rsid w:val="0011355B"/>
    <w:rsid w:val="0012098E"/>
    <w:rsid w:val="00151CCF"/>
    <w:rsid w:val="001A3F95"/>
    <w:rsid w:val="001B5BA6"/>
    <w:rsid w:val="001C0115"/>
    <w:rsid w:val="001E6BCA"/>
    <w:rsid w:val="002208BC"/>
    <w:rsid w:val="00246BC1"/>
    <w:rsid w:val="002574A4"/>
    <w:rsid w:val="002E0DCC"/>
    <w:rsid w:val="00316C07"/>
    <w:rsid w:val="0032364F"/>
    <w:rsid w:val="003668DB"/>
    <w:rsid w:val="00424E6B"/>
    <w:rsid w:val="0044183D"/>
    <w:rsid w:val="00467B1F"/>
    <w:rsid w:val="00480109"/>
    <w:rsid w:val="004856EB"/>
    <w:rsid w:val="0048595C"/>
    <w:rsid w:val="005448C2"/>
    <w:rsid w:val="00555031"/>
    <w:rsid w:val="00555159"/>
    <w:rsid w:val="005716BA"/>
    <w:rsid w:val="005A3A1A"/>
    <w:rsid w:val="00625B07"/>
    <w:rsid w:val="0063271E"/>
    <w:rsid w:val="006669F0"/>
    <w:rsid w:val="006F637F"/>
    <w:rsid w:val="00741DDB"/>
    <w:rsid w:val="007F4DDC"/>
    <w:rsid w:val="00886FBD"/>
    <w:rsid w:val="00912773"/>
    <w:rsid w:val="009171B5"/>
    <w:rsid w:val="009A4615"/>
    <w:rsid w:val="009E1DD4"/>
    <w:rsid w:val="00A71218"/>
    <w:rsid w:val="00AB30CE"/>
    <w:rsid w:val="00AD0F89"/>
    <w:rsid w:val="00AF16CE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C2F41"/>
    <w:rsid w:val="00EF0DD6"/>
    <w:rsid w:val="00F26753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1</TotalTime>
  <Pages>1</Pages>
  <Words>32</Words>
  <Characters>131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Horses to Airplanes</dc:title>
  <dc:subject/>
  <dc:creator>K20 Center</dc:creator>
  <cp:keywords/>
  <dc:description/>
  <cp:lastModifiedBy>Gracia, Ann M.</cp:lastModifiedBy>
  <cp:revision>3</cp:revision>
  <cp:lastPrinted>2026-08-06T21:16:00Z</cp:lastPrinted>
  <dcterms:created xsi:type="dcterms:W3CDTF">2026-08-06T21:16:00Z</dcterms:created>
  <dcterms:modified xsi:type="dcterms:W3CDTF">2026-08-06T21:16:00Z</dcterms:modified>
  <cp:category/>
</cp:coreProperties>
</file>