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margin" w:tblpY="798"/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05"/>
        <w:gridCol w:w="11545"/>
      </w:tblGrid>
      <w:tr w:rsidR="005B7A53" w:rsidRPr="00DC1CA0" w14:paraId="29BF6C28" w14:textId="77777777" w:rsidTr="006378DB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6E2B994" w14:textId="77777777" w:rsidR="005B7A53" w:rsidRPr="00DC1CA0" w:rsidRDefault="005B7A53" w:rsidP="006378D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Technology</w:t>
            </w:r>
          </w:p>
        </w:tc>
        <w:tc>
          <w:tcPr>
            <w:tcW w:w="1154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2F630EB" w14:textId="77777777" w:rsidR="005B7A53" w:rsidRPr="00DC1CA0" w:rsidRDefault="005B7A53" w:rsidP="006378DB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Notes</w:t>
            </w:r>
          </w:p>
        </w:tc>
      </w:tr>
      <w:tr w:rsidR="005B7A53" w:rsidRPr="00DC1CA0" w14:paraId="3C50A172" w14:textId="77777777" w:rsidTr="006378DB">
        <w:trPr>
          <w:trHeight w:val="2160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A50AA2" w14:textId="77777777" w:rsidR="005B7A53" w:rsidRPr="00F33303" w:rsidRDefault="005B7A53" w:rsidP="006378DB">
            <w:pPr>
              <w:pStyle w:val="Heading1"/>
              <w:jc w:val="center"/>
              <w:rPr>
                <w:rFonts w:ascii="Times New Roman" w:hAnsi="Times New Roman" w:cs="Times New Roman"/>
              </w:rPr>
            </w:pPr>
            <w:r>
              <w:t>Poison Gas</w:t>
            </w:r>
          </w:p>
        </w:tc>
        <w:tc>
          <w:tcPr>
            <w:tcW w:w="115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95A2FE" w14:textId="77777777" w:rsidR="005B7A53" w:rsidRDefault="005B7A53" w:rsidP="006378DB"/>
          <w:p w14:paraId="2C9AE8AE" w14:textId="77777777" w:rsidR="005B7A53" w:rsidRDefault="005B7A53" w:rsidP="006378DB"/>
          <w:p w14:paraId="4DDD1F18" w14:textId="77777777" w:rsidR="005B7A53" w:rsidRDefault="005B7A53" w:rsidP="006378DB"/>
          <w:p w14:paraId="36FECB4A" w14:textId="77777777" w:rsidR="005B7A53" w:rsidRDefault="005B7A53" w:rsidP="006378DB"/>
          <w:p w14:paraId="67C99B1D" w14:textId="77777777" w:rsidR="005B7A53" w:rsidRPr="00DC1CA0" w:rsidRDefault="005B7A53" w:rsidP="006378DB"/>
        </w:tc>
      </w:tr>
      <w:tr w:rsidR="005B7A53" w:rsidRPr="00DC1CA0" w14:paraId="394D5CBD" w14:textId="77777777" w:rsidTr="006378DB">
        <w:trPr>
          <w:trHeight w:val="2160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C4E5A31" w14:textId="77777777" w:rsidR="005B7A53" w:rsidRPr="00F33303" w:rsidRDefault="005B7A53" w:rsidP="006378DB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t>Airplanes</w:t>
            </w:r>
          </w:p>
        </w:tc>
        <w:tc>
          <w:tcPr>
            <w:tcW w:w="115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E70A73" w14:textId="77777777" w:rsidR="005B7A53" w:rsidRDefault="005B7A53" w:rsidP="006378DB"/>
          <w:p w14:paraId="0E88D956" w14:textId="77777777" w:rsidR="005B7A53" w:rsidRDefault="005B7A53" w:rsidP="006378DB"/>
          <w:p w14:paraId="33067FE0" w14:textId="77777777" w:rsidR="005B7A53" w:rsidRDefault="005B7A53" w:rsidP="006378DB"/>
          <w:p w14:paraId="1B6480BB" w14:textId="77777777" w:rsidR="005B7A53" w:rsidRDefault="005B7A53" w:rsidP="006378DB"/>
          <w:p w14:paraId="79AB3CEE" w14:textId="77777777" w:rsidR="005B7A53" w:rsidRPr="00DC1CA0" w:rsidRDefault="005B7A53" w:rsidP="006378DB"/>
        </w:tc>
      </w:tr>
      <w:tr w:rsidR="005B7A53" w:rsidRPr="00DC1CA0" w14:paraId="417A4C50" w14:textId="77777777" w:rsidTr="006378DB">
        <w:trPr>
          <w:trHeight w:val="2160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EB9640" w14:textId="77777777" w:rsidR="005B7A53" w:rsidRDefault="005B7A53" w:rsidP="006378DB">
            <w:pPr>
              <w:pStyle w:val="Heading1"/>
              <w:jc w:val="center"/>
            </w:pPr>
            <w:r>
              <w:t>Submarines</w:t>
            </w:r>
          </w:p>
        </w:tc>
        <w:tc>
          <w:tcPr>
            <w:tcW w:w="115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3EFFC0D" w14:textId="77777777" w:rsidR="005B7A53" w:rsidRDefault="005B7A53" w:rsidP="006378DB"/>
          <w:p w14:paraId="38A560A8" w14:textId="77777777" w:rsidR="005B7A53" w:rsidRDefault="005B7A53" w:rsidP="006378DB"/>
          <w:p w14:paraId="3B79D005" w14:textId="77777777" w:rsidR="005B7A53" w:rsidRDefault="005B7A53" w:rsidP="006378DB"/>
          <w:p w14:paraId="4B2E1221" w14:textId="77777777" w:rsidR="005B7A53" w:rsidRPr="00DC1CA0" w:rsidRDefault="005B7A53" w:rsidP="006378DB"/>
        </w:tc>
      </w:tr>
    </w:tbl>
    <w:p w14:paraId="52484BFB" w14:textId="77777777" w:rsidR="006378DB" w:rsidRPr="002208BC" w:rsidRDefault="006378DB" w:rsidP="006378DB">
      <w:pPr>
        <w:pStyle w:val="Title"/>
      </w:pPr>
      <w:r>
        <w:t>technology notes</w:t>
      </w:r>
    </w:p>
    <w:p w14:paraId="70E2606D" w14:textId="6741BC24" w:rsidR="002208BC" w:rsidRPr="002208BC" w:rsidRDefault="002208BC" w:rsidP="005B7A53">
      <w:pPr>
        <w:pStyle w:val="Title"/>
      </w:pPr>
    </w:p>
    <w:p w14:paraId="17B79463" w14:textId="3A97BD5E" w:rsidR="00F33303" w:rsidRDefault="00F33303" w:rsidP="00F33303"/>
    <w:tbl>
      <w:tblPr>
        <w:tblW w:w="0" w:type="auto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405"/>
        <w:gridCol w:w="11545"/>
      </w:tblGrid>
      <w:tr w:rsidR="005B7A53" w:rsidRPr="00DC1CA0" w14:paraId="530EA559" w14:textId="77777777" w:rsidTr="005B7A53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E1518B2" w14:textId="77777777" w:rsidR="005B7A53" w:rsidRPr="00DC1CA0" w:rsidRDefault="005B7A53" w:rsidP="00342EB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lastRenderedPageBreak/>
              <w:t>Technology</w:t>
            </w:r>
          </w:p>
        </w:tc>
        <w:tc>
          <w:tcPr>
            <w:tcW w:w="1154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A615536" w14:textId="77777777" w:rsidR="005B7A53" w:rsidRPr="00DC1CA0" w:rsidRDefault="005B7A53" w:rsidP="00342EB4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Notes</w:t>
            </w:r>
          </w:p>
        </w:tc>
      </w:tr>
      <w:tr w:rsidR="005B7A53" w:rsidRPr="00DC1CA0" w14:paraId="68D482C8" w14:textId="77777777" w:rsidTr="005B7A53">
        <w:trPr>
          <w:trHeight w:val="2160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3EA3207" w14:textId="6BE5E0F9" w:rsidR="005B7A53" w:rsidRPr="00F33303" w:rsidRDefault="005B7A53" w:rsidP="005B7A53">
            <w:pPr>
              <w:pStyle w:val="Heading1"/>
              <w:jc w:val="center"/>
              <w:rPr>
                <w:rFonts w:ascii="Times New Roman" w:hAnsi="Times New Roman" w:cs="Times New Roman"/>
              </w:rPr>
            </w:pPr>
            <w:r>
              <w:t>Machine Guns</w:t>
            </w:r>
          </w:p>
        </w:tc>
        <w:tc>
          <w:tcPr>
            <w:tcW w:w="115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A8E298E" w14:textId="77777777" w:rsidR="005B7A53" w:rsidRDefault="005B7A53" w:rsidP="00342EB4"/>
          <w:p w14:paraId="3ADD25E5" w14:textId="77777777" w:rsidR="005B7A53" w:rsidRDefault="005B7A53" w:rsidP="00342EB4"/>
          <w:p w14:paraId="51039F07" w14:textId="77777777" w:rsidR="005B7A53" w:rsidRDefault="005B7A53" w:rsidP="00342EB4"/>
          <w:p w14:paraId="40760AE1" w14:textId="77777777" w:rsidR="005B7A53" w:rsidRDefault="005B7A53" w:rsidP="00342EB4"/>
          <w:p w14:paraId="12F8AB68" w14:textId="77777777" w:rsidR="005B7A53" w:rsidRPr="00DC1CA0" w:rsidRDefault="005B7A53" w:rsidP="00342EB4"/>
        </w:tc>
      </w:tr>
      <w:tr w:rsidR="005B7A53" w:rsidRPr="00DC1CA0" w14:paraId="7E363798" w14:textId="77777777" w:rsidTr="005B7A53">
        <w:trPr>
          <w:trHeight w:val="2160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BAA0FDE" w14:textId="58B0A971" w:rsidR="005B7A53" w:rsidRPr="00F33303" w:rsidRDefault="005B7A53" w:rsidP="005B7A53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t>Artillery</w:t>
            </w:r>
          </w:p>
        </w:tc>
        <w:tc>
          <w:tcPr>
            <w:tcW w:w="115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62F8FFE" w14:textId="77777777" w:rsidR="005B7A53" w:rsidRDefault="005B7A53" w:rsidP="00342EB4"/>
          <w:p w14:paraId="69B3BCAB" w14:textId="77777777" w:rsidR="005B7A53" w:rsidRDefault="005B7A53" w:rsidP="00342EB4"/>
          <w:p w14:paraId="2F59CB35" w14:textId="77777777" w:rsidR="005B7A53" w:rsidRDefault="005B7A53" w:rsidP="00342EB4"/>
          <w:p w14:paraId="1D2200C0" w14:textId="77777777" w:rsidR="005B7A53" w:rsidRDefault="005B7A53" w:rsidP="00342EB4"/>
          <w:p w14:paraId="22D576FD" w14:textId="77777777" w:rsidR="005B7A53" w:rsidRDefault="005B7A53" w:rsidP="00342EB4"/>
          <w:p w14:paraId="72428D5E" w14:textId="77777777" w:rsidR="005B7A53" w:rsidRPr="00DC1CA0" w:rsidRDefault="005B7A53" w:rsidP="00342EB4"/>
        </w:tc>
      </w:tr>
      <w:tr w:rsidR="005B7A53" w:rsidRPr="00DC1CA0" w14:paraId="05A6819B" w14:textId="77777777" w:rsidTr="005B7A53">
        <w:trPr>
          <w:trHeight w:val="2160"/>
        </w:trPr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0FFCA5E" w14:textId="27C8D147" w:rsidR="005B7A53" w:rsidRDefault="005B7A53" w:rsidP="005B7A53">
            <w:pPr>
              <w:pStyle w:val="Heading1"/>
              <w:jc w:val="center"/>
            </w:pPr>
            <w:r>
              <w:t>Tanks</w:t>
            </w:r>
          </w:p>
        </w:tc>
        <w:tc>
          <w:tcPr>
            <w:tcW w:w="1154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032D45" w14:textId="77777777" w:rsidR="005B7A53" w:rsidRDefault="005B7A53" w:rsidP="00342EB4"/>
          <w:p w14:paraId="44ECA7F4" w14:textId="77777777" w:rsidR="005B7A53" w:rsidRDefault="005B7A53" w:rsidP="00342EB4"/>
          <w:p w14:paraId="1C4FA66A" w14:textId="77777777" w:rsidR="005B7A53" w:rsidRDefault="005B7A53" w:rsidP="00342EB4"/>
          <w:p w14:paraId="45F412A2" w14:textId="77777777" w:rsidR="005B7A53" w:rsidRDefault="005B7A53" w:rsidP="00342EB4"/>
          <w:p w14:paraId="3F7BA645" w14:textId="77777777" w:rsidR="005B7A53" w:rsidRPr="00DC1CA0" w:rsidRDefault="005B7A53" w:rsidP="00342EB4"/>
        </w:tc>
      </w:tr>
    </w:tbl>
    <w:p w14:paraId="6D2A61A0" w14:textId="77777777" w:rsidR="001B5BA6" w:rsidRPr="00F33303" w:rsidRDefault="001B5BA6" w:rsidP="00F33303"/>
    <w:sectPr w:rsidR="001B5BA6" w:rsidRPr="00F33303" w:rsidSect="00063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CAA53C" w14:textId="77777777" w:rsidR="000A27D1" w:rsidRDefault="000A27D1" w:rsidP="009A4615">
      <w:pPr>
        <w:spacing w:after="0" w:line="240" w:lineRule="auto"/>
      </w:pPr>
      <w:r>
        <w:separator/>
      </w:r>
    </w:p>
  </w:endnote>
  <w:endnote w:type="continuationSeparator" w:id="0">
    <w:p w14:paraId="45491494" w14:textId="77777777" w:rsidR="000A27D1" w:rsidRDefault="000A27D1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983DF8" w14:textId="77777777" w:rsidR="006378DB" w:rsidRDefault="006378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164FBCCD" w:rsidR="00D04F53" w:rsidRPr="00C76450" w:rsidRDefault="006378DB" w:rsidP="00C76450">
                          <w:pPr>
                            <w:pStyle w:val="Footer"/>
                          </w:pPr>
                          <w:fldSimple w:instr=" TITLE  \* MERGEFORMAT ">
                            <w:r w:rsidR="002D4C77">
                              <w:t>From Horses to Airplanes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164FBCCD" w:rsidR="00D04F53" w:rsidRPr="00C76450" w:rsidRDefault="006378DB" w:rsidP="00C76450">
                    <w:pPr>
                      <w:pStyle w:val="Footer"/>
                    </w:pPr>
                    <w:fldSimple w:instr=" TITLE  \* MERGEFORMAT ">
                      <w:r w:rsidR="002D4C77">
                        <w:t>From Horses to Airplanes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29081A" w14:textId="77777777" w:rsidR="006378DB" w:rsidRDefault="006378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5A13F" w14:textId="77777777" w:rsidR="000A27D1" w:rsidRDefault="000A27D1" w:rsidP="009A4615">
      <w:pPr>
        <w:spacing w:after="0" w:line="240" w:lineRule="auto"/>
      </w:pPr>
      <w:r>
        <w:separator/>
      </w:r>
    </w:p>
  </w:footnote>
  <w:footnote w:type="continuationSeparator" w:id="0">
    <w:p w14:paraId="48AAEEBC" w14:textId="77777777" w:rsidR="000A27D1" w:rsidRDefault="000A27D1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C36EDE" w14:textId="77777777" w:rsidR="006378DB" w:rsidRDefault="006378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BEC5C2" w14:textId="77777777" w:rsidR="006378DB" w:rsidRDefault="006378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B22642" w14:textId="77777777" w:rsidR="006378DB" w:rsidRDefault="006378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3B9F"/>
    <w:rsid w:val="00065807"/>
    <w:rsid w:val="000A27D1"/>
    <w:rsid w:val="000A6A2A"/>
    <w:rsid w:val="0011355B"/>
    <w:rsid w:val="0012098E"/>
    <w:rsid w:val="00151CCF"/>
    <w:rsid w:val="001A3F95"/>
    <w:rsid w:val="001B5BA6"/>
    <w:rsid w:val="001C0115"/>
    <w:rsid w:val="001E6BCA"/>
    <w:rsid w:val="002208BC"/>
    <w:rsid w:val="00246BC1"/>
    <w:rsid w:val="002574A4"/>
    <w:rsid w:val="002D4C77"/>
    <w:rsid w:val="00316C07"/>
    <w:rsid w:val="0032364F"/>
    <w:rsid w:val="003668DB"/>
    <w:rsid w:val="00424E6B"/>
    <w:rsid w:val="00443505"/>
    <w:rsid w:val="00467B1F"/>
    <w:rsid w:val="00480109"/>
    <w:rsid w:val="004856EB"/>
    <w:rsid w:val="0048595C"/>
    <w:rsid w:val="00497950"/>
    <w:rsid w:val="005448C2"/>
    <w:rsid w:val="00555159"/>
    <w:rsid w:val="005716BA"/>
    <w:rsid w:val="005A3A1A"/>
    <w:rsid w:val="005B7A53"/>
    <w:rsid w:val="0063271E"/>
    <w:rsid w:val="006378DB"/>
    <w:rsid w:val="006669F0"/>
    <w:rsid w:val="006F637F"/>
    <w:rsid w:val="00741DDB"/>
    <w:rsid w:val="007F4DDC"/>
    <w:rsid w:val="00886FBD"/>
    <w:rsid w:val="00912773"/>
    <w:rsid w:val="009171B5"/>
    <w:rsid w:val="009A4615"/>
    <w:rsid w:val="009E1DD4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C2F41"/>
    <w:rsid w:val="00EE759D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0</TotalTime>
  <Pages>2</Pages>
  <Words>14</Words>
  <Characters>98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Horses to Airplanes</dc:title>
  <dc:subject/>
  <dc:creator>K20 Center</dc:creator>
  <cp:keywords/>
  <dc:description/>
  <cp:lastModifiedBy>Gracia, Ann M.</cp:lastModifiedBy>
  <cp:revision>3</cp:revision>
  <cp:lastPrinted>2026-08-06T21:14:00Z</cp:lastPrinted>
  <dcterms:created xsi:type="dcterms:W3CDTF">2026-08-06T21:14:00Z</dcterms:created>
  <dcterms:modified xsi:type="dcterms:W3CDTF">2026-08-06T21:14:00Z</dcterms:modified>
  <cp:category/>
</cp:coreProperties>
</file>