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pPr w:leftFromText="180" w:rightFromText="180" w:vertAnchor="text" w:horzAnchor="page" w:tblpX="626" w:tblpY="212"/>
        <w:tblW w:w="14035" w:type="dxa"/>
        <w:tblBorders>
          <w:top w:val="single" w:sz="4" w:space="0" w:color="288AC3" w:themeColor="accent1"/>
          <w:left w:val="single" w:sz="4" w:space="0" w:color="288AC3" w:themeColor="accent1"/>
          <w:bottom w:val="single" w:sz="4" w:space="0" w:color="288AC3" w:themeColor="accent1"/>
          <w:right w:val="single" w:sz="4" w:space="0" w:color="288AC3" w:themeColor="accent1"/>
          <w:insideH w:val="single" w:sz="4" w:space="0" w:color="288AC3" w:themeColor="accent1"/>
          <w:insideV w:val="single" w:sz="4" w:space="0" w:color="288AC3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840"/>
        <w:gridCol w:w="6085"/>
        <w:gridCol w:w="7110"/>
      </w:tblGrid>
      <w:tr w:rsidR="00655B26" w:rsidRPr="00DC1CA0" w14:paraId="5CA7A9D0" w14:textId="77777777" w:rsidTr="00655B26">
        <w:trPr>
          <w:tblHeader/>
        </w:trPr>
        <w:tc>
          <w:tcPr>
            <w:tcW w:w="0" w:type="auto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4066E3E" w14:textId="77777777" w:rsidR="00655B26" w:rsidRDefault="00655B26" w:rsidP="00655B26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Image</w:t>
            </w:r>
          </w:p>
          <w:p w14:paraId="25C00F6D" w14:textId="77777777" w:rsidR="00655B26" w:rsidRPr="00DC1CA0" w:rsidRDefault="00655B26" w:rsidP="00655B26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Set</w:t>
            </w:r>
          </w:p>
        </w:tc>
        <w:tc>
          <w:tcPr>
            <w:tcW w:w="608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41C8656" w14:textId="77777777" w:rsidR="00655B26" w:rsidRPr="00655B26" w:rsidRDefault="00655B26" w:rsidP="00655B26">
            <w:pPr>
              <w:jc w:val="center"/>
              <w:rPr>
                <w:b/>
                <w:bCs/>
                <w:color w:val="FFFFFF" w:themeColor="background1"/>
              </w:rPr>
            </w:pPr>
            <w:r w:rsidRPr="00655B26">
              <w:rPr>
                <w:b/>
                <w:bCs/>
                <w:color w:val="FFFFFF" w:themeColor="background1"/>
              </w:rPr>
              <w:t>Observations | What do you see?</w:t>
            </w:r>
          </w:p>
        </w:tc>
        <w:tc>
          <w:tcPr>
            <w:tcW w:w="711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55A84DB" w14:textId="77777777" w:rsidR="00655B26" w:rsidRPr="00655B26" w:rsidRDefault="00655B26" w:rsidP="00655B26">
            <w:pPr>
              <w:jc w:val="center"/>
              <w:rPr>
                <w:b/>
                <w:bCs/>
                <w:color w:val="FFFFFF" w:themeColor="background1"/>
              </w:rPr>
            </w:pPr>
            <w:r w:rsidRPr="00655B26">
              <w:rPr>
                <w:b/>
                <w:bCs/>
                <w:color w:val="FFFFFF" w:themeColor="background1"/>
              </w:rPr>
              <w:t>Inferences | What can you infer about the images as they relate to European exploration</w:t>
            </w:r>
            <w:r>
              <w:rPr>
                <w:b/>
                <w:bCs/>
                <w:color w:val="FFFFFF" w:themeColor="background1"/>
              </w:rPr>
              <w:t>?</w:t>
            </w:r>
          </w:p>
        </w:tc>
      </w:tr>
      <w:tr w:rsidR="00655B26" w:rsidRPr="00DC1CA0" w14:paraId="55F6CEC0" w14:textId="77777777" w:rsidTr="00655B26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72A6BC1" w14:textId="77777777" w:rsidR="00655B26" w:rsidRPr="00655B26" w:rsidRDefault="00655B26" w:rsidP="00655B26">
            <w:pPr>
              <w:pStyle w:val="Heading1"/>
              <w:jc w:val="center"/>
            </w:pPr>
            <w:r w:rsidRPr="00655B26">
              <w:t>1</w:t>
            </w:r>
          </w:p>
        </w:tc>
        <w:tc>
          <w:tcPr>
            <w:tcW w:w="60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43DE24E" w14:textId="77777777" w:rsidR="00655B26" w:rsidRDefault="00655B26" w:rsidP="001B265D">
            <w:pPr>
              <w:pStyle w:val="Heading2"/>
            </w:pPr>
          </w:p>
          <w:p w14:paraId="4671EBFB" w14:textId="77777777" w:rsidR="001B265D" w:rsidRDefault="001B265D" w:rsidP="001B265D"/>
          <w:p w14:paraId="0D7C94C8" w14:textId="5F96C9E7" w:rsidR="001B265D" w:rsidRPr="001B265D" w:rsidRDefault="001B265D" w:rsidP="001B265D"/>
        </w:tc>
        <w:tc>
          <w:tcPr>
            <w:tcW w:w="71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A73C26E" w14:textId="25B2ECC8" w:rsidR="00655B26" w:rsidRPr="00DC1CA0" w:rsidRDefault="00655B26" w:rsidP="001B265D">
            <w:pPr>
              <w:pStyle w:val="Heading2"/>
            </w:pPr>
          </w:p>
        </w:tc>
      </w:tr>
      <w:tr w:rsidR="00655B26" w:rsidRPr="00DC1CA0" w14:paraId="336EB14E" w14:textId="77777777" w:rsidTr="00655B26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8667EF4" w14:textId="77777777" w:rsidR="00655B26" w:rsidRPr="00655B26" w:rsidRDefault="00655B26" w:rsidP="00655B26">
            <w:pPr>
              <w:pStyle w:val="Heading1"/>
              <w:jc w:val="center"/>
            </w:pPr>
            <w:r w:rsidRPr="00655B26">
              <w:t>2</w:t>
            </w:r>
          </w:p>
        </w:tc>
        <w:tc>
          <w:tcPr>
            <w:tcW w:w="60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A08C9D3" w14:textId="77777777" w:rsidR="00655B26" w:rsidRDefault="00655B26" w:rsidP="001B265D">
            <w:pPr>
              <w:pStyle w:val="Heading2"/>
            </w:pPr>
          </w:p>
          <w:p w14:paraId="185F3C94" w14:textId="77777777" w:rsidR="001B265D" w:rsidRDefault="001B265D" w:rsidP="001B265D"/>
          <w:p w14:paraId="0A220FD8" w14:textId="0D4EC753" w:rsidR="001B265D" w:rsidRPr="001B265D" w:rsidRDefault="001B265D" w:rsidP="001B265D"/>
        </w:tc>
        <w:tc>
          <w:tcPr>
            <w:tcW w:w="71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679A2FD" w14:textId="620CF229" w:rsidR="00655B26" w:rsidRPr="00DC1CA0" w:rsidRDefault="00655B26" w:rsidP="001B265D">
            <w:pPr>
              <w:pStyle w:val="Heading2"/>
            </w:pPr>
          </w:p>
        </w:tc>
      </w:tr>
      <w:tr w:rsidR="00655B26" w:rsidRPr="00DC1CA0" w14:paraId="02B45863" w14:textId="77777777" w:rsidTr="00655B26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894DEAB" w14:textId="77777777" w:rsidR="00655B26" w:rsidRPr="00655B26" w:rsidRDefault="00655B26" w:rsidP="00655B26">
            <w:pPr>
              <w:pStyle w:val="Heading1"/>
              <w:jc w:val="center"/>
            </w:pPr>
            <w:r w:rsidRPr="00655B26">
              <w:t>3</w:t>
            </w:r>
          </w:p>
        </w:tc>
        <w:tc>
          <w:tcPr>
            <w:tcW w:w="60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AC9AEBA" w14:textId="77777777" w:rsidR="00655B26" w:rsidRDefault="00655B26" w:rsidP="001B265D">
            <w:pPr>
              <w:pStyle w:val="Heading2"/>
            </w:pPr>
          </w:p>
          <w:p w14:paraId="07B9B7F4" w14:textId="77777777" w:rsidR="001B265D" w:rsidRDefault="001B265D" w:rsidP="001B265D"/>
          <w:p w14:paraId="24A21546" w14:textId="52A7D530" w:rsidR="001B265D" w:rsidRPr="001B265D" w:rsidRDefault="001B265D" w:rsidP="001B265D"/>
        </w:tc>
        <w:tc>
          <w:tcPr>
            <w:tcW w:w="71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5F3655" w14:textId="61DC78A3" w:rsidR="00655B26" w:rsidRPr="00DC1CA0" w:rsidRDefault="00655B26" w:rsidP="001B265D">
            <w:pPr>
              <w:pStyle w:val="Heading2"/>
            </w:pPr>
          </w:p>
        </w:tc>
      </w:tr>
      <w:tr w:rsidR="00655B26" w:rsidRPr="00DC1CA0" w14:paraId="755968E4" w14:textId="77777777" w:rsidTr="00655B26">
        <w:tc>
          <w:tcPr>
            <w:tcW w:w="0" w:type="auto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BAF8B08" w14:textId="77777777" w:rsidR="00655B26" w:rsidRPr="00655B26" w:rsidRDefault="00655B26" w:rsidP="00655B26">
            <w:pPr>
              <w:pStyle w:val="Heading1"/>
              <w:jc w:val="center"/>
            </w:pPr>
            <w:r w:rsidRPr="00655B26">
              <w:t>4</w:t>
            </w:r>
          </w:p>
        </w:tc>
        <w:tc>
          <w:tcPr>
            <w:tcW w:w="608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239F0BB" w14:textId="77777777" w:rsidR="00655B26" w:rsidRDefault="00655B26" w:rsidP="001B265D">
            <w:pPr>
              <w:pStyle w:val="Heading2"/>
            </w:pPr>
          </w:p>
          <w:p w14:paraId="17E34BA7" w14:textId="77777777" w:rsidR="001B265D" w:rsidRDefault="001B265D" w:rsidP="001B265D"/>
          <w:p w14:paraId="50B5A49B" w14:textId="702AD198" w:rsidR="001B265D" w:rsidRPr="001B265D" w:rsidRDefault="001B265D" w:rsidP="001B265D"/>
        </w:tc>
        <w:tc>
          <w:tcPr>
            <w:tcW w:w="711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52E1E9E" w14:textId="35B7A908" w:rsidR="00655B26" w:rsidRPr="00DC1CA0" w:rsidRDefault="00655B26" w:rsidP="001B265D">
            <w:pPr>
              <w:pStyle w:val="Heading2"/>
            </w:pPr>
          </w:p>
        </w:tc>
      </w:tr>
    </w:tbl>
    <w:p w14:paraId="4B79FD54" w14:textId="24880BEA" w:rsidR="00655B26" w:rsidRPr="00655B26" w:rsidRDefault="00655B26" w:rsidP="00655B26">
      <w:pPr>
        <w:tabs>
          <w:tab w:val="left" w:pos="2622"/>
        </w:tabs>
      </w:pPr>
    </w:p>
    <w:sectPr w:rsidR="00655B26" w:rsidRPr="00655B26" w:rsidSect="00655B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C9B8D9" w14:textId="77777777" w:rsidR="005210C8" w:rsidRDefault="005210C8" w:rsidP="009A4615">
      <w:pPr>
        <w:spacing w:after="0" w:line="240" w:lineRule="auto"/>
      </w:pPr>
      <w:r>
        <w:separator/>
      </w:r>
    </w:p>
  </w:endnote>
  <w:endnote w:type="continuationSeparator" w:id="0">
    <w:p w14:paraId="5AD1BF01" w14:textId="77777777" w:rsidR="005210C8" w:rsidRDefault="005210C8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C0C907" w14:textId="77777777" w:rsidR="001B265D" w:rsidRDefault="001B26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3CF216" w14:textId="77777777" w:rsidR="00D04F53" w:rsidRPr="00304DC6" w:rsidRDefault="00A71218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7045B957">
              <wp:simplePos x="0" y="0"/>
              <wp:positionH relativeFrom="column">
                <wp:posOffset>3658870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7F7EDFF" w14:textId="2EE2F801" w:rsidR="00D04F53" w:rsidRPr="00C76450" w:rsidRDefault="00655B26" w:rsidP="00C76450">
                          <w:pPr>
                            <w:pStyle w:val="Footer"/>
                          </w:pPr>
                          <w:r>
                            <w:t>Exploration innovation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8.1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" filled="f" stroked="f" strokeweight=".5pt">
              <v:textbox style="mso-fit-shape-to-text:t">
                <w:txbxContent>
                  <w:p w14:paraId="37F7EDFF" w14:textId="2EE2F801" w:rsidR="00D04F53" w:rsidRPr="00C76450" w:rsidRDefault="00655B26" w:rsidP="00C76450">
                    <w:pPr>
                      <w:pStyle w:val="Footer"/>
                    </w:pPr>
                    <w:r>
                      <w:t>Exploration innovation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74848866">
          <wp:simplePos x="0" y="0"/>
          <wp:positionH relativeFrom="column">
            <wp:posOffset>3538090</wp:posOffset>
          </wp:positionH>
          <wp:positionV relativeFrom="paragraph">
            <wp:posOffset>-179070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0DE636" w14:textId="77777777" w:rsidR="001B265D" w:rsidRDefault="001B26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39B2FE" w14:textId="77777777" w:rsidR="005210C8" w:rsidRDefault="005210C8" w:rsidP="009A4615">
      <w:pPr>
        <w:spacing w:after="0" w:line="240" w:lineRule="auto"/>
      </w:pPr>
      <w:r>
        <w:separator/>
      </w:r>
    </w:p>
  </w:footnote>
  <w:footnote w:type="continuationSeparator" w:id="0">
    <w:p w14:paraId="4997E4F4" w14:textId="77777777" w:rsidR="005210C8" w:rsidRDefault="005210C8" w:rsidP="009A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70F608" w14:textId="77777777" w:rsidR="001B265D" w:rsidRDefault="001B26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4BB665" w14:textId="28457B43" w:rsidR="00655B26" w:rsidRDefault="00655B26" w:rsidP="00655B26">
    <w:pPr>
      <w:pStyle w:val="Title"/>
    </w:pPr>
    <w:r>
      <w:t xml:space="preserve">Exploration Chart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B2365F" w14:textId="77777777" w:rsidR="001B265D" w:rsidRDefault="001B26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0B1B14"/>
    <w:multiLevelType w:val="hybridMultilevel"/>
    <w:tmpl w:val="3B0C9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7521A"/>
    <w:multiLevelType w:val="hybridMultilevel"/>
    <w:tmpl w:val="659C7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010389F"/>
    <w:multiLevelType w:val="hybridMultilevel"/>
    <w:tmpl w:val="F594C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2507A"/>
    <w:multiLevelType w:val="hybridMultilevel"/>
    <w:tmpl w:val="B99E7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6"/>
  </w:num>
  <w:num w:numId="2" w16cid:durableId="1771200790">
    <w:abstractNumId w:val="4"/>
  </w:num>
  <w:num w:numId="3" w16cid:durableId="729034853">
    <w:abstractNumId w:val="2"/>
  </w:num>
  <w:num w:numId="4" w16cid:durableId="1577738470">
    <w:abstractNumId w:val="1"/>
  </w:num>
  <w:num w:numId="5" w16cid:durableId="1172833948">
    <w:abstractNumId w:val="3"/>
  </w:num>
  <w:num w:numId="6" w16cid:durableId="65109664">
    <w:abstractNumId w:val="0"/>
  </w:num>
  <w:num w:numId="7" w16cid:durableId="904993155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D4"/>
    <w:rsid w:val="00053774"/>
    <w:rsid w:val="00065807"/>
    <w:rsid w:val="000A6A2A"/>
    <w:rsid w:val="0011355B"/>
    <w:rsid w:val="00151CCF"/>
    <w:rsid w:val="001A3F95"/>
    <w:rsid w:val="001B265D"/>
    <w:rsid w:val="001B5BA6"/>
    <w:rsid w:val="001C0115"/>
    <w:rsid w:val="001E6BCA"/>
    <w:rsid w:val="002208BC"/>
    <w:rsid w:val="00246BC1"/>
    <w:rsid w:val="002574A4"/>
    <w:rsid w:val="00316C07"/>
    <w:rsid w:val="0032364F"/>
    <w:rsid w:val="003668DB"/>
    <w:rsid w:val="00424E6B"/>
    <w:rsid w:val="00467B1F"/>
    <w:rsid w:val="00480109"/>
    <w:rsid w:val="004856EB"/>
    <w:rsid w:val="0048595C"/>
    <w:rsid w:val="005210C8"/>
    <w:rsid w:val="005448C2"/>
    <w:rsid w:val="00555159"/>
    <w:rsid w:val="005716BA"/>
    <w:rsid w:val="005A3A1A"/>
    <w:rsid w:val="0063271E"/>
    <w:rsid w:val="00655B26"/>
    <w:rsid w:val="006669F0"/>
    <w:rsid w:val="006F637F"/>
    <w:rsid w:val="00741DDB"/>
    <w:rsid w:val="007F4DDC"/>
    <w:rsid w:val="008161F9"/>
    <w:rsid w:val="00886FBD"/>
    <w:rsid w:val="00912773"/>
    <w:rsid w:val="009171B5"/>
    <w:rsid w:val="009A4615"/>
    <w:rsid w:val="009E1DD4"/>
    <w:rsid w:val="00A71218"/>
    <w:rsid w:val="00AB30CE"/>
    <w:rsid w:val="00AD0F89"/>
    <w:rsid w:val="00BA7E02"/>
    <w:rsid w:val="00BE33F2"/>
    <w:rsid w:val="00BE5865"/>
    <w:rsid w:val="00C53852"/>
    <w:rsid w:val="00C76450"/>
    <w:rsid w:val="00C86A74"/>
    <w:rsid w:val="00CF5AAC"/>
    <w:rsid w:val="00D04F53"/>
    <w:rsid w:val="00D71FBC"/>
    <w:rsid w:val="00DD3628"/>
    <w:rsid w:val="00DE0B48"/>
    <w:rsid w:val="00E46C11"/>
    <w:rsid w:val="00EF0DD6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AD6E"/>
  <w15:chartTrackingRefBased/>
  <w15:docId w15:val="{088B3C8F-2450-344A-9CFC-C1DA64EE4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customStyle="1" w:styleId="RowHeader">
    <w:name w:val="Row Header"/>
    <w:basedOn w:val="Normal"/>
    <w:qFormat/>
    <w:rsid w:val="002208BC"/>
    <w:pPr>
      <w:spacing w:after="0" w:line="240" w:lineRule="auto"/>
    </w:pPr>
    <w:rPr>
      <w:rFonts w:asciiTheme="minorHAnsi" w:hAnsiTheme="minorHAnsi" w:cstheme="minorBidi"/>
      <w:b/>
      <w:color w:val="288AC3" w:themeColor="accent1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halstied/Downloads/Horizontal%20(25)&#8212;Template%202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 2.dotx</Template>
  <TotalTime>1</TotalTime>
  <Pages>1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160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Horizontal Template</dc:title>
  <dc:subject/>
  <dc:creator>Laura Halstied</dc:creator>
  <cp:keywords/>
  <dc:description/>
  <cp:lastModifiedBy>Halstied, Laura E.</cp:lastModifiedBy>
  <cp:revision>2</cp:revision>
  <cp:lastPrinted>2026-06-22T16:17:00Z</cp:lastPrinted>
  <dcterms:created xsi:type="dcterms:W3CDTF">2026-06-22T16:29:00Z</dcterms:created>
  <dcterms:modified xsi:type="dcterms:W3CDTF">2026-06-22T16:29:00Z</dcterms:modified>
  <cp:category/>
</cp:coreProperties>
</file>