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80" w:rightFromText="180" w:vertAnchor="text" w:horzAnchor="page" w:tblpX="626" w:tblpY="212"/>
        <w:tblW w:w="1403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840"/>
        <w:gridCol w:w="6085"/>
        <w:gridCol w:w="7110"/>
      </w:tblGrid>
      <w:tr w:rsidR="00655B26" w:rsidRPr="00DC1CA0" w14:paraId="5CA7A9D0" w14:textId="77777777" w:rsidTr="00655B26">
        <w:trPr>
          <w:tblHeader/>
        </w:trPr>
        <w:tc>
          <w:tcPr>
            <w:tcW w:w="0" w:type="auto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4066E3E" w14:textId="77777777" w:rsidR="00655B26" w:rsidRDefault="00655B26" w:rsidP="00655B26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Image</w:t>
            </w:r>
          </w:p>
          <w:p w14:paraId="25C00F6D" w14:textId="77777777" w:rsidR="00655B26" w:rsidRPr="00DC1CA0" w:rsidRDefault="00655B26" w:rsidP="00655B26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Set</w:t>
            </w:r>
          </w:p>
        </w:tc>
        <w:tc>
          <w:tcPr>
            <w:tcW w:w="608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41C8656" w14:textId="77777777" w:rsidR="00655B26" w:rsidRPr="00655B26" w:rsidRDefault="00655B26" w:rsidP="00655B26">
            <w:pPr>
              <w:jc w:val="center"/>
              <w:rPr>
                <w:b/>
                <w:bCs/>
                <w:color w:val="FFFFFF" w:themeColor="background1"/>
              </w:rPr>
            </w:pPr>
            <w:r w:rsidRPr="00655B26">
              <w:rPr>
                <w:b/>
                <w:bCs/>
                <w:color w:val="FFFFFF" w:themeColor="background1"/>
              </w:rPr>
              <w:t>Observations | What do you see?</w:t>
            </w:r>
          </w:p>
        </w:tc>
        <w:tc>
          <w:tcPr>
            <w:tcW w:w="711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55A84DB" w14:textId="77777777" w:rsidR="00655B26" w:rsidRPr="00655B26" w:rsidRDefault="00655B26" w:rsidP="00655B26">
            <w:pPr>
              <w:jc w:val="center"/>
              <w:rPr>
                <w:b/>
                <w:bCs/>
                <w:color w:val="FFFFFF" w:themeColor="background1"/>
              </w:rPr>
            </w:pPr>
            <w:r w:rsidRPr="00655B26">
              <w:rPr>
                <w:b/>
                <w:bCs/>
                <w:color w:val="FFFFFF" w:themeColor="background1"/>
              </w:rPr>
              <w:t>Inferences | What can you infer about the images as they relate to European exploration</w:t>
            </w:r>
            <w:r>
              <w:rPr>
                <w:b/>
                <w:bCs/>
                <w:color w:val="FFFFFF" w:themeColor="background1"/>
              </w:rPr>
              <w:t>?</w:t>
            </w:r>
          </w:p>
        </w:tc>
      </w:tr>
      <w:tr w:rsidR="00655B26" w:rsidRPr="00DC1CA0" w14:paraId="55F6CEC0" w14:textId="77777777" w:rsidTr="00655B26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72A6BC1" w14:textId="77777777" w:rsidR="00655B26" w:rsidRPr="00655B26" w:rsidRDefault="00655B26" w:rsidP="00655B26">
            <w:pPr>
              <w:pStyle w:val="Heading1"/>
              <w:jc w:val="center"/>
            </w:pPr>
            <w:r w:rsidRPr="00655B26">
              <w:t>1</w:t>
            </w:r>
          </w:p>
        </w:tc>
        <w:tc>
          <w:tcPr>
            <w:tcW w:w="60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17480C4" w14:textId="77777777" w:rsidR="00655B26" w:rsidRDefault="00655B26" w:rsidP="00655B26">
            <w:pPr>
              <w:pStyle w:val="Heading2"/>
              <w:numPr>
                <w:ilvl w:val="0"/>
                <w:numId w:val="4"/>
              </w:numPr>
            </w:pPr>
            <w:r>
              <w:t xml:space="preserve">The first image shows a gold spoon on top of a plate with markings on it. </w:t>
            </w:r>
          </w:p>
          <w:p w14:paraId="0D7C94C8" w14:textId="77777777" w:rsidR="00655B26" w:rsidRPr="00DC1CA0" w:rsidRDefault="00655B26" w:rsidP="00655B26">
            <w:pPr>
              <w:pStyle w:val="Heading2"/>
              <w:numPr>
                <w:ilvl w:val="0"/>
                <w:numId w:val="4"/>
              </w:numPr>
            </w:pPr>
            <w:r>
              <w:t>The second image shows a compass in a box.</w:t>
            </w:r>
          </w:p>
        </w:tc>
        <w:tc>
          <w:tcPr>
            <w:tcW w:w="71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F646B42" w14:textId="77777777" w:rsidR="00655B26" w:rsidRDefault="00655B26" w:rsidP="00655B26">
            <w:pPr>
              <w:pStyle w:val="Heading2"/>
              <w:numPr>
                <w:ilvl w:val="0"/>
                <w:numId w:val="4"/>
              </w:numPr>
            </w:pPr>
            <w:r>
              <w:t xml:space="preserve">The spoon and plate might have been the precursor to the compass. </w:t>
            </w:r>
          </w:p>
          <w:p w14:paraId="4A73C26E" w14:textId="77777777" w:rsidR="00655B26" w:rsidRPr="00DC1CA0" w:rsidRDefault="00655B26" w:rsidP="00655B26">
            <w:pPr>
              <w:pStyle w:val="Heading2"/>
              <w:numPr>
                <w:ilvl w:val="0"/>
                <w:numId w:val="4"/>
              </w:numPr>
            </w:pPr>
            <w:r>
              <w:t>A compass can be used to find one’s direction, so explorers used it to navigate the ocean.</w:t>
            </w:r>
          </w:p>
        </w:tc>
      </w:tr>
      <w:tr w:rsidR="00655B26" w:rsidRPr="00DC1CA0" w14:paraId="336EB14E" w14:textId="77777777" w:rsidTr="00655B26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8667EF4" w14:textId="77777777" w:rsidR="00655B26" w:rsidRPr="00655B26" w:rsidRDefault="00655B26" w:rsidP="00655B26">
            <w:pPr>
              <w:pStyle w:val="Heading1"/>
              <w:jc w:val="center"/>
            </w:pPr>
            <w:r w:rsidRPr="00655B26">
              <w:t>2</w:t>
            </w:r>
          </w:p>
        </w:tc>
        <w:tc>
          <w:tcPr>
            <w:tcW w:w="60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F21435D" w14:textId="77777777" w:rsidR="00655B26" w:rsidRDefault="00655B26" w:rsidP="00655B26">
            <w:pPr>
              <w:pStyle w:val="Heading2"/>
              <w:numPr>
                <w:ilvl w:val="0"/>
                <w:numId w:val="5"/>
              </w:numPr>
            </w:pPr>
            <w:r>
              <w:t xml:space="preserve">The first image shows many gold circles with markings that look like they connect. </w:t>
            </w:r>
          </w:p>
          <w:p w14:paraId="0A220FD8" w14:textId="77777777" w:rsidR="00655B26" w:rsidRPr="00DC1CA0" w:rsidRDefault="00655B26" w:rsidP="00655B26">
            <w:pPr>
              <w:pStyle w:val="Heading2"/>
              <w:numPr>
                <w:ilvl w:val="0"/>
                <w:numId w:val="5"/>
              </w:numPr>
            </w:pPr>
            <w:r>
              <w:t>The second image’s gold circle has a bar in the middle that might point to a specific direction.</w:t>
            </w:r>
          </w:p>
        </w:tc>
        <w:tc>
          <w:tcPr>
            <w:tcW w:w="71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7C688C4" w14:textId="77777777" w:rsidR="00655B26" w:rsidRDefault="00655B26" w:rsidP="00655B26">
            <w:pPr>
              <w:pStyle w:val="Heading2"/>
              <w:numPr>
                <w:ilvl w:val="0"/>
                <w:numId w:val="5"/>
              </w:numPr>
            </w:pPr>
            <w:r>
              <w:t xml:space="preserve">Maybe explorers used the device to tell the time of day. </w:t>
            </w:r>
          </w:p>
          <w:p w14:paraId="7679A2FD" w14:textId="77777777" w:rsidR="00655B26" w:rsidRPr="00DC1CA0" w:rsidRDefault="00655B26" w:rsidP="00655B26">
            <w:pPr>
              <w:pStyle w:val="Heading2"/>
              <w:numPr>
                <w:ilvl w:val="0"/>
                <w:numId w:val="5"/>
              </w:numPr>
            </w:pPr>
            <w:r>
              <w:t>Maybe the arrows on the gold circles point to the direction needed to travel.</w:t>
            </w:r>
          </w:p>
        </w:tc>
      </w:tr>
      <w:tr w:rsidR="00655B26" w:rsidRPr="00DC1CA0" w14:paraId="02B45863" w14:textId="77777777" w:rsidTr="00655B26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94DEAB" w14:textId="77777777" w:rsidR="00655B26" w:rsidRPr="00655B26" w:rsidRDefault="00655B26" w:rsidP="00655B26">
            <w:pPr>
              <w:pStyle w:val="Heading1"/>
              <w:jc w:val="center"/>
            </w:pPr>
            <w:r w:rsidRPr="00655B26">
              <w:t>3</w:t>
            </w:r>
          </w:p>
        </w:tc>
        <w:tc>
          <w:tcPr>
            <w:tcW w:w="60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22F1E16" w14:textId="77777777" w:rsidR="00655B26" w:rsidRDefault="00655B26" w:rsidP="00655B26">
            <w:pPr>
              <w:pStyle w:val="Heading2"/>
              <w:numPr>
                <w:ilvl w:val="0"/>
                <w:numId w:val="6"/>
              </w:numPr>
            </w:pPr>
            <w:r>
              <w:t xml:space="preserve">Both images show two similar wedge-shaped objects; one is gold, and one is wooden. </w:t>
            </w:r>
          </w:p>
          <w:p w14:paraId="24A21546" w14:textId="77777777" w:rsidR="00655B26" w:rsidRPr="00DC1CA0" w:rsidRDefault="00655B26" w:rsidP="00655B26">
            <w:pPr>
              <w:pStyle w:val="Heading2"/>
              <w:numPr>
                <w:ilvl w:val="0"/>
                <w:numId w:val="6"/>
              </w:numPr>
            </w:pPr>
            <w:r>
              <w:t>Both objects have markings that look mathematical or scientific.</w:t>
            </w:r>
          </w:p>
        </w:tc>
        <w:tc>
          <w:tcPr>
            <w:tcW w:w="71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916EBC1" w14:textId="77777777" w:rsidR="00655B26" w:rsidRDefault="00655B26" w:rsidP="00655B26">
            <w:pPr>
              <w:pStyle w:val="Heading2"/>
              <w:numPr>
                <w:ilvl w:val="0"/>
                <w:numId w:val="6"/>
              </w:numPr>
            </w:pPr>
            <w:r w:rsidRPr="00A76134">
              <w:t xml:space="preserve">The </w:t>
            </w:r>
            <w:r>
              <w:t xml:space="preserve">wedge-shaped </w:t>
            </w:r>
            <w:r w:rsidRPr="00A76134">
              <w:t>objects look like they would be used</w:t>
            </w:r>
            <w:r>
              <w:t xml:space="preserve"> </w:t>
            </w:r>
            <w:r w:rsidRPr="00A76134">
              <w:t>for measuring angles</w:t>
            </w:r>
            <w:r>
              <w:t xml:space="preserve">, such as in </w:t>
            </w:r>
            <w:r w:rsidRPr="00A76134">
              <w:t>geometry or</w:t>
            </w:r>
            <w:r>
              <w:t xml:space="preserve"> in a scientific subject. </w:t>
            </w:r>
          </w:p>
          <w:p w14:paraId="7F5F3655" w14:textId="77777777" w:rsidR="00655B26" w:rsidRPr="00DC1CA0" w:rsidRDefault="00655B26" w:rsidP="00655B26">
            <w:pPr>
              <w:pStyle w:val="Heading2"/>
              <w:numPr>
                <w:ilvl w:val="0"/>
                <w:numId w:val="6"/>
              </w:numPr>
            </w:pPr>
            <w:r>
              <w:t>M</w:t>
            </w:r>
            <w:r w:rsidRPr="00A76134">
              <w:t xml:space="preserve">aybe </w:t>
            </w:r>
            <w:r>
              <w:t>explorers used them</w:t>
            </w:r>
            <w:r w:rsidRPr="00A76134">
              <w:t xml:space="preserve"> to calculate distance</w:t>
            </w:r>
            <w:r>
              <w:t>.</w:t>
            </w:r>
          </w:p>
        </w:tc>
      </w:tr>
      <w:tr w:rsidR="00655B26" w:rsidRPr="00DC1CA0" w14:paraId="755968E4" w14:textId="77777777" w:rsidTr="00655B26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AF8B08" w14:textId="77777777" w:rsidR="00655B26" w:rsidRPr="00655B26" w:rsidRDefault="00655B26" w:rsidP="00655B26">
            <w:pPr>
              <w:pStyle w:val="Heading1"/>
              <w:jc w:val="center"/>
            </w:pPr>
            <w:r w:rsidRPr="00655B26">
              <w:t>4</w:t>
            </w:r>
          </w:p>
        </w:tc>
        <w:tc>
          <w:tcPr>
            <w:tcW w:w="60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8758D2B" w14:textId="77777777" w:rsidR="00655B26" w:rsidRDefault="00655B26" w:rsidP="00655B26">
            <w:pPr>
              <w:pStyle w:val="Heading2"/>
              <w:numPr>
                <w:ilvl w:val="0"/>
                <w:numId w:val="7"/>
              </w:numPr>
            </w:pPr>
            <w:r>
              <w:t xml:space="preserve">The images show two large ships; both are wooden and have big white sails. </w:t>
            </w:r>
          </w:p>
          <w:p w14:paraId="50B5A49B" w14:textId="77777777" w:rsidR="00655B26" w:rsidRPr="00DC1CA0" w:rsidRDefault="00655B26" w:rsidP="00655B26">
            <w:pPr>
              <w:pStyle w:val="Heading2"/>
              <w:numPr>
                <w:ilvl w:val="0"/>
                <w:numId w:val="7"/>
              </w:numPr>
            </w:pPr>
            <w:r>
              <w:t>The first image’s ship has triangular sails.</w:t>
            </w:r>
          </w:p>
        </w:tc>
        <w:tc>
          <w:tcPr>
            <w:tcW w:w="71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3789D0E" w14:textId="77777777" w:rsidR="00655B26" w:rsidRDefault="00655B26" w:rsidP="00655B26">
            <w:pPr>
              <w:pStyle w:val="Heading2"/>
              <w:numPr>
                <w:ilvl w:val="0"/>
                <w:numId w:val="7"/>
              </w:numPr>
            </w:pPr>
            <w:r>
              <w:t>E</w:t>
            </w:r>
            <w:r w:rsidRPr="006002B6">
              <w:t>xplorers</w:t>
            </w:r>
            <w:r>
              <w:t xml:space="preserve"> used the ships</w:t>
            </w:r>
            <w:r w:rsidRPr="006002B6">
              <w:t xml:space="preserve"> to </w:t>
            </w:r>
            <w:r>
              <w:t>cross</w:t>
            </w:r>
            <w:r w:rsidRPr="006002B6">
              <w:t xml:space="preserve"> the ocean. </w:t>
            </w:r>
          </w:p>
          <w:p w14:paraId="252E1E9E" w14:textId="77777777" w:rsidR="00655B26" w:rsidRPr="00DC1CA0" w:rsidRDefault="00655B26" w:rsidP="00655B26">
            <w:pPr>
              <w:pStyle w:val="Heading2"/>
              <w:numPr>
                <w:ilvl w:val="0"/>
                <w:numId w:val="7"/>
              </w:numPr>
            </w:pPr>
            <w:r w:rsidRPr="006002B6">
              <w:t xml:space="preserve">The sails </w:t>
            </w:r>
            <w:r>
              <w:t>harnessed the power of</w:t>
            </w:r>
            <w:r w:rsidRPr="006002B6">
              <w:t xml:space="preserve"> the wind currents </w:t>
            </w:r>
            <w:r>
              <w:t>over</w:t>
            </w:r>
            <w:r w:rsidRPr="006002B6">
              <w:t xml:space="preserve"> the ocean to </w:t>
            </w:r>
            <w:r>
              <w:t xml:space="preserve">help explorers </w:t>
            </w:r>
            <w:r w:rsidRPr="006002B6">
              <w:t xml:space="preserve">travel </w:t>
            </w:r>
            <w:r>
              <w:t xml:space="preserve">more quickly and adjust their </w:t>
            </w:r>
            <w:r w:rsidRPr="006002B6">
              <w:t>direction</w:t>
            </w:r>
            <w:r>
              <w:t xml:space="preserve"> of travel</w:t>
            </w:r>
            <w:r w:rsidRPr="006002B6">
              <w:t>.</w:t>
            </w:r>
          </w:p>
        </w:tc>
      </w:tr>
    </w:tbl>
    <w:p w14:paraId="4B79FD54" w14:textId="24880BEA" w:rsidR="00655B26" w:rsidRPr="00655B26" w:rsidRDefault="00655B26" w:rsidP="00655B26">
      <w:pPr>
        <w:tabs>
          <w:tab w:val="left" w:pos="2622"/>
        </w:tabs>
      </w:pPr>
    </w:p>
    <w:sectPr w:rsidR="00655B26" w:rsidRPr="00655B26" w:rsidSect="00655B26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75C096" w14:textId="77777777" w:rsidR="00BA7E02" w:rsidRDefault="00BA7E02" w:rsidP="009A4615">
      <w:pPr>
        <w:spacing w:after="0" w:line="240" w:lineRule="auto"/>
      </w:pPr>
      <w:r>
        <w:separator/>
      </w:r>
    </w:p>
  </w:endnote>
  <w:endnote w:type="continuationSeparator" w:id="0">
    <w:p w14:paraId="005A9057" w14:textId="77777777" w:rsidR="00BA7E02" w:rsidRDefault="00BA7E02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2EE2F801" w:rsidR="00D04F53" w:rsidRPr="00C76450" w:rsidRDefault="00655B26" w:rsidP="00C76450">
                          <w:pPr>
                            <w:pStyle w:val="Footer"/>
                          </w:pPr>
                          <w:r>
                            <w:t>Exploration innovation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B9LnDP5AAAABEBAAAPAAAAAAAAAAAAAAAAAHMEAABkcnMvZG93bnJldi54&#13;&#10;bWxQSwUGAAAAAAQABADzAAAAhAUAAAAA&#13;&#10;" filled="f" stroked="f" strokeweight=".5pt">
              <v:textbox style="mso-fit-shape-to-text:t">
                <w:txbxContent>
                  <w:p w14:paraId="37F7EDFF" w14:textId="2EE2F801" w:rsidR="00D04F53" w:rsidRPr="00C76450" w:rsidRDefault="00655B26" w:rsidP="00C76450">
                    <w:pPr>
                      <w:pStyle w:val="Footer"/>
                    </w:pPr>
                    <w:r>
                      <w:t>Exploration innovation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F9A379" w14:textId="77777777" w:rsidR="00BA7E02" w:rsidRDefault="00BA7E02" w:rsidP="009A4615">
      <w:pPr>
        <w:spacing w:after="0" w:line="240" w:lineRule="auto"/>
      </w:pPr>
      <w:r>
        <w:separator/>
      </w:r>
    </w:p>
  </w:footnote>
  <w:footnote w:type="continuationSeparator" w:id="0">
    <w:p w14:paraId="21BACC16" w14:textId="77777777" w:rsidR="00BA7E02" w:rsidRDefault="00BA7E02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4BB665" w14:textId="61BDBE61" w:rsidR="00655B26" w:rsidRDefault="00655B26" w:rsidP="00655B26">
    <w:pPr>
      <w:pStyle w:val="Title"/>
    </w:pPr>
    <w:r>
      <w:t>Exploration Chart Sample Responses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0B1B14"/>
    <w:multiLevelType w:val="hybridMultilevel"/>
    <w:tmpl w:val="3B0C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7521A"/>
    <w:multiLevelType w:val="hybridMultilevel"/>
    <w:tmpl w:val="659C7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10389F"/>
    <w:multiLevelType w:val="hybridMultilevel"/>
    <w:tmpl w:val="F594C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2507A"/>
    <w:multiLevelType w:val="hybridMultilevel"/>
    <w:tmpl w:val="B99E7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6"/>
  </w:num>
  <w:num w:numId="2" w16cid:durableId="1771200790">
    <w:abstractNumId w:val="4"/>
  </w:num>
  <w:num w:numId="3" w16cid:durableId="729034853">
    <w:abstractNumId w:val="2"/>
  </w:num>
  <w:num w:numId="4" w16cid:durableId="1577738470">
    <w:abstractNumId w:val="1"/>
  </w:num>
  <w:num w:numId="5" w16cid:durableId="1172833948">
    <w:abstractNumId w:val="3"/>
  </w:num>
  <w:num w:numId="6" w16cid:durableId="65109664">
    <w:abstractNumId w:val="0"/>
  </w:num>
  <w:num w:numId="7" w16cid:durableId="904993155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A6A2A"/>
    <w:rsid w:val="0011355B"/>
    <w:rsid w:val="00151CCF"/>
    <w:rsid w:val="001A3F95"/>
    <w:rsid w:val="001B5BA6"/>
    <w:rsid w:val="001C0115"/>
    <w:rsid w:val="001E6BCA"/>
    <w:rsid w:val="002208BC"/>
    <w:rsid w:val="00246BC1"/>
    <w:rsid w:val="002574A4"/>
    <w:rsid w:val="00316C07"/>
    <w:rsid w:val="0032364F"/>
    <w:rsid w:val="003668DB"/>
    <w:rsid w:val="00424E6B"/>
    <w:rsid w:val="00467B1F"/>
    <w:rsid w:val="00480109"/>
    <w:rsid w:val="004856EB"/>
    <w:rsid w:val="0048595C"/>
    <w:rsid w:val="005448C2"/>
    <w:rsid w:val="00555159"/>
    <w:rsid w:val="005716BA"/>
    <w:rsid w:val="005A3A1A"/>
    <w:rsid w:val="0063271E"/>
    <w:rsid w:val="00655B26"/>
    <w:rsid w:val="006669F0"/>
    <w:rsid w:val="006F637F"/>
    <w:rsid w:val="00741DDB"/>
    <w:rsid w:val="007F4DDC"/>
    <w:rsid w:val="008161F9"/>
    <w:rsid w:val="00886FBD"/>
    <w:rsid w:val="00912773"/>
    <w:rsid w:val="009171B5"/>
    <w:rsid w:val="009A4615"/>
    <w:rsid w:val="009E1DD4"/>
    <w:rsid w:val="00A71218"/>
    <w:rsid w:val="00AB30CE"/>
    <w:rsid w:val="00AD0F89"/>
    <w:rsid w:val="00BA7E02"/>
    <w:rsid w:val="00BE33F2"/>
    <w:rsid w:val="00BE5865"/>
    <w:rsid w:val="00C53852"/>
    <w:rsid w:val="00C76450"/>
    <w:rsid w:val="00C86A74"/>
    <w:rsid w:val="00CF5AAC"/>
    <w:rsid w:val="00D04F53"/>
    <w:rsid w:val="00D71FBC"/>
    <w:rsid w:val="00DD3628"/>
    <w:rsid w:val="00DE0B48"/>
    <w:rsid w:val="00E46C11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1368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Horizontal Template</dc:title>
  <dc:subject/>
  <dc:creator>Laura Halstied</dc:creator>
  <cp:keywords/>
  <dc:description/>
  <cp:lastModifiedBy>Halstied, Laura E.</cp:lastModifiedBy>
  <cp:revision>2</cp:revision>
  <cp:lastPrinted>2026-06-22T16:17:00Z</cp:lastPrinted>
  <dcterms:created xsi:type="dcterms:W3CDTF">2026-06-22T16:27:00Z</dcterms:created>
  <dcterms:modified xsi:type="dcterms:W3CDTF">2026-06-22T16:27:00Z</dcterms:modified>
  <cp:category/>
</cp:coreProperties>
</file>