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E2606D" w14:textId="77777777" w:rsidR="002208BC" w:rsidRPr="002208BC" w:rsidRDefault="002208BC" w:rsidP="002208BC"/>
    <w:p w14:paraId="17B79463" w14:textId="30D79C01" w:rsidR="00F33303" w:rsidRDefault="00F33303" w:rsidP="00F33303">
      <w:r>
        <w:br/>
      </w:r>
    </w:p>
    <w:p w14:paraId="615AA2F4" w14:textId="77777777" w:rsidR="00F33303" w:rsidRPr="00DC1CA0" w:rsidRDefault="00F33303" w:rsidP="00F33303"/>
    <w:p w14:paraId="6D2A61A0" w14:textId="5843E575" w:rsidR="001B5BA6" w:rsidRDefault="00024226" w:rsidP="00F33303">
      <w:r>
        <w:rPr>
          <w:rFonts w:eastAsia="Calibri"/>
          <w:i/>
          <w:noProof/>
          <w:color w:val="910D28"/>
        </w:rPr>
        <w:drawing>
          <wp:inline distT="0" distB="0" distL="0" distR="0" wp14:anchorId="446FCE27" wp14:editId="10449858">
            <wp:extent cx="3745382" cy="2566974"/>
            <wp:effectExtent l="0" t="0" r="7620" b="5080"/>
            <wp:docPr id="2" name="Picture 2" descr="A close-up of a boo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book&#10;&#10;Description automatically generated with low confidenc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1" t="11839" r="8058" b="4998"/>
                    <a:stretch/>
                  </pic:blipFill>
                  <pic:spPr bwMode="auto">
                    <a:xfrm>
                      <a:off x="0" y="0"/>
                      <a:ext cx="3745382" cy="2566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rFonts w:eastAsia="Calibri"/>
          <w:noProof/>
          <w:color w:val="999999"/>
          <w:sz w:val="20"/>
          <w:szCs w:val="20"/>
        </w:rPr>
        <w:drawing>
          <wp:inline distT="0" distB="0" distL="0" distR="0" wp14:anchorId="3FC6B177" wp14:editId="4492F4A7">
            <wp:extent cx="3566160" cy="4060523"/>
            <wp:effectExtent l="0" t="0" r="0" b="0"/>
            <wp:docPr id="4" name="Picture 4" descr="A picture containing indoor, old, compass, dir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indoor, old, compass, dirty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2280" r="-200" b="1390"/>
                    <a:stretch/>
                  </pic:blipFill>
                  <pic:spPr bwMode="auto">
                    <a:xfrm>
                      <a:off x="0" y="0"/>
                      <a:ext cx="3566160" cy="4060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02B7C" w14:textId="77777777" w:rsidR="00024226" w:rsidRDefault="00024226" w:rsidP="00F33303"/>
    <w:p w14:paraId="30061B09" w14:textId="77777777" w:rsidR="00024226" w:rsidRDefault="00024226" w:rsidP="00F33303"/>
    <w:p w14:paraId="65C80661" w14:textId="4004E770" w:rsidR="00024226" w:rsidRDefault="00024226" w:rsidP="00F33303">
      <w:r>
        <w:rPr>
          <w:rFonts w:eastAsia="Calibri"/>
          <w:i/>
          <w:noProof/>
          <w:color w:val="910D28"/>
        </w:rPr>
        <w:lastRenderedPageBreak/>
        <w:drawing>
          <wp:inline distT="0" distB="0" distL="0" distR="0" wp14:anchorId="5DD2000F" wp14:editId="5C5915FD">
            <wp:extent cx="3429000" cy="3327876"/>
            <wp:effectExtent l="0" t="0" r="0" b="6350"/>
            <wp:docPr id="5" name="Picture 5" descr="A picture containing indoor, slic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indoor, slice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32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rFonts w:eastAsia="Calibri"/>
          <w:i/>
          <w:noProof/>
          <w:color w:val="910D28"/>
        </w:rPr>
        <w:drawing>
          <wp:inline distT="0" distB="0" distL="0" distR="0" wp14:anchorId="172F86C9" wp14:editId="1552915B">
            <wp:extent cx="3255264" cy="3849624"/>
            <wp:effectExtent l="0" t="0" r="2540" b="0"/>
            <wp:docPr id="1" name="Picture 1" descr="A gold pocket watc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old pocket watch&#10;&#10;Description automatically generated with low confidenc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6" t="-1" r="1217" b="1702"/>
                    <a:stretch/>
                  </pic:blipFill>
                  <pic:spPr bwMode="auto">
                    <a:xfrm>
                      <a:off x="0" y="0"/>
                      <a:ext cx="3255264" cy="3849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2D495C" w14:textId="77777777" w:rsidR="00024226" w:rsidRDefault="00024226" w:rsidP="00F33303"/>
    <w:p w14:paraId="6B395FC2" w14:textId="77777777" w:rsidR="00024226" w:rsidRDefault="00024226" w:rsidP="00F33303"/>
    <w:p w14:paraId="22169F4F" w14:textId="77777777" w:rsidR="00024226" w:rsidRDefault="00024226" w:rsidP="00F33303"/>
    <w:p w14:paraId="30EA1A26" w14:textId="77777777" w:rsidR="00024226" w:rsidRDefault="00024226" w:rsidP="00F33303"/>
    <w:p w14:paraId="526AECCC" w14:textId="77777777" w:rsidR="00024226" w:rsidRDefault="00024226" w:rsidP="00F33303"/>
    <w:p w14:paraId="267881E8" w14:textId="77777777" w:rsidR="00024226" w:rsidRDefault="00024226" w:rsidP="00F33303"/>
    <w:p w14:paraId="1146E69E" w14:textId="25795061" w:rsidR="00024226" w:rsidRDefault="00024226" w:rsidP="00F3330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2"/>
        <w:gridCol w:w="6398"/>
      </w:tblGrid>
      <w:tr w:rsidR="00024226" w14:paraId="47760EE9" w14:textId="77777777" w:rsidTr="00024226">
        <w:tc>
          <w:tcPr>
            <w:tcW w:w="6475" w:type="dxa"/>
          </w:tcPr>
          <w:p w14:paraId="630023DC" w14:textId="77777777" w:rsidR="00024226" w:rsidRDefault="00024226" w:rsidP="00F33303"/>
          <w:p w14:paraId="3AA4C88E" w14:textId="77777777" w:rsidR="00024226" w:rsidRDefault="00024226" w:rsidP="00F33303"/>
          <w:p w14:paraId="70D15F05" w14:textId="77777777" w:rsidR="00024226" w:rsidRDefault="00024226" w:rsidP="00F33303"/>
          <w:p w14:paraId="7F91E553" w14:textId="77777777" w:rsidR="00024226" w:rsidRDefault="00024226" w:rsidP="00F33303"/>
          <w:p w14:paraId="7442957A" w14:textId="408E0E0E" w:rsidR="00024226" w:rsidRDefault="00024226" w:rsidP="00F33303">
            <w:r>
              <w:rPr>
                <w:rFonts w:eastAsia="Calibri"/>
                <w:i/>
                <w:noProof/>
                <w:color w:val="910D28"/>
              </w:rPr>
              <w:drawing>
                <wp:inline distT="0" distB="0" distL="0" distR="0" wp14:anchorId="24BDF84B" wp14:editId="59A87A31">
                  <wp:extent cx="4136277" cy="2940710"/>
                  <wp:effectExtent l="0" t="0" r="0" b="0"/>
                  <wp:docPr id="7" name="Picture 7" descr="Diagram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Diagram, engineering drawing&#10;&#10;Description automatically generated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91" b="461"/>
                          <a:stretch/>
                        </pic:blipFill>
                        <pic:spPr bwMode="auto">
                          <a:xfrm>
                            <a:off x="0" y="0"/>
                            <a:ext cx="4142601" cy="2945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60E6480" w14:textId="77777777" w:rsidR="00024226" w:rsidRDefault="00024226" w:rsidP="00F33303"/>
          <w:p w14:paraId="5FFF95F6" w14:textId="77777777" w:rsidR="00024226" w:rsidRDefault="00024226" w:rsidP="00F33303"/>
          <w:p w14:paraId="1D64E81A" w14:textId="77777777" w:rsidR="00024226" w:rsidRDefault="00024226" w:rsidP="00F33303"/>
          <w:p w14:paraId="16BBDC32" w14:textId="77777777" w:rsidR="00024226" w:rsidRDefault="00024226" w:rsidP="00F33303"/>
          <w:p w14:paraId="22421082" w14:textId="77777777" w:rsidR="00024226" w:rsidRDefault="00024226" w:rsidP="00F33303"/>
          <w:p w14:paraId="59F8FE70" w14:textId="77777777" w:rsidR="00024226" w:rsidRDefault="00024226" w:rsidP="00F33303"/>
          <w:p w14:paraId="57F2F250" w14:textId="77777777" w:rsidR="00024226" w:rsidRDefault="00024226" w:rsidP="00F33303"/>
          <w:p w14:paraId="70A734FB" w14:textId="77777777" w:rsidR="00024226" w:rsidRDefault="00024226" w:rsidP="00F33303"/>
          <w:p w14:paraId="071F9527" w14:textId="77777777" w:rsidR="00024226" w:rsidRDefault="00024226" w:rsidP="00F33303"/>
        </w:tc>
        <w:tc>
          <w:tcPr>
            <w:tcW w:w="6475" w:type="dxa"/>
          </w:tcPr>
          <w:p w14:paraId="61A9BAF4" w14:textId="2FBD3322" w:rsidR="00024226" w:rsidRDefault="00024226" w:rsidP="00F33303">
            <w:r>
              <w:rPr>
                <w:rFonts w:eastAsia="Calibri"/>
                <w:i/>
                <w:noProof/>
                <w:color w:val="999999"/>
                <w:sz w:val="20"/>
                <w:szCs w:val="20"/>
              </w:rPr>
              <w:drawing>
                <wp:inline distT="0" distB="0" distL="0" distR="0" wp14:anchorId="085F7B4B" wp14:editId="52099ADA">
                  <wp:extent cx="4029226" cy="4081882"/>
                  <wp:effectExtent l="0" t="0" r="0" b="0"/>
                  <wp:docPr id="9" name="Picture 9" descr="A picture containing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picture containing chart&#10;&#10;Description automatically generated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4995" b="93660" l="13641" r="90490">
                                        <a14:foregroundMark x1="20269" y1="9318" x2="20269" y2="9318"/>
                                        <a14:foregroundMark x1="22286" y1="6052" x2="22286" y2="6052"/>
                                        <a14:foregroundMark x1="22094" y1="5379" x2="22094" y2="5379"/>
                                        <a14:foregroundMark x1="90490" y1="35447" x2="90490" y2="35447"/>
                                        <a14:foregroundMark x1="61287" y1="88953" x2="61287" y2="88953"/>
                                        <a14:foregroundMark x1="63016" y1="93756" x2="63016" y2="93756"/>
                                        <a14:foregroundMark x1="13641" y1="33910" x2="13641" y2="33910"/>
                                        <a14:backgroundMark x1="13545" y1="33910" x2="13545" y2="3391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3" t="2871" r="1751" b="2897"/>
                          <a:stretch/>
                        </pic:blipFill>
                        <pic:spPr bwMode="auto">
                          <a:xfrm>
                            <a:off x="0" y="0"/>
                            <a:ext cx="4031578" cy="4084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9F7CAE" w14:textId="77777777" w:rsidR="00024226" w:rsidRPr="00F33303" w:rsidRDefault="00024226" w:rsidP="00F33303">
      <w:r>
        <w:tab/>
      </w:r>
      <w: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0"/>
        <w:gridCol w:w="6480"/>
      </w:tblGrid>
      <w:tr w:rsidR="00024226" w14:paraId="2F9D8491" w14:textId="77777777" w:rsidTr="00024226">
        <w:tc>
          <w:tcPr>
            <w:tcW w:w="6475" w:type="dxa"/>
          </w:tcPr>
          <w:p w14:paraId="47C05AEE" w14:textId="79C9A3CE" w:rsidR="00024226" w:rsidRDefault="00024226" w:rsidP="00F33303">
            <w:r>
              <w:rPr>
                <w:rFonts w:eastAsia="Calibri"/>
                <w:i/>
                <w:noProof/>
                <w:color w:val="910D28"/>
              </w:rPr>
              <w:lastRenderedPageBreak/>
              <w:drawing>
                <wp:inline distT="0" distB="0" distL="0" distR="0" wp14:anchorId="479E1776" wp14:editId="16F6ECDA">
                  <wp:extent cx="4453128" cy="3364992"/>
                  <wp:effectExtent l="0" t="0" r="5080" b="6985"/>
                  <wp:docPr id="11" name="Picture 11" descr="A picture containing water, boat, outdoor, transpo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icture containing water, boat, outdoor, transport&#10;&#10;Description automatically generated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3128" cy="3364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396D4284" w14:textId="63E4EA78" w:rsidR="00024226" w:rsidRDefault="00024226" w:rsidP="00F33303">
            <w:r>
              <w:rPr>
                <w:rFonts w:eastAsia="Calibri"/>
                <w:i/>
                <w:iCs/>
                <w:noProof/>
                <w:color w:val="999999"/>
                <w:sz w:val="20"/>
                <w:szCs w:val="20"/>
              </w:rPr>
              <w:drawing>
                <wp:inline distT="0" distB="0" distL="0" distR="0" wp14:anchorId="6003E332" wp14:editId="102FDAB2">
                  <wp:extent cx="4452620" cy="3547266"/>
                  <wp:effectExtent l="0" t="0" r="5080" b="0"/>
                  <wp:docPr id="10" name="Picture 10" descr="A picture containing water, boat, outdoor, watercraf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picture containing water, boat, outdoor, watercraft&#10;&#10;Description automatically generated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0"/>
                          <a:stretch/>
                        </pic:blipFill>
                        <pic:spPr bwMode="auto">
                          <a:xfrm>
                            <a:off x="0" y="0"/>
                            <a:ext cx="4453380" cy="3547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86F31F" w14:textId="76C4528A" w:rsidR="00024226" w:rsidRDefault="00024226" w:rsidP="00F33303"/>
    <w:p w14:paraId="3B23905C" w14:textId="77777777" w:rsidR="008A7601" w:rsidRDefault="008A7601" w:rsidP="00F33303"/>
    <w:p w14:paraId="0680168B" w14:textId="77777777" w:rsidR="008A7601" w:rsidRDefault="008A7601" w:rsidP="00F33303"/>
    <w:p w14:paraId="066D054B" w14:textId="77777777" w:rsidR="008A7601" w:rsidRDefault="008A7601" w:rsidP="00F33303"/>
    <w:p w14:paraId="469EC708" w14:textId="77777777" w:rsidR="008A7601" w:rsidRDefault="008A7601" w:rsidP="00F33303"/>
    <w:p w14:paraId="27EC1FB8" w14:textId="77777777" w:rsidR="008A7601" w:rsidRDefault="008A7601" w:rsidP="00F33303"/>
    <w:p w14:paraId="41378B83" w14:textId="77777777" w:rsidR="008A7601" w:rsidRDefault="008A7601" w:rsidP="00F33303"/>
    <w:p w14:paraId="32714D98" w14:textId="77777777" w:rsidR="008A7601" w:rsidRDefault="008A7601" w:rsidP="008A7601">
      <w:pPr>
        <w:pStyle w:val="Citation"/>
      </w:pPr>
    </w:p>
    <w:p w14:paraId="5DFAA4C3" w14:textId="245D82D8" w:rsidR="008A7601" w:rsidRDefault="008A7601" w:rsidP="008A7601">
      <w:pPr>
        <w:pStyle w:val="Citation"/>
      </w:pPr>
      <w:r>
        <w:lastRenderedPageBreak/>
        <w:t xml:space="preserve">Source Citations: </w:t>
      </w:r>
    </w:p>
    <w:p w14:paraId="30498010" w14:textId="5B067EEF" w:rsidR="008A7601" w:rsidRDefault="008A7601" w:rsidP="008A7601">
      <w:pPr>
        <w:pStyle w:val="Citation"/>
      </w:pPr>
      <w:r>
        <w:t>Unknown</w:t>
      </w:r>
      <w:r w:rsidRPr="00A45397">
        <w:t>. (20</w:t>
      </w:r>
      <w:r>
        <w:t>06</w:t>
      </w:r>
      <w:r w:rsidRPr="00A45397">
        <w:t xml:space="preserve">). </w:t>
      </w:r>
      <w:r>
        <w:t>Model Si Nan of Han Dynasty [Image]</w:t>
      </w:r>
      <w:r w:rsidRPr="00A45397">
        <w:t xml:space="preserve">. </w:t>
      </w:r>
      <w:r>
        <w:t xml:space="preserve">Wikimedia Commons. </w:t>
      </w:r>
      <w:r w:rsidRPr="005A46E8">
        <w:t>https://commons.wikimedia.org/wiki/File:Model_Si_Nan_of_Han_Dynasty.jpg</w:t>
      </w:r>
    </w:p>
    <w:p w14:paraId="01D16461" w14:textId="69AD2F60" w:rsidR="008A7601" w:rsidRDefault="008A7601" w:rsidP="008A7601">
      <w:pPr>
        <w:pStyle w:val="Citation"/>
      </w:pPr>
      <w:r>
        <w:t xml:space="preserve">Garcia, L. (2008). Azimuthal compass [Image]. Wikimedia Commons. </w:t>
      </w:r>
      <w:r w:rsidRPr="00151902">
        <w:t>https://commons.wikimedia.org/wiki/File:Br%C3%BAjula_azimutal_espa%C3%B1ola_s.XVIII_(M.A.N._Madrid)_01.jpg</w:t>
      </w:r>
    </w:p>
    <w:p w14:paraId="217568FD" w14:textId="35AC27E2" w:rsidR="008A7601" w:rsidRDefault="008A7601" w:rsidP="008A7601">
      <w:pPr>
        <w:pStyle w:val="Citation"/>
      </w:pPr>
      <w:r>
        <w:t xml:space="preserve">Bench, E. (2009). Astrolabe parts [Image]. Flickr. </w:t>
      </w:r>
      <w:hyperlink r:id="rId16" w:history="1">
        <w:r w:rsidRPr="0057402C">
          <w:rPr>
            <w:rStyle w:val="Hyperlink"/>
          </w:rPr>
          <w:t>https://www.flickr.com/photos/19762676@N00/3317031220</w:t>
        </w:r>
      </w:hyperlink>
    </w:p>
    <w:p w14:paraId="77C5C543" w14:textId="77777777" w:rsidR="008A7601" w:rsidRDefault="008A7601" w:rsidP="008A7601">
      <w:pPr>
        <w:pStyle w:val="Citation"/>
      </w:pPr>
      <w:r>
        <w:t xml:space="preserve">Garcia, L. (2008). </w:t>
      </w:r>
      <w:r w:rsidRPr="00013F90">
        <w:t>Al-Sahl</w:t>
      </w:r>
      <w:r>
        <w:t>i</w:t>
      </w:r>
      <w:r w:rsidRPr="00013F90">
        <w:t>'s Astrolabe</w:t>
      </w:r>
      <w:r>
        <w:t xml:space="preserve"> [Image]. Wikimedia Commons. </w:t>
      </w:r>
      <w:r w:rsidRPr="000979CD">
        <w:t>https://commons.wikimedia.org/wiki/File:Astrolabio_andalus%C3%AD_Toledo_1067_(M.A.N.)_04.jpg</w:t>
      </w:r>
    </w:p>
    <w:p w14:paraId="04917C3F" w14:textId="4B8E2DCA" w:rsidR="008A7601" w:rsidRDefault="008A7601" w:rsidP="008A7601">
      <w:pPr>
        <w:pStyle w:val="Citation"/>
      </w:pPr>
      <w:r>
        <w:t xml:space="preserve">Museo Galileo. (2010). Quadrans </w:t>
      </w:r>
      <w:proofErr w:type="spellStart"/>
      <w:r>
        <w:t>vetus</w:t>
      </w:r>
      <w:proofErr w:type="spellEnd"/>
      <w:r>
        <w:t xml:space="preserve"> [Image]. Wikimedia Commons. </w:t>
      </w:r>
      <w:hyperlink r:id="rId17" w:history="1">
        <w:r w:rsidRPr="0057402C">
          <w:rPr>
            <w:rStyle w:val="Hyperlink"/>
          </w:rPr>
          <w:t>https://commons.wikimedia.org/wiki/File:Quadrans_Vetus_inv_662_IF_22256.jpg</w:t>
        </w:r>
      </w:hyperlink>
    </w:p>
    <w:p w14:paraId="6E55FA07" w14:textId="77777777" w:rsidR="008A7601" w:rsidRDefault="008A7601" w:rsidP="008A7601">
      <w:pPr>
        <w:pStyle w:val="Citation"/>
      </w:pPr>
      <w:r>
        <w:t xml:space="preserve">Rama. (2016). Quadrant </w:t>
      </w:r>
      <w:proofErr w:type="spellStart"/>
      <w:r>
        <w:t>astrolabique</w:t>
      </w:r>
      <w:proofErr w:type="spellEnd"/>
      <w:r>
        <w:t xml:space="preserve"> ottoman [Image]. Wikimedia Commons. </w:t>
      </w:r>
      <w:r w:rsidRPr="00272FD7">
        <w:t>https://commons.wikimedia.org/wiki/File:Astrolabe-MnM_9_NA_61-IMG_6075-black.JPG</w:t>
      </w:r>
    </w:p>
    <w:p w14:paraId="448C6923" w14:textId="77777777" w:rsidR="008A7601" w:rsidRPr="00F33303" w:rsidRDefault="008A7601" w:rsidP="008A7601">
      <w:pPr>
        <w:pStyle w:val="Citation"/>
      </w:pPr>
    </w:p>
    <w:sectPr w:rsidR="008A7601" w:rsidRPr="00F33303" w:rsidSect="009A461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32563C" w14:textId="77777777" w:rsidR="00203759" w:rsidRDefault="00203759" w:rsidP="009A4615">
      <w:pPr>
        <w:spacing w:after="0" w:line="240" w:lineRule="auto"/>
      </w:pPr>
      <w:r>
        <w:separator/>
      </w:r>
    </w:p>
  </w:endnote>
  <w:endnote w:type="continuationSeparator" w:id="0">
    <w:p w14:paraId="1F869C78" w14:textId="77777777" w:rsidR="00203759" w:rsidRDefault="00203759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1A9648" w14:textId="77777777" w:rsidR="008A7601" w:rsidRDefault="008A76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59E6416F" w:rsidR="00D04F53" w:rsidRPr="00C76450" w:rsidRDefault="00024226" w:rsidP="00C76450">
                          <w:pPr>
                            <w:pStyle w:val="Footer"/>
                          </w:pPr>
                          <w:r>
                            <w:t>exploration innovation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37F7EDFF" w14:textId="59E6416F" w:rsidR="00D04F53" w:rsidRPr="00C76450" w:rsidRDefault="00024226" w:rsidP="00C76450">
                    <w:pPr>
                      <w:pStyle w:val="Footer"/>
                    </w:pPr>
                    <w:r>
                      <w:t>exploration innovation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BCD3C" w14:textId="77777777" w:rsidR="008A7601" w:rsidRDefault="008A76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6A8E84" w14:textId="77777777" w:rsidR="00203759" w:rsidRDefault="00203759" w:rsidP="009A4615">
      <w:pPr>
        <w:spacing w:after="0" w:line="240" w:lineRule="auto"/>
      </w:pPr>
      <w:r>
        <w:separator/>
      </w:r>
    </w:p>
  </w:footnote>
  <w:footnote w:type="continuationSeparator" w:id="0">
    <w:p w14:paraId="70A28400" w14:textId="77777777" w:rsidR="00203759" w:rsidRDefault="00203759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75F179" w14:textId="77777777" w:rsidR="008A7601" w:rsidRDefault="008A76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742F63" w14:textId="77777777" w:rsidR="008A7601" w:rsidRDefault="008A76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7D772D" w14:textId="77777777" w:rsidR="008A7601" w:rsidRDefault="008A76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24226"/>
    <w:rsid w:val="00053774"/>
    <w:rsid w:val="00065807"/>
    <w:rsid w:val="000A6A2A"/>
    <w:rsid w:val="0011355B"/>
    <w:rsid w:val="00151CCF"/>
    <w:rsid w:val="001A3F95"/>
    <w:rsid w:val="001B5BA6"/>
    <w:rsid w:val="001C0115"/>
    <w:rsid w:val="001E6BCA"/>
    <w:rsid w:val="00203759"/>
    <w:rsid w:val="002208BC"/>
    <w:rsid w:val="00246BC1"/>
    <w:rsid w:val="002574A4"/>
    <w:rsid w:val="00316C07"/>
    <w:rsid w:val="0032364F"/>
    <w:rsid w:val="003668DB"/>
    <w:rsid w:val="00424E6B"/>
    <w:rsid w:val="00467B1F"/>
    <w:rsid w:val="00480109"/>
    <w:rsid w:val="004856EB"/>
    <w:rsid w:val="0048595C"/>
    <w:rsid w:val="005448C2"/>
    <w:rsid w:val="00555159"/>
    <w:rsid w:val="005716BA"/>
    <w:rsid w:val="005A3A1A"/>
    <w:rsid w:val="0063271E"/>
    <w:rsid w:val="006669F0"/>
    <w:rsid w:val="006F637F"/>
    <w:rsid w:val="00741DDB"/>
    <w:rsid w:val="007F4DDC"/>
    <w:rsid w:val="008161F9"/>
    <w:rsid w:val="00886FBD"/>
    <w:rsid w:val="008A7601"/>
    <w:rsid w:val="00912773"/>
    <w:rsid w:val="009171B5"/>
    <w:rsid w:val="009A4615"/>
    <w:rsid w:val="009E1DD4"/>
    <w:rsid w:val="00A71218"/>
    <w:rsid w:val="00AB30CE"/>
    <w:rsid w:val="00AD0F89"/>
    <w:rsid w:val="00BE33F2"/>
    <w:rsid w:val="00BE5865"/>
    <w:rsid w:val="00C53852"/>
    <w:rsid w:val="00C76450"/>
    <w:rsid w:val="00C86A74"/>
    <w:rsid w:val="00D04F53"/>
    <w:rsid w:val="00D71FBC"/>
    <w:rsid w:val="00DD3628"/>
    <w:rsid w:val="00DE0B48"/>
    <w:rsid w:val="00E46C1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024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tion">
    <w:name w:val="Citation"/>
    <w:basedOn w:val="Normal"/>
    <w:next w:val="FootnoteText"/>
    <w:qFormat/>
    <w:rsid w:val="008A7601"/>
    <w:pPr>
      <w:spacing w:after="120" w:line="276" w:lineRule="auto"/>
      <w:ind w:left="720" w:hanging="720"/>
    </w:pPr>
    <w:rPr>
      <w:rFonts w:asciiTheme="minorHAnsi" w:hAnsiTheme="minorHAnsi" w:cstheme="minorBidi"/>
      <w:i/>
      <w:color w:val="3E5C61"/>
      <w:kern w:val="0"/>
      <w:sz w:val="18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76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7601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1.wdp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s://commons.wikimedia.org/wiki/File:Quadrans_Vetus_inv_662_IF_22256.jp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flickr.com/photos/19762676@N00/3317031220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0</TotalTime>
  <Pages>5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1110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Horizontal Template</dc:title>
  <dc:subject/>
  <dc:creator>Laura Halstied</dc:creator>
  <cp:keywords/>
  <dc:description/>
  <cp:lastModifiedBy>Halstied, Laura E.</cp:lastModifiedBy>
  <cp:revision>2</cp:revision>
  <dcterms:created xsi:type="dcterms:W3CDTF">2026-06-22T16:47:00Z</dcterms:created>
  <dcterms:modified xsi:type="dcterms:W3CDTF">2026-06-22T16:47:00Z</dcterms:modified>
  <cp:category/>
</cp:coreProperties>
</file>