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A77437F" w14:textId="5E63CBD4" w:rsidR="009D6E8D" w:rsidRPr="009D6E8D" w:rsidRDefault="006E194C" w:rsidP="006E194C">
      <w:pPr>
        <w:pStyle w:val="Title"/>
      </w:pPr>
      <w:r>
        <w:rPr>
          <w:bCs/>
          <w:lang w:val="es"/>
        </w:rPr>
        <w:t>Pintar una imagen: paquete de imágenes</w:t>
      </w:r>
    </w:p>
    <w:p w14:paraId="052E4D08" w14:textId="1CB0E77C" w:rsidR="006E194C" w:rsidRDefault="006E194C" w:rsidP="00014E47">
      <w:pPr>
        <w:pStyle w:val="Heading1"/>
      </w:pPr>
      <w:r>
        <w:rPr>
          <w:bCs/>
          <w:lang w:val="es"/>
        </w:rPr>
        <w:t>Conjunto de imágenes 1</w:t>
      </w:r>
    </w:p>
    <w:p w14:paraId="3F25AF2B" w14:textId="3FA8C6A7" w:rsidR="00014E47" w:rsidRDefault="00014E47" w:rsidP="00014E47">
      <w:pPr>
        <w:pStyle w:val="BodyText"/>
      </w:pPr>
      <w:r>
        <w:rPr>
          <w:rFonts w:ascii="Calibri" w:eastAsia="Calibri" w:hAnsi="Calibri" w:cs="Calibri"/>
          <w:i/>
          <w:iCs/>
          <w:noProof/>
          <w:color w:val="910D28"/>
          <w:szCs w:val="24"/>
          <w:lang w:val="es"/>
        </w:rPr>
        <w:drawing>
          <wp:inline distT="0" distB="0" distL="0" distR="0" wp14:anchorId="48D9C49E" wp14:editId="24667CD4">
            <wp:extent cx="3745382" cy="2566974"/>
            <wp:effectExtent l="0" t="0" r="7620" b="5080"/>
            <wp:docPr id="2" name="Picture 2" descr="A close-up of a boo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book&#10;&#10;Description automatically generated with low confidenc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1" t="11839" r="8058" b="4998"/>
                    <a:stretch/>
                  </pic:blipFill>
                  <pic:spPr bwMode="auto">
                    <a:xfrm>
                      <a:off x="0" y="0"/>
                      <a:ext cx="3745382" cy="2566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DF8DE" w14:textId="084ED819" w:rsidR="00014E47" w:rsidRDefault="00014E47" w:rsidP="00F55436">
      <w:pPr>
        <w:pStyle w:val="Citation"/>
      </w:pPr>
      <w:r>
        <w:rPr>
          <w:iCs/>
          <w:lang w:val="es"/>
        </w:rPr>
        <w:t>Fuente: Desconocida. (2006). Modelo Si Nan de la Dinastía Han [Imagen]. Wikimedia Commons. https://commons.wikimedia.org/wiki/File:Model_Si_Nan_of_Han_Dynasty.jpg</w:t>
      </w:r>
    </w:p>
    <w:p w14:paraId="6DCF3B97" w14:textId="77777777" w:rsidR="005A46E8" w:rsidRPr="005A46E8" w:rsidRDefault="005A46E8" w:rsidP="005A46E8">
      <w:pPr>
        <w:pStyle w:val="FootnoteText"/>
      </w:pPr>
    </w:p>
    <w:p w14:paraId="329F22DA" w14:textId="24526F73" w:rsidR="006E194C" w:rsidRDefault="00F55436" w:rsidP="00446C13">
      <w:r>
        <w:rPr>
          <w:rFonts w:ascii="Calibri" w:eastAsia="Calibri" w:hAnsi="Calibri" w:cs="Calibri"/>
          <w:noProof/>
          <w:color w:val="999999"/>
          <w:sz w:val="20"/>
          <w:szCs w:val="20"/>
          <w:lang w:val="es"/>
        </w:rPr>
        <w:drawing>
          <wp:inline distT="0" distB="0" distL="0" distR="0" wp14:anchorId="098A5942" wp14:editId="44C3C08C">
            <wp:extent cx="3566160" cy="4060523"/>
            <wp:effectExtent l="0" t="0" r="0" b="0"/>
            <wp:docPr id="4" name="Picture 4" descr="A picture containing indoor, old, compass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ndoor, old, compass, dirty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2280" r="-200" b="1390"/>
                    <a:stretch/>
                  </pic:blipFill>
                  <pic:spPr bwMode="auto">
                    <a:xfrm>
                      <a:off x="0" y="0"/>
                      <a:ext cx="3566160" cy="4060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C977A3" w14:textId="1D5DAAC9" w:rsidR="006E194C" w:rsidRDefault="004C6C2E" w:rsidP="005A46E8">
      <w:pPr>
        <w:pStyle w:val="Citation"/>
      </w:pPr>
      <w:r>
        <w:rPr>
          <w:iCs/>
          <w:lang w:val="es"/>
        </w:rPr>
        <w:t>Fuente: Garcia, L. (2008). Brújula azimutal [Imagen]. Wikimedia Commons. https://commons.wikimedia.org/wiki/File:Br%C3%BAjula_azimutal_espa%C3%B1ola_s.XVIII_(M.A.N._Madrid)_01.jpg</w:t>
      </w:r>
    </w:p>
    <w:p w14:paraId="175D801B" w14:textId="56548DAA" w:rsidR="006E194C" w:rsidRDefault="006E194C" w:rsidP="005A46E8">
      <w:pPr>
        <w:pStyle w:val="Citation"/>
      </w:pPr>
      <w:r>
        <w:rPr>
          <w:iCs/>
          <w:lang w:val="es"/>
        </w:rPr>
        <w:br w:type="page"/>
      </w:r>
    </w:p>
    <w:p w14:paraId="54809AB3" w14:textId="77357B14" w:rsidR="006E194C" w:rsidRDefault="006E194C" w:rsidP="00EF097B">
      <w:pPr>
        <w:pStyle w:val="Heading1"/>
      </w:pPr>
      <w:r>
        <w:rPr>
          <w:bCs/>
          <w:lang w:val="es"/>
        </w:rPr>
        <w:lastRenderedPageBreak/>
        <w:t>Conjunto de imágenes 2</w:t>
      </w:r>
    </w:p>
    <w:p w14:paraId="10EF2C9A" w14:textId="51A2E86A" w:rsidR="006E194C" w:rsidRDefault="00EF097B" w:rsidP="006E194C">
      <w:r>
        <w:rPr>
          <w:rFonts w:ascii="Calibri" w:eastAsia="Calibri" w:hAnsi="Calibri" w:cs="Calibri"/>
          <w:i/>
          <w:iCs/>
          <w:noProof/>
          <w:color w:val="910D28"/>
          <w:szCs w:val="24"/>
          <w:lang w:val="es"/>
        </w:rPr>
        <w:drawing>
          <wp:inline distT="0" distB="0" distL="0" distR="0" wp14:anchorId="71BB0F5C" wp14:editId="56C6CC0C">
            <wp:extent cx="3429000" cy="3327876"/>
            <wp:effectExtent l="0" t="0" r="0" b="6350"/>
            <wp:docPr id="5" name="Picture 5" descr="A picture containing indoor, slic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ndoor, slice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32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39B90" w14:textId="353B2F9A" w:rsidR="006E194C" w:rsidRDefault="00EF097B" w:rsidP="00967B5F">
      <w:pPr>
        <w:pStyle w:val="Citation"/>
      </w:pPr>
      <w:r>
        <w:rPr>
          <w:iCs/>
          <w:lang w:val="es"/>
        </w:rPr>
        <w:t>Fuente: Bench, E. (2009). Piezas del astrolabio [Imagen]. Flickr. https://www.flickr.com/photos/19762676@N00/3317031220</w:t>
      </w:r>
    </w:p>
    <w:p w14:paraId="6830EA7A" w14:textId="77777777" w:rsidR="00967B5F" w:rsidRPr="00967B5F" w:rsidRDefault="00967B5F" w:rsidP="00967B5F">
      <w:pPr>
        <w:pStyle w:val="FootnoteText"/>
      </w:pPr>
    </w:p>
    <w:p w14:paraId="2E23AEEB" w14:textId="5D4D3259" w:rsidR="006E194C" w:rsidRDefault="00967B5F" w:rsidP="006E194C">
      <w:pPr>
        <w:pStyle w:val="BodyText"/>
      </w:pPr>
      <w:r>
        <w:rPr>
          <w:rFonts w:ascii="Calibri" w:eastAsia="Calibri" w:hAnsi="Calibri" w:cs="Calibri"/>
          <w:i/>
          <w:iCs/>
          <w:noProof/>
          <w:color w:val="910D28"/>
          <w:szCs w:val="24"/>
          <w:lang w:val="es"/>
        </w:rPr>
        <w:drawing>
          <wp:inline distT="0" distB="0" distL="0" distR="0" wp14:anchorId="759169C1" wp14:editId="6EB83CC4">
            <wp:extent cx="3255264" cy="3849624"/>
            <wp:effectExtent l="0" t="0" r="2540" b="0"/>
            <wp:docPr id="1" name="Picture 1" descr="A gold pocket watc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old pocket watch&#10;&#10;Description automatically generated with low confidenc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" t="-1" r="1217" b="1702"/>
                    <a:stretch/>
                  </pic:blipFill>
                  <pic:spPr bwMode="auto">
                    <a:xfrm>
                      <a:off x="0" y="0"/>
                      <a:ext cx="3255264" cy="3849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04444" w14:textId="314A5B8E" w:rsidR="006E194C" w:rsidRDefault="00EF097B" w:rsidP="000979CD">
      <w:pPr>
        <w:pStyle w:val="Citation"/>
      </w:pPr>
      <w:r>
        <w:rPr>
          <w:iCs/>
          <w:lang w:val="es"/>
        </w:rPr>
        <w:t>Fuente: Garcia, L. (2008). Astrolabio de Al-Sahli [Imagen]. Wikimedia Commons. https://commons.wikimedia.org/wiki/File:Astrolabio_andalus%C3%AD_Toledo_1067_(M.A.N.)_04.jpg</w:t>
      </w:r>
    </w:p>
    <w:p w14:paraId="7127DED5" w14:textId="10BDD12B" w:rsidR="006E194C" w:rsidRDefault="006E194C" w:rsidP="00967B5F">
      <w:pPr>
        <w:pStyle w:val="Citation"/>
      </w:pPr>
      <w:r>
        <w:rPr>
          <w:iCs/>
          <w:lang w:val="es"/>
        </w:rPr>
        <w:br w:type="page"/>
      </w:r>
    </w:p>
    <w:p w14:paraId="219C9495" w14:textId="051CB347" w:rsidR="006E194C" w:rsidRDefault="006E194C" w:rsidP="006E194C">
      <w:pPr>
        <w:pStyle w:val="Heading1"/>
      </w:pPr>
      <w:r>
        <w:rPr>
          <w:bCs/>
          <w:lang w:val="es"/>
        </w:rPr>
        <w:lastRenderedPageBreak/>
        <w:t>Conjunto de imágenes 3</w:t>
      </w:r>
    </w:p>
    <w:p w14:paraId="7BEE60C1" w14:textId="530A839C" w:rsidR="006E194C" w:rsidRDefault="001B3B0B" w:rsidP="006E194C">
      <w:r>
        <w:rPr>
          <w:rFonts w:ascii="Calibri" w:eastAsia="Calibri" w:hAnsi="Calibri" w:cs="Calibri"/>
          <w:i/>
          <w:iCs/>
          <w:noProof/>
          <w:color w:val="910D28"/>
          <w:szCs w:val="24"/>
          <w:lang w:val="es"/>
        </w:rPr>
        <w:drawing>
          <wp:inline distT="0" distB="0" distL="0" distR="0" wp14:anchorId="5567DBB3" wp14:editId="1CCE9F83">
            <wp:extent cx="4136277" cy="2940710"/>
            <wp:effectExtent l="0" t="0" r="0" b="0"/>
            <wp:docPr id="7" name="Picture 7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engineering drawing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1" b="461"/>
                    <a:stretch/>
                  </pic:blipFill>
                  <pic:spPr bwMode="auto">
                    <a:xfrm>
                      <a:off x="0" y="0"/>
                      <a:ext cx="4142601" cy="2945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398E2" w14:textId="4002FC47" w:rsidR="006E194C" w:rsidRDefault="001B3B0B" w:rsidP="003E56B2">
      <w:pPr>
        <w:pStyle w:val="Citation"/>
      </w:pPr>
      <w:r>
        <w:rPr>
          <w:iCs/>
          <w:lang w:val="es"/>
        </w:rPr>
        <w:t>Fuente: Museo Galileo. (2010). Quadrans vetus [Imagen]. Wikimedia Commons. https://commons.wikimedia.org/wiki/File:Quadrans_Vetus_inv_662_IF_22256.jpg</w:t>
      </w:r>
    </w:p>
    <w:p w14:paraId="5CE07727" w14:textId="77777777" w:rsidR="003E56B2" w:rsidRPr="003E56B2" w:rsidRDefault="003E56B2" w:rsidP="003E56B2">
      <w:pPr>
        <w:pStyle w:val="FootnoteText"/>
      </w:pPr>
    </w:p>
    <w:p w14:paraId="49BCDEB5" w14:textId="6468AB4D" w:rsidR="006E194C" w:rsidRDefault="00901E13" w:rsidP="006E194C">
      <w:pPr>
        <w:pStyle w:val="BodyText"/>
      </w:pPr>
      <w:r>
        <w:rPr>
          <w:rFonts w:ascii="Calibri" w:eastAsia="Calibri" w:hAnsi="Calibri" w:cs="Calibri"/>
          <w:i/>
          <w:iCs/>
          <w:noProof/>
          <w:color w:val="999999"/>
          <w:sz w:val="20"/>
          <w:szCs w:val="20"/>
          <w:lang w:val="es"/>
        </w:rPr>
        <w:drawing>
          <wp:inline distT="0" distB="0" distL="0" distR="0" wp14:anchorId="1E8093F9" wp14:editId="32F73035">
            <wp:extent cx="4029226" cy="4081882"/>
            <wp:effectExtent l="0" t="0" r="0" b="0"/>
            <wp:docPr id="9" name="Picture 9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hart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995" b="93660" l="13641" r="90490">
                                  <a14:foregroundMark x1="20269" y1="9318" x2="20269" y2="9318"/>
                                  <a14:foregroundMark x1="22286" y1="6052" x2="22286" y2="6052"/>
                                  <a14:foregroundMark x1="22094" y1="5379" x2="22094" y2="5379"/>
                                  <a14:foregroundMark x1="90490" y1="35447" x2="90490" y2="35447"/>
                                  <a14:foregroundMark x1="61287" y1="88953" x2="61287" y2="88953"/>
                                  <a14:foregroundMark x1="63016" y1="93756" x2="63016" y2="93756"/>
                                  <a14:foregroundMark x1="13641" y1="33910" x2="13641" y2="33910"/>
                                  <a14:backgroundMark x1="13545" y1="33910" x2="13545" y2="3391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3" t="2871" r="1751" b="2897"/>
                    <a:stretch/>
                  </pic:blipFill>
                  <pic:spPr bwMode="auto">
                    <a:xfrm>
                      <a:off x="0" y="0"/>
                      <a:ext cx="4031578" cy="408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89FF7" w14:textId="6604BB77" w:rsidR="006E194C" w:rsidRDefault="001B3B0B" w:rsidP="003E56B2">
      <w:pPr>
        <w:pStyle w:val="Citation"/>
      </w:pPr>
      <w:r>
        <w:rPr>
          <w:iCs/>
          <w:lang w:val="es"/>
        </w:rPr>
        <w:t>Fuente: Rama. (2016). Cuadrante astrolabio otomano [Imagen]. Wikimedia Commons. https://commons.wikimedia.org/wiki/File:Astrolabe-MnM_9_NA_61-IMG_6075-black.JPG</w:t>
      </w:r>
    </w:p>
    <w:p w14:paraId="5EDDBB3E" w14:textId="0359F269" w:rsidR="006E194C" w:rsidRDefault="006E194C" w:rsidP="003E56B2">
      <w:pPr>
        <w:pStyle w:val="Citation"/>
      </w:pPr>
      <w:r>
        <w:rPr>
          <w:iCs/>
          <w:lang w:val="es"/>
        </w:rPr>
        <w:br w:type="page"/>
      </w:r>
    </w:p>
    <w:p w14:paraId="391669E2" w14:textId="46F23E80" w:rsidR="006E194C" w:rsidRDefault="006E194C" w:rsidP="006E194C">
      <w:pPr>
        <w:pStyle w:val="Heading1"/>
      </w:pPr>
      <w:r>
        <w:rPr>
          <w:bCs/>
          <w:lang w:val="es"/>
        </w:rPr>
        <w:lastRenderedPageBreak/>
        <w:t>Conjunto de imágenes 4</w:t>
      </w:r>
    </w:p>
    <w:p w14:paraId="1A5B6EF0" w14:textId="36EB2A01" w:rsidR="006E194C" w:rsidRDefault="00D96C8D" w:rsidP="006E194C">
      <w:r>
        <w:rPr>
          <w:rFonts w:ascii="Calibri" w:eastAsia="Calibri" w:hAnsi="Calibri" w:cs="Calibri"/>
          <w:i/>
          <w:iCs/>
          <w:noProof/>
          <w:color w:val="910D28"/>
          <w:szCs w:val="24"/>
          <w:lang w:val="es"/>
        </w:rPr>
        <w:drawing>
          <wp:inline distT="0" distB="0" distL="0" distR="0" wp14:anchorId="76B748DE" wp14:editId="17E2662B">
            <wp:extent cx="4453128" cy="3364992"/>
            <wp:effectExtent l="0" t="0" r="5080" b="6985"/>
            <wp:docPr id="11" name="Picture 11" descr="A picture containing water, boat, outdoor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water, boat, outdoor, transpor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128" cy="336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68A60" w14:textId="645B675E" w:rsidR="006E194C" w:rsidRDefault="00D96C8D" w:rsidP="00A1688F">
      <w:pPr>
        <w:pStyle w:val="Citation"/>
      </w:pPr>
      <w:r>
        <w:rPr>
          <w:iCs/>
          <w:lang w:val="es"/>
        </w:rPr>
        <w:t>Fuente: Science, civilization, and society (sin fecha). Carabela [Imagen]. MT Oceanography. https://www.mt-oceanography.info/science+society/lectures/illustrations/lecture17/caravel.html</w:t>
      </w:r>
    </w:p>
    <w:p w14:paraId="2AB3F52F" w14:textId="77777777" w:rsidR="00A1688F" w:rsidRDefault="00A1688F" w:rsidP="00A1688F">
      <w:pPr>
        <w:pStyle w:val="Citation"/>
      </w:pPr>
    </w:p>
    <w:p w14:paraId="22076E3A" w14:textId="5EF651FB" w:rsidR="006E194C" w:rsidRDefault="00A1688F" w:rsidP="006E194C">
      <w:pPr>
        <w:pStyle w:val="BodyText"/>
      </w:pPr>
      <w:r>
        <w:rPr>
          <w:rFonts w:ascii="Calibri" w:eastAsia="Calibri" w:hAnsi="Calibri" w:cs="Calibri"/>
          <w:i/>
          <w:iCs/>
          <w:noProof/>
          <w:color w:val="999999"/>
          <w:sz w:val="20"/>
          <w:szCs w:val="20"/>
          <w:lang w:val="es"/>
        </w:rPr>
        <w:drawing>
          <wp:inline distT="0" distB="0" distL="0" distR="0" wp14:anchorId="5D3562CB" wp14:editId="0F79ABD8">
            <wp:extent cx="4452620" cy="3547266"/>
            <wp:effectExtent l="0" t="0" r="5080" b="0"/>
            <wp:docPr id="10" name="Picture 10" descr="A picture containing water, boat, outdoor, watercraf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water, boat, outdoor, watercraft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"/>
                    <a:stretch/>
                  </pic:blipFill>
                  <pic:spPr bwMode="auto">
                    <a:xfrm>
                      <a:off x="0" y="0"/>
                      <a:ext cx="4453380" cy="3547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1F938" w14:textId="61B2725B" w:rsidR="006E194C" w:rsidRPr="006E194C" w:rsidRDefault="00946780" w:rsidP="002030DB">
      <w:pPr>
        <w:pStyle w:val="Citation"/>
      </w:pPr>
      <w:r>
        <w:rPr>
          <w:iCs/>
          <w:lang w:val="es"/>
        </w:rPr>
        <w:t>Fuente: Science, civilization, and society (sin fecha). Carabela [Imagen]. MT Oceanography. https://www.mt-oceanography.info/science+society/lectures/illustrations/lecture17/caravel.html</w:t>
      </w:r>
    </w:p>
    <w:sectPr w:rsidR="006E194C" w:rsidRPr="006E194C" w:rsidSect="00D3206D">
      <w:footerReference w:type="default" r:id="rId17"/>
      <w:pgSz w:w="12240" w:h="15840"/>
      <w:pgMar w:top="1080" w:right="1440" w:bottom="108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0EB69" w14:textId="77777777" w:rsidR="006E194C" w:rsidRDefault="006E194C" w:rsidP="00293785">
      <w:pPr>
        <w:spacing w:after="0" w:line="240" w:lineRule="auto"/>
      </w:pPr>
      <w:r>
        <w:separator/>
      </w:r>
    </w:p>
  </w:endnote>
  <w:endnote w:type="continuationSeparator" w:id="0">
    <w:p w14:paraId="3FD73A24" w14:textId="77777777" w:rsidR="006E194C" w:rsidRDefault="006E194C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49EBB" w14:textId="77777777" w:rsidR="00293785" w:rsidRDefault="00AC349E">
    <w:pPr>
      <w:pStyle w:val="Footer"/>
    </w:pP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DA0C730" wp14:editId="7C065C91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4973C3" w14:textId="76755C7D" w:rsidR="00293785" w:rsidRDefault="00E073E5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7F7CA699438D491C88692734175DDEEB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3461E5">
                                <w:rPr>
                                  <w:bCs/>
                                  <w:lang w:val="es"/>
                                </w:rPr>
                                <w:t>Exploration Innovation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A0C73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" filled="f" stroked="f">
              <v:textbox>
                <w:txbxContent>
                  <w:p w14:paraId="3B4973C3" w14:textId="76755C7D" w:rsidR="00293785" w:rsidRDefault="003461E5" w:rsidP="00D106FF">
                    <w:pPr>
                      <w:pStyle w:val="LessonFooter"/>
                      <w:bidi w:val="0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7F7CA699438D491C88692734175DDEEB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>
                          <w:rPr>
                            <w:lang w:val="es"/>
                            <w:b w:val="1"/>
                            <w:bCs w:val="1"/>
                            <w:i w:val="0"/>
                            <w:iCs w:val="0"/>
                            <w:u w:val="none"/>
                            <w:vertAlign w:val="baseline"/>
                            <w:rtl w:val="0"/>
                          </w:rPr>
                          <w:t xml:space="preserve">Exploration Innovation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>
      <w:rPr>
        <w:noProof/>
        <w:lang w:val="es"/>
      </w:rPr>
      <w:drawing>
        <wp:anchor distT="0" distB="0" distL="114300" distR="114300" simplePos="0" relativeHeight="251648000" behindDoc="1" locked="0" layoutInCell="1" allowOverlap="1" wp14:anchorId="1B1A289B" wp14:editId="55947496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997BC" w14:textId="77777777" w:rsidR="006E194C" w:rsidRDefault="006E194C" w:rsidP="00293785">
      <w:pPr>
        <w:spacing w:after="0" w:line="240" w:lineRule="auto"/>
      </w:pPr>
      <w:r>
        <w:separator/>
      </w:r>
    </w:p>
  </w:footnote>
  <w:footnote w:type="continuationSeparator" w:id="0">
    <w:p w14:paraId="6AA83B7C" w14:textId="77777777" w:rsidR="006E194C" w:rsidRDefault="006E194C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0289973">
    <w:abstractNumId w:val="6"/>
  </w:num>
  <w:num w:numId="2" w16cid:durableId="953096983">
    <w:abstractNumId w:val="7"/>
  </w:num>
  <w:num w:numId="3" w16cid:durableId="1679308140">
    <w:abstractNumId w:val="0"/>
  </w:num>
  <w:num w:numId="4" w16cid:durableId="740711103">
    <w:abstractNumId w:val="2"/>
  </w:num>
  <w:num w:numId="5" w16cid:durableId="1063983765">
    <w:abstractNumId w:val="3"/>
  </w:num>
  <w:num w:numId="6" w16cid:durableId="611864408">
    <w:abstractNumId w:val="5"/>
  </w:num>
  <w:num w:numId="7" w16cid:durableId="1311443694">
    <w:abstractNumId w:val="4"/>
  </w:num>
  <w:num w:numId="8" w16cid:durableId="1902324437">
    <w:abstractNumId w:val="8"/>
  </w:num>
  <w:num w:numId="9" w16cid:durableId="847671204">
    <w:abstractNumId w:val="9"/>
  </w:num>
  <w:num w:numId="10" w16cid:durableId="1457137466">
    <w:abstractNumId w:val="10"/>
  </w:num>
  <w:num w:numId="11" w16cid:durableId="8555341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94C"/>
    <w:rsid w:val="00013F90"/>
    <w:rsid w:val="00014E47"/>
    <w:rsid w:val="000364DE"/>
    <w:rsid w:val="00037B1A"/>
    <w:rsid w:val="0004006F"/>
    <w:rsid w:val="00053775"/>
    <w:rsid w:val="0005619A"/>
    <w:rsid w:val="00057005"/>
    <w:rsid w:val="0008589D"/>
    <w:rsid w:val="000938FF"/>
    <w:rsid w:val="000979CD"/>
    <w:rsid w:val="0011259B"/>
    <w:rsid w:val="001166E3"/>
    <w:rsid w:val="00116FDD"/>
    <w:rsid w:val="00125621"/>
    <w:rsid w:val="00151902"/>
    <w:rsid w:val="001B3B0B"/>
    <w:rsid w:val="001D0BBF"/>
    <w:rsid w:val="001D1BE5"/>
    <w:rsid w:val="001D7002"/>
    <w:rsid w:val="001E1F85"/>
    <w:rsid w:val="001F125D"/>
    <w:rsid w:val="001F1A4A"/>
    <w:rsid w:val="001F4EF2"/>
    <w:rsid w:val="002030DB"/>
    <w:rsid w:val="002315DE"/>
    <w:rsid w:val="002345CC"/>
    <w:rsid w:val="00237171"/>
    <w:rsid w:val="00272FD7"/>
    <w:rsid w:val="00293785"/>
    <w:rsid w:val="002C0879"/>
    <w:rsid w:val="002C37B4"/>
    <w:rsid w:val="00332427"/>
    <w:rsid w:val="003461E5"/>
    <w:rsid w:val="0036040A"/>
    <w:rsid w:val="00397FA9"/>
    <w:rsid w:val="003B1BA6"/>
    <w:rsid w:val="003C29E9"/>
    <w:rsid w:val="003E56B2"/>
    <w:rsid w:val="00446C13"/>
    <w:rsid w:val="00470300"/>
    <w:rsid w:val="00485327"/>
    <w:rsid w:val="00492252"/>
    <w:rsid w:val="00492AEE"/>
    <w:rsid w:val="004A4042"/>
    <w:rsid w:val="004B3EC5"/>
    <w:rsid w:val="004C6C2E"/>
    <w:rsid w:val="00502083"/>
    <w:rsid w:val="005078B4"/>
    <w:rsid w:val="0053328A"/>
    <w:rsid w:val="00540FC6"/>
    <w:rsid w:val="00543505"/>
    <w:rsid w:val="00546DC6"/>
    <w:rsid w:val="005511B6"/>
    <w:rsid w:val="00553C98"/>
    <w:rsid w:val="0057138A"/>
    <w:rsid w:val="005A46E8"/>
    <w:rsid w:val="005A7635"/>
    <w:rsid w:val="00636F0F"/>
    <w:rsid w:val="00645D7F"/>
    <w:rsid w:val="006567F6"/>
    <w:rsid w:val="00656940"/>
    <w:rsid w:val="00665274"/>
    <w:rsid w:val="00666C03"/>
    <w:rsid w:val="00686DAB"/>
    <w:rsid w:val="006B4CC2"/>
    <w:rsid w:val="006E1542"/>
    <w:rsid w:val="006E194C"/>
    <w:rsid w:val="006E3C23"/>
    <w:rsid w:val="00721EA4"/>
    <w:rsid w:val="00777B65"/>
    <w:rsid w:val="00797CB5"/>
    <w:rsid w:val="007A7230"/>
    <w:rsid w:val="007B055F"/>
    <w:rsid w:val="007C299B"/>
    <w:rsid w:val="007E6F1D"/>
    <w:rsid w:val="00880013"/>
    <w:rsid w:val="008920A4"/>
    <w:rsid w:val="008B5F51"/>
    <w:rsid w:val="008E377F"/>
    <w:rsid w:val="008F5386"/>
    <w:rsid w:val="00901E13"/>
    <w:rsid w:val="00913172"/>
    <w:rsid w:val="00934945"/>
    <w:rsid w:val="00946780"/>
    <w:rsid w:val="009508CC"/>
    <w:rsid w:val="0095423E"/>
    <w:rsid w:val="00967B5F"/>
    <w:rsid w:val="00981E19"/>
    <w:rsid w:val="009A4E65"/>
    <w:rsid w:val="009A5EA3"/>
    <w:rsid w:val="009B52E4"/>
    <w:rsid w:val="009D6E8D"/>
    <w:rsid w:val="00A101E8"/>
    <w:rsid w:val="00A1688F"/>
    <w:rsid w:val="00A45397"/>
    <w:rsid w:val="00A8717D"/>
    <w:rsid w:val="00AC349E"/>
    <w:rsid w:val="00AF071D"/>
    <w:rsid w:val="00B3475F"/>
    <w:rsid w:val="00B92DBF"/>
    <w:rsid w:val="00BD119F"/>
    <w:rsid w:val="00C25253"/>
    <w:rsid w:val="00C642CC"/>
    <w:rsid w:val="00C73EA1"/>
    <w:rsid w:val="00C74D55"/>
    <w:rsid w:val="00C8524A"/>
    <w:rsid w:val="00CA3194"/>
    <w:rsid w:val="00CC4F77"/>
    <w:rsid w:val="00CD1D04"/>
    <w:rsid w:val="00CD3CF6"/>
    <w:rsid w:val="00CE336D"/>
    <w:rsid w:val="00CF33F7"/>
    <w:rsid w:val="00D106FF"/>
    <w:rsid w:val="00D3206D"/>
    <w:rsid w:val="00D626EB"/>
    <w:rsid w:val="00D8781A"/>
    <w:rsid w:val="00D9117F"/>
    <w:rsid w:val="00D9216D"/>
    <w:rsid w:val="00D96C8D"/>
    <w:rsid w:val="00DC7A6D"/>
    <w:rsid w:val="00DD3A63"/>
    <w:rsid w:val="00E1321E"/>
    <w:rsid w:val="00ED24C8"/>
    <w:rsid w:val="00EF097B"/>
    <w:rsid w:val="00F03202"/>
    <w:rsid w:val="00F377E2"/>
    <w:rsid w:val="00F50748"/>
    <w:rsid w:val="00F55436"/>
    <w:rsid w:val="00F64EEA"/>
    <w:rsid w:val="00F72D02"/>
    <w:rsid w:val="00F74698"/>
    <w:rsid w:val="00F759D8"/>
    <w:rsid w:val="00F879FF"/>
    <w:rsid w:val="00FA67D8"/>
    <w:rsid w:val="00FF3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F866D96"/>
  <w15:docId w15:val="{FF3FED68-5F04-436C-AD8A-CD938F844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la%20-%20Work\OneDrive%20-%20University%20of%20Oklahoma\Documents\Custom%20Office%20Templates\TEMPLATE%20Vertical%20LEARN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F7CA699438D491C88692734175DDE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6FEFA1-3867-4709-9258-932AD74CAA98}"/>
      </w:docPartPr>
      <w:docPartBody>
        <w:p w:rsidR="0051041C" w:rsidRDefault="0051041C">
          <w:pPr>
            <w:pStyle w:val="7F7CA699438D491C88692734175DDEEB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41C"/>
    <w:rsid w:val="00510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F7CA699438D491C88692734175DDEEB">
    <w:name w:val="7F7CA699438D491C88692734175DDEE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Vertical LEARN Attachment with Instructions</Template>
  <TotalTime>61</TotalTime>
  <Pages>4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Vertical LEARN Document Attachment</vt:lpstr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Exploration Innovation</dc:title>
  <dc:creator>k20center@ou.edu</dc:creator>
  <cp:lastModifiedBy>Catalina Otalora</cp:lastModifiedBy>
  <cp:revision>84</cp:revision>
  <cp:lastPrinted>2022-06-23T13:57:00Z</cp:lastPrinted>
  <dcterms:created xsi:type="dcterms:W3CDTF">2021-08-23T13:28:00Z</dcterms:created>
  <dcterms:modified xsi:type="dcterms:W3CDTF">2022-06-23T13:57:00Z</dcterms:modified>
</cp:coreProperties>
</file>