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E2606D" w14:textId="33274A1C" w:rsidR="002208BC" w:rsidRPr="002208BC" w:rsidRDefault="002208BC" w:rsidP="00191AAD">
      <w:pPr>
        <w:pStyle w:val="Title"/>
      </w:pPr>
      <w:r>
        <w:t>T</w:t>
      </w:r>
      <w:r w:rsidR="00191AAD">
        <w:t xml:space="preserve">ip tools </w:t>
      </w:r>
    </w:p>
    <w:tbl>
      <w:tblPr>
        <w:tblW w:w="1295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191"/>
        <w:gridCol w:w="7264"/>
        <w:gridCol w:w="4500"/>
      </w:tblGrid>
      <w:tr w:rsidR="00F33303" w:rsidRPr="00DC1CA0" w14:paraId="67C76AD3" w14:textId="77777777" w:rsidTr="00191AAD">
        <w:trPr>
          <w:tblHeader/>
        </w:trPr>
        <w:tc>
          <w:tcPr>
            <w:tcW w:w="0" w:type="auto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45F8BDC" w14:textId="0552EAF1" w:rsidR="00F33303" w:rsidRPr="00DC1CA0" w:rsidRDefault="00191AAD" w:rsidP="00191AA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Tool</w:t>
            </w:r>
          </w:p>
        </w:tc>
        <w:tc>
          <w:tcPr>
            <w:tcW w:w="7264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0851B69" w14:textId="590BE010" w:rsidR="00F33303" w:rsidRPr="00DC1CA0" w:rsidRDefault="00191AAD" w:rsidP="00191AA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Information</w:t>
            </w:r>
          </w:p>
        </w:tc>
        <w:tc>
          <w:tcPr>
            <w:tcW w:w="45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797697" w14:textId="17DE23EC" w:rsidR="00F33303" w:rsidRPr="00DC1CA0" w:rsidRDefault="00191AAD" w:rsidP="00191AAD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Picture</w:t>
            </w:r>
          </w:p>
        </w:tc>
      </w:tr>
      <w:tr w:rsidR="00F33303" w:rsidRPr="00DC1CA0" w14:paraId="0A490E43" w14:textId="77777777" w:rsidTr="00191AAD">
        <w:trPr>
          <w:trHeight w:val="1009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853E085" w14:textId="4014D639" w:rsidR="00F33303" w:rsidRPr="00191AAD" w:rsidRDefault="00191AAD" w:rsidP="00191AAD">
            <w:pPr>
              <w:pStyle w:val="Heading1"/>
            </w:pPr>
            <w:r w:rsidRPr="00191AAD">
              <w:t>Compass</w:t>
            </w:r>
          </w:p>
        </w:tc>
        <w:tc>
          <w:tcPr>
            <w:tcW w:w="726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FF75B86" w14:textId="77777777" w:rsidR="00F33303" w:rsidRDefault="00F33303" w:rsidP="00BD6A8E"/>
          <w:p w14:paraId="277A15DA" w14:textId="77777777" w:rsidR="00191AAD" w:rsidRDefault="00191AAD" w:rsidP="00BD6A8E"/>
          <w:p w14:paraId="0B0F3DFA" w14:textId="77777777" w:rsidR="00191AAD" w:rsidRDefault="00191AAD" w:rsidP="00BD6A8E"/>
          <w:p w14:paraId="54D939FD" w14:textId="77777777" w:rsidR="00191AAD" w:rsidRPr="00DC1CA0" w:rsidRDefault="00191AAD" w:rsidP="00BD6A8E"/>
        </w:tc>
        <w:tc>
          <w:tcPr>
            <w:tcW w:w="45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C92796D" w14:textId="77777777" w:rsidR="00F33303" w:rsidRPr="00DC1CA0" w:rsidRDefault="00F33303" w:rsidP="00BD6A8E"/>
        </w:tc>
      </w:tr>
      <w:tr w:rsidR="00F33303" w:rsidRPr="00DC1CA0" w14:paraId="0FBB18EA" w14:textId="77777777" w:rsidTr="00191AAD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FB4D4A4" w14:textId="03E3C750" w:rsidR="00F33303" w:rsidRPr="00191AAD" w:rsidRDefault="00191AAD" w:rsidP="00191AAD">
            <w:pPr>
              <w:pStyle w:val="Heading1"/>
            </w:pPr>
            <w:r w:rsidRPr="00191AAD">
              <w:t>Astrolabe</w:t>
            </w:r>
          </w:p>
        </w:tc>
        <w:tc>
          <w:tcPr>
            <w:tcW w:w="726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5CA3443" w14:textId="77777777" w:rsidR="00F33303" w:rsidRDefault="00F33303" w:rsidP="00BD6A8E"/>
          <w:p w14:paraId="595D7321" w14:textId="77777777" w:rsidR="00191AAD" w:rsidRDefault="00191AAD" w:rsidP="00BD6A8E"/>
          <w:p w14:paraId="145E3A09" w14:textId="77777777" w:rsidR="00191AAD" w:rsidRDefault="00191AAD" w:rsidP="00BD6A8E"/>
          <w:p w14:paraId="474E692D" w14:textId="77777777" w:rsidR="00191AAD" w:rsidRPr="00DC1CA0" w:rsidRDefault="00191AAD" w:rsidP="00BD6A8E"/>
        </w:tc>
        <w:tc>
          <w:tcPr>
            <w:tcW w:w="45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625B5C5" w14:textId="77777777" w:rsidR="00F33303" w:rsidRPr="00DC1CA0" w:rsidRDefault="00F33303" w:rsidP="00BD6A8E"/>
        </w:tc>
      </w:tr>
      <w:tr w:rsidR="00191AAD" w:rsidRPr="00DC1CA0" w14:paraId="1FFAEE82" w14:textId="77777777" w:rsidTr="00191AAD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4D14E8" w14:textId="019B8D3E" w:rsidR="00191AAD" w:rsidRPr="00191AAD" w:rsidRDefault="00191AAD" w:rsidP="00191AAD">
            <w:pPr>
              <w:pStyle w:val="Heading1"/>
            </w:pPr>
            <w:r w:rsidRPr="00191AAD">
              <w:t>Quadrant</w:t>
            </w:r>
          </w:p>
        </w:tc>
        <w:tc>
          <w:tcPr>
            <w:tcW w:w="726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DBD5625" w14:textId="77777777" w:rsidR="00191AAD" w:rsidRDefault="00191AAD" w:rsidP="00BD6A8E"/>
          <w:p w14:paraId="6025AC52" w14:textId="77777777" w:rsidR="00191AAD" w:rsidRDefault="00191AAD" w:rsidP="00BD6A8E"/>
          <w:p w14:paraId="1527F7DA" w14:textId="77777777" w:rsidR="00191AAD" w:rsidRPr="00DC1CA0" w:rsidRDefault="00191AAD" w:rsidP="00BD6A8E"/>
        </w:tc>
        <w:tc>
          <w:tcPr>
            <w:tcW w:w="45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5C2B6E" w14:textId="77777777" w:rsidR="00191AAD" w:rsidRPr="00DC1CA0" w:rsidRDefault="00191AAD" w:rsidP="00BD6A8E"/>
        </w:tc>
      </w:tr>
      <w:tr w:rsidR="00191AAD" w:rsidRPr="00DC1CA0" w14:paraId="343B2B0F" w14:textId="77777777" w:rsidTr="00191AAD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5552B08" w14:textId="354C206F" w:rsidR="00191AAD" w:rsidRPr="00191AAD" w:rsidRDefault="00191AAD" w:rsidP="00191AAD">
            <w:pPr>
              <w:pStyle w:val="Heading1"/>
            </w:pPr>
            <w:r w:rsidRPr="00191AAD">
              <w:t xml:space="preserve">Caravel </w:t>
            </w:r>
          </w:p>
        </w:tc>
        <w:tc>
          <w:tcPr>
            <w:tcW w:w="7264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E5DFB1" w14:textId="77777777" w:rsidR="00191AAD" w:rsidRDefault="00191AAD" w:rsidP="00BD6A8E"/>
          <w:p w14:paraId="35A52368" w14:textId="77777777" w:rsidR="00191AAD" w:rsidRDefault="00191AAD" w:rsidP="00BD6A8E"/>
          <w:p w14:paraId="5F60CC7D" w14:textId="77777777" w:rsidR="00191AAD" w:rsidRPr="00DC1CA0" w:rsidRDefault="00191AAD" w:rsidP="00BD6A8E"/>
        </w:tc>
        <w:tc>
          <w:tcPr>
            <w:tcW w:w="45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F91B78C" w14:textId="77777777" w:rsidR="00191AAD" w:rsidRPr="00DC1CA0" w:rsidRDefault="00191AAD" w:rsidP="00BD6A8E"/>
        </w:tc>
      </w:tr>
    </w:tbl>
    <w:p w14:paraId="17B79463" w14:textId="30D79C01" w:rsidR="00F33303" w:rsidRDefault="00F33303" w:rsidP="00F33303">
      <w:r>
        <w:br/>
      </w:r>
    </w:p>
    <w:p w14:paraId="615AA2F4" w14:textId="77777777" w:rsidR="00F33303" w:rsidRPr="00DC1CA0" w:rsidRDefault="00F33303" w:rsidP="00F33303"/>
    <w:p w14:paraId="6D2A61A0" w14:textId="77777777" w:rsidR="001B5BA6" w:rsidRPr="00F33303" w:rsidRDefault="001B5BA6" w:rsidP="00F33303"/>
    <w:sectPr w:rsidR="001B5BA6" w:rsidRPr="00F33303" w:rsidSect="009A461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0CC956" w14:textId="77777777" w:rsidR="00526FDE" w:rsidRDefault="00526FDE" w:rsidP="009A4615">
      <w:pPr>
        <w:spacing w:after="0" w:line="240" w:lineRule="auto"/>
      </w:pPr>
      <w:r>
        <w:separator/>
      </w:r>
    </w:p>
  </w:endnote>
  <w:endnote w:type="continuationSeparator" w:id="0">
    <w:p w14:paraId="2D7B3C8A" w14:textId="77777777" w:rsidR="00526FDE" w:rsidRDefault="00526FDE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052717FC" w:rsidR="00D04F53" w:rsidRPr="00C76450" w:rsidRDefault="00191AAD" w:rsidP="00C76450">
                          <w:pPr>
                            <w:pStyle w:val="Footer"/>
                          </w:pPr>
                          <w:r>
                            <w:t>Exploration innovation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052717FC" w:rsidR="00D04F53" w:rsidRPr="00C76450" w:rsidRDefault="00191AAD" w:rsidP="00C76450">
                    <w:pPr>
                      <w:pStyle w:val="Footer"/>
                    </w:pPr>
                    <w:r>
                      <w:t>Exploration innovation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B263BC" w14:textId="77777777" w:rsidR="00526FDE" w:rsidRDefault="00526FDE" w:rsidP="009A4615">
      <w:pPr>
        <w:spacing w:after="0" w:line="240" w:lineRule="auto"/>
      </w:pPr>
      <w:r>
        <w:separator/>
      </w:r>
    </w:p>
  </w:footnote>
  <w:footnote w:type="continuationSeparator" w:id="0">
    <w:p w14:paraId="1F3D76CD" w14:textId="77777777" w:rsidR="00526FDE" w:rsidRDefault="00526FDE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51CCF"/>
    <w:rsid w:val="00191AAD"/>
    <w:rsid w:val="001A3F95"/>
    <w:rsid w:val="001B5BA6"/>
    <w:rsid w:val="001C0115"/>
    <w:rsid w:val="001E6BCA"/>
    <w:rsid w:val="002208BC"/>
    <w:rsid w:val="00246BC1"/>
    <w:rsid w:val="002574A4"/>
    <w:rsid w:val="00316C07"/>
    <w:rsid w:val="0032364F"/>
    <w:rsid w:val="003668DB"/>
    <w:rsid w:val="00424E6B"/>
    <w:rsid w:val="00467B1F"/>
    <w:rsid w:val="00480109"/>
    <w:rsid w:val="004856EB"/>
    <w:rsid w:val="0048595C"/>
    <w:rsid w:val="00526FDE"/>
    <w:rsid w:val="005448C2"/>
    <w:rsid w:val="00555159"/>
    <w:rsid w:val="005716BA"/>
    <w:rsid w:val="005A3A1A"/>
    <w:rsid w:val="0063271E"/>
    <w:rsid w:val="006669F0"/>
    <w:rsid w:val="006F637F"/>
    <w:rsid w:val="00741DDB"/>
    <w:rsid w:val="007F4DDC"/>
    <w:rsid w:val="008161F9"/>
    <w:rsid w:val="00886FBD"/>
    <w:rsid w:val="00912773"/>
    <w:rsid w:val="009171B5"/>
    <w:rsid w:val="009A4615"/>
    <w:rsid w:val="009E1DD4"/>
    <w:rsid w:val="00A71218"/>
    <w:rsid w:val="00AB30CE"/>
    <w:rsid w:val="00AD0F89"/>
    <w:rsid w:val="00BE33F2"/>
    <w:rsid w:val="00BE5865"/>
    <w:rsid w:val="00C53852"/>
    <w:rsid w:val="00C76450"/>
    <w:rsid w:val="00C86A74"/>
    <w:rsid w:val="00D04F53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1</TotalTime>
  <Pages>2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Horizontal Template</dc:title>
  <dc:subject/>
  <dc:creator>Laura Halstied</dc:creator>
  <cp:keywords/>
  <dc:description/>
  <cp:lastModifiedBy>Halstied, Laura E.</cp:lastModifiedBy>
  <cp:revision>2</cp:revision>
  <dcterms:created xsi:type="dcterms:W3CDTF">2026-06-22T16:51:00Z</dcterms:created>
  <dcterms:modified xsi:type="dcterms:W3CDTF">2026-06-22T16:51:00Z</dcterms:modified>
  <cp:category/>
</cp:coreProperties>
</file>