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89FA1A" w14:textId="6750D344" w:rsidR="00446C13" w:rsidRDefault="007A37D3" w:rsidP="00DC7A6D">
      <w:pPr>
        <w:pStyle w:val="Title"/>
      </w:pPr>
      <w:r>
        <w:t>The Effects of Changing the Carbon Cycle</w:t>
      </w:r>
    </w:p>
    <w:p w14:paraId="22C5B7C3" w14:textId="2D6517ED" w:rsidR="007A37D3" w:rsidRPr="007A37D3" w:rsidRDefault="007A37D3" w:rsidP="00373D56">
      <w:pPr>
        <w:pStyle w:val="Title"/>
        <w:spacing w:after="0"/>
        <w:jc w:val="center"/>
      </w:pPr>
      <w:r>
        <w:rPr>
          <w:noProof/>
        </w:rPr>
        <w:drawing>
          <wp:inline distT="114300" distB="114300" distL="114300" distR="114300" wp14:anchorId="1A539BA4" wp14:editId="1486B36E">
            <wp:extent cx="1724025" cy="1232436"/>
            <wp:effectExtent l="0" t="0" r="0" b="0"/>
            <wp:docPr id="12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7E845" w14:textId="77777777" w:rsidR="00E73643" w:rsidRDefault="00E73643" w:rsidP="00DD0CC5"/>
    <w:p w14:paraId="4738E581" w14:textId="5D3DD457" w:rsidR="007A37D3" w:rsidRDefault="007A37D3" w:rsidP="007A37D3">
      <w:pPr>
        <w:pStyle w:val="Heading1"/>
      </w:pPr>
      <w:r>
        <w:t>The Rates of Cycling Carbon, Part A</w:t>
      </w:r>
    </w:p>
    <w:p w14:paraId="73EEB854" w14:textId="66FD6BB1" w:rsidR="007A37D3" w:rsidRDefault="007E207E" w:rsidP="007A37D3">
      <w:pPr>
        <w:pStyle w:val="BodyText"/>
      </w:pPr>
      <w:r w:rsidRPr="007E207E">
        <w:t xml:space="preserve">Carbon is essential to life because </w:t>
      </w:r>
      <w:r w:rsidR="00A61527">
        <w:t xml:space="preserve">it can </w:t>
      </w:r>
      <w:r w:rsidRPr="007E207E">
        <w:t>form many bonds</w:t>
      </w:r>
      <w:r w:rsidR="004E3F87">
        <w:t xml:space="preserve"> </w:t>
      </w:r>
      <w:r w:rsidR="00A61527">
        <w:t>to create</w:t>
      </w:r>
      <w:r w:rsidRPr="007E207E">
        <w:t xml:space="preserve"> a variety of complex organic molecules, including chains and rings. </w:t>
      </w:r>
      <w:r w:rsidR="0084324B">
        <w:t>C</w:t>
      </w:r>
      <w:r w:rsidRPr="007E207E">
        <w:t>arbon chains and rings are the basis of living cells</w:t>
      </w:r>
      <w:r w:rsidR="004104E9">
        <w:t xml:space="preserve">, and their bonds </w:t>
      </w:r>
      <w:r w:rsidRPr="007E207E">
        <w:t>contain a lot of energy. When the</w:t>
      </w:r>
      <w:r w:rsidR="00090281">
        <w:t xml:space="preserve">se bonds </w:t>
      </w:r>
      <w:r w:rsidRPr="007E207E">
        <w:t>break apart, the stored energy is released. This energy makes carbon molecules an excellent source of fuel for all living things.</w:t>
      </w:r>
      <w:r>
        <w:t xml:space="preserve"> </w:t>
      </w:r>
    </w:p>
    <w:p w14:paraId="2822655B" w14:textId="428F88E1" w:rsidR="007A37D3" w:rsidRPr="007A37D3" w:rsidRDefault="007A37D3" w:rsidP="007A37D3">
      <w:pPr>
        <w:pStyle w:val="BodyText"/>
      </w:pPr>
      <w:r>
        <w:t>The fast way in which carbon is cycled</w:t>
      </w:r>
      <w:r w:rsidR="00011D07">
        <w:t xml:space="preserve"> through our world occurs </w:t>
      </w:r>
      <w:r>
        <w:t xml:space="preserve">through the two main processes of photosynthesis and respiration. In photosynthesis, </w:t>
      </w:r>
      <w:proofErr w:type="gramStart"/>
      <w:r>
        <w:t>plants</w:t>
      </w:r>
      <w:proofErr w:type="gramEnd"/>
      <w:r>
        <w:t xml:space="preserve"> and phytoplankton (microscopic organisms in the ocean) </w:t>
      </w:r>
      <w:r w:rsidR="009F786D">
        <w:t xml:space="preserve">drive </w:t>
      </w:r>
      <w:r>
        <w:t xml:space="preserve">the process. Phytoplankton and plants “breathe in” carbon dioxide into their cells from the air. With the </w:t>
      </w:r>
      <w:r w:rsidR="00D56D27">
        <w:t>help</w:t>
      </w:r>
      <w:r>
        <w:t xml:space="preserve"> of solar energy, they use CO</w:t>
      </w:r>
      <w:r w:rsidRPr="007A37D3">
        <w:rPr>
          <w:vertAlign w:val="subscript"/>
        </w:rPr>
        <w:t>2</w:t>
      </w:r>
      <w:r>
        <w:t xml:space="preserve"> and water to produce sugar (CH</w:t>
      </w:r>
      <w:r w:rsidRPr="007A37D3">
        <w:rPr>
          <w:vertAlign w:val="subscript"/>
        </w:rPr>
        <w:t>2</w:t>
      </w:r>
      <w:r>
        <w:t>O) and oxygen. Th</w:t>
      </w:r>
      <w:r w:rsidR="003877BD">
        <w:t>is is the</w:t>
      </w:r>
      <w:r>
        <w:t xml:space="preserve"> equation for photosynthesis (typically represented using the sugar glucose): CO</w:t>
      </w:r>
      <w:r w:rsidRPr="007A37D3">
        <w:rPr>
          <w:vertAlign w:val="subscript"/>
        </w:rPr>
        <w:t>2</w:t>
      </w:r>
      <w:r>
        <w:t xml:space="preserve"> + H</w:t>
      </w:r>
      <w:r w:rsidRPr="007A37D3">
        <w:rPr>
          <w:vertAlign w:val="subscript"/>
        </w:rPr>
        <w:t>2</w:t>
      </w:r>
      <w:r>
        <w:t>O + energy (sunlight) → C</w:t>
      </w:r>
      <w:r w:rsidRPr="007A37D3">
        <w:rPr>
          <w:vertAlign w:val="subscript"/>
        </w:rPr>
        <w:t>6</w:t>
      </w:r>
      <w:r>
        <w:t>H</w:t>
      </w:r>
      <w:r w:rsidRPr="007A37D3">
        <w:rPr>
          <w:vertAlign w:val="subscript"/>
        </w:rPr>
        <w:t>12</w:t>
      </w:r>
      <w:r>
        <w:t>O</w:t>
      </w:r>
      <w:r w:rsidRPr="007A37D3">
        <w:rPr>
          <w:vertAlign w:val="subscript"/>
        </w:rPr>
        <w:t>6</w:t>
      </w:r>
      <w:r>
        <w:t xml:space="preserve"> + O</w:t>
      </w:r>
      <w:r w:rsidRPr="007A37D3">
        <w:rPr>
          <w:vertAlign w:val="subscript"/>
        </w:rPr>
        <w:t>2</w:t>
      </w:r>
      <w:r>
        <w:t xml:space="preserve">. </w:t>
      </w:r>
    </w:p>
    <w:p w14:paraId="333B5F8F" w14:textId="604C9030" w:rsidR="009D6E8D" w:rsidRDefault="007A37D3" w:rsidP="007A37D3">
      <w:pPr>
        <w:pStyle w:val="BodyText"/>
      </w:pPr>
      <w:r>
        <w:t>Instead of building sugar</w:t>
      </w:r>
      <w:r w:rsidR="002B3341">
        <w:t>s</w:t>
      </w:r>
      <w:r>
        <w:t xml:space="preserve">, plants can do the opposite through the process of respiration. </w:t>
      </w:r>
      <w:r w:rsidR="00ED50B8">
        <w:t>After</w:t>
      </w:r>
      <w:r>
        <w:t xml:space="preserve"> break</w:t>
      </w:r>
      <w:r w:rsidR="00ED50B8">
        <w:t>ing</w:t>
      </w:r>
      <w:r>
        <w:t xml:space="preserve"> </w:t>
      </w:r>
      <w:r w:rsidR="002A2DA0">
        <w:t>down</w:t>
      </w:r>
      <w:r>
        <w:t xml:space="preserve"> sugars</w:t>
      </w:r>
      <w:r w:rsidR="00ED50B8">
        <w:t>,</w:t>
      </w:r>
      <w:r>
        <w:t xml:space="preserve"> </w:t>
      </w:r>
      <w:r w:rsidR="00ED50B8">
        <w:t>plants</w:t>
      </w:r>
      <w:r>
        <w:t xml:space="preserve"> use energy </w:t>
      </w:r>
      <w:r w:rsidR="00DD3B3A">
        <w:t>from</w:t>
      </w:r>
      <w:r>
        <w:t xml:space="preserve"> the bonds to help them grow. Living organisms that feed on plants </w:t>
      </w:r>
      <w:r w:rsidR="00C12730">
        <w:t>or</w:t>
      </w:r>
      <w:r>
        <w:t xml:space="preserve"> phytoplankton can break down the sugars within </w:t>
      </w:r>
      <w:r w:rsidR="00DD3B3A">
        <w:t>a</w:t>
      </w:r>
      <w:r>
        <w:t xml:space="preserve"> plant to </w:t>
      </w:r>
      <w:r w:rsidR="00DD3B3A">
        <w:t>obtain</w:t>
      </w:r>
      <w:r>
        <w:t xml:space="preserve"> the energy for themselves. When plants and phytoplankton die and are broken down by bacteria or destroyed by fires, </w:t>
      </w:r>
      <w:r w:rsidR="002A2DA0">
        <w:t>t</w:t>
      </w:r>
      <w:r>
        <w:t xml:space="preserve">he </w:t>
      </w:r>
      <w:proofErr w:type="gramStart"/>
      <w:r>
        <w:t>oxygen</w:t>
      </w:r>
      <w:proofErr w:type="gramEnd"/>
      <w:r>
        <w:t xml:space="preserve"> and sugar</w:t>
      </w:r>
      <w:r w:rsidR="00C12730">
        <w:t>s</w:t>
      </w:r>
      <w:r>
        <w:t xml:space="preserve"> within them are converted and broken </w:t>
      </w:r>
      <w:r w:rsidR="002A2DA0">
        <w:t xml:space="preserve">down </w:t>
      </w:r>
      <w:r>
        <w:t>to produce water, carbon dioxide, and energy. Each of these reactions are centered around the equation for respiration: C</w:t>
      </w:r>
      <w:r w:rsidRPr="007A37D3">
        <w:rPr>
          <w:vertAlign w:val="subscript"/>
        </w:rPr>
        <w:t>6</w:t>
      </w:r>
      <w:r>
        <w:t>H</w:t>
      </w:r>
      <w:r w:rsidRPr="007A37D3">
        <w:rPr>
          <w:vertAlign w:val="subscript"/>
        </w:rPr>
        <w:t>12</w:t>
      </w:r>
      <w:r>
        <w:t>O</w:t>
      </w:r>
      <w:r w:rsidRPr="007A37D3">
        <w:rPr>
          <w:vertAlign w:val="subscript"/>
        </w:rPr>
        <w:t>6</w:t>
      </w:r>
      <w:r>
        <w:t xml:space="preserve"> + O</w:t>
      </w:r>
      <w:r w:rsidRPr="007A37D3">
        <w:rPr>
          <w:vertAlign w:val="subscript"/>
        </w:rPr>
        <w:t>2</w:t>
      </w:r>
      <w:r>
        <w:t xml:space="preserve"> → CO</w:t>
      </w:r>
      <w:r w:rsidRPr="007A37D3">
        <w:rPr>
          <w:vertAlign w:val="subscript"/>
        </w:rPr>
        <w:t>2</w:t>
      </w:r>
      <w:r>
        <w:t xml:space="preserve"> + H</w:t>
      </w:r>
      <w:r w:rsidRPr="007A37D3">
        <w:rPr>
          <w:vertAlign w:val="subscript"/>
        </w:rPr>
        <w:t>2</w:t>
      </w:r>
      <w:r>
        <w:t xml:space="preserve">O + energy (ATP). You may </w:t>
      </w:r>
      <w:r w:rsidR="008D124C">
        <w:t>notice this</w:t>
      </w:r>
      <w:r>
        <w:t xml:space="preserve"> is </w:t>
      </w:r>
      <w:proofErr w:type="gramStart"/>
      <w:r>
        <w:t>the complete opposite of</w:t>
      </w:r>
      <w:proofErr w:type="gramEnd"/>
      <w:r>
        <w:t xml:space="preserve"> the equation for photosynthesis</w:t>
      </w:r>
      <w:r w:rsidR="009D6E8D">
        <w:t>.</w:t>
      </w:r>
      <w:r>
        <w:t xml:space="preserve"> </w:t>
      </w:r>
    </w:p>
    <w:p w14:paraId="08FC3C46" w14:textId="6A0EA3A0" w:rsidR="00FC1172" w:rsidRDefault="00FC1172" w:rsidP="007A37D3">
      <w:pPr>
        <w:pStyle w:val="BodyText"/>
      </w:pPr>
      <w:r w:rsidRPr="00FC1172">
        <w:t>About 55% of human-</w:t>
      </w:r>
      <w:r w:rsidR="00DC5C75">
        <w:t>emitted</w:t>
      </w:r>
      <w:r w:rsidRPr="00FC1172">
        <w:t xml:space="preserve"> carbon has been taken in by plants and </w:t>
      </w:r>
      <w:r w:rsidR="00EA056F">
        <w:t xml:space="preserve">by </w:t>
      </w:r>
      <w:r w:rsidRPr="00FC1172">
        <w:t xml:space="preserve">the ocean, and the remaining 45% circulates in the atmosphere. </w:t>
      </w:r>
      <w:r w:rsidR="00651EDF">
        <w:t>While t</w:t>
      </w:r>
      <w:r w:rsidRPr="00FC1172">
        <w:t xml:space="preserve">he additional carbon helps plants grow, it raises the Earth’s temperature. It also harms marine life </w:t>
      </w:r>
      <w:r w:rsidR="00FF62A4">
        <w:t xml:space="preserve">by increasing </w:t>
      </w:r>
      <w:r w:rsidRPr="00FC1172">
        <w:t>acidity in the ocean</w:t>
      </w:r>
      <w:r>
        <w:t xml:space="preserve">. </w:t>
      </w:r>
    </w:p>
    <w:p w14:paraId="7C0C3232" w14:textId="77777777" w:rsidR="007A37D3" w:rsidRPr="009D6E8D" w:rsidRDefault="007A37D3" w:rsidP="007A37D3">
      <w:pPr>
        <w:pStyle w:val="BodyText"/>
      </w:pPr>
    </w:p>
    <w:p w14:paraId="07CDD116" w14:textId="125666F5" w:rsidR="00446C13" w:rsidRDefault="007A37D3" w:rsidP="006B4CC2">
      <w:pPr>
        <w:pStyle w:val="Heading1"/>
      </w:pPr>
      <w:r>
        <w:t>The Rates of Cycling Carbon, Part B</w:t>
      </w:r>
    </w:p>
    <w:p w14:paraId="6F0F0005" w14:textId="6C695590" w:rsidR="007A37D3" w:rsidRDefault="008E71B9" w:rsidP="007A37D3">
      <w:pPr>
        <w:pStyle w:val="BodyText"/>
      </w:pPr>
      <w:r w:rsidRPr="008E71B9">
        <w:t xml:space="preserve">The slow way in which carbon </w:t>
      </w:r>
      <w:r w:rsidR="00ED594F">
        <w:t xml:space="preserve">is </w:t>
      </w:r>
      <w:r w:rsidRPr="008E71B9">
        <w:t xml:space="preserve">cycled </w:t>
      </w:r>
      <w:r w:rsidR="00ED594F">
        <w:t>occurs</w:t>
      </w:r>
      <w:r w:rsidRPr="008E71B9">
        <w:t xml:space="preserve"> through </w:t>
      </w:r>
      <w:r w:rsidR="00F55A5A">
        <w:t xml:space="preserve">its </w:t>
      </w:r>
      <w:r w:rsidR="00ED594F">
        <w:t>storage</w:t>
      </w:r>
      <w:r w:rsidR="00F55A5A">
        <w:t xml:space="preserve"> in</w:t>
      </w:r>
      <w:r w:rsidRPr="008E71B9">
        <w:t xml:space="preserve"> rocks, soil, </w:t>
      </w:r>
      <w:r w:rsidR="001266F8">
        <w:t xml:space="preserve">the </w:t>
      </w:r>
      <w:r w:rsidRPr="008E71B9">
        <w:t>ocean</w:t>
      </w:r>
      <w:r w:rsidR="001266F8">
        <w:t>,</w:t>
      </w:r>
      <w:r w:rsidRPr="008E71B9">
        <w:t xml:space="preserve"> and the atmosphere</w:t>
      </w:r>
      <w:r w:rsidR="00804AF4">
        <w:t>,</w:t>
      </w:r>
      <w:r w:rsidRPr="008E71B9">
        <w:t xml:space="preserve"> taking between 100</w:t>
      </w:r>
      <w:r w:rsidR="00164239">
        <w:rPr>
          <w:rFonts w:cstheme="minorHAnsi"/>
        </w:rPr>
        <w:t>–</w:t>
      </w:r>
      <w:r w:rsidRPr="008E71B9">
        <w:t xml:space="preserve">200 million years to </w:t>
      </w:r>
      <w:r w:rsidR="000F7694">
        <w:t>cycle</w:t>
      </w:r>
      <w:r w:rsidRPr="008E71B9">
        <w:t xml:space="preserve"> through all four. </w:t>
      </w:r>
      <w:r w:rsidR="004F3813">
        <w:t xml:space="preserve">In the </w:t>
      </w:r>
      <w:r w:rsidR="004F3813">
        <w:lastRenderedPageBreak/>
        <w:t>atmosphere, c</w:t>
      </w:r>
      <w:r w:rsidRPr="008E71B9">
        <w:t>arbon atoms</w:t>
      </w:r>
      <w:r w:rsidR="002D26B3">
        <w:t>—</w:t>
      </w:r>
      <w:r w:rsidR="004F3813">
        <w:t>some of which</w:t>
      </w:r>
      <w:r w:rsidRPr="008E71B9">
        <w:t xml:space="preserve"> </w:t>
      </w:r>
      <w:r w:rsidR="00D2764B">
        <w:t xml:space="preserve">are </w:t>
      </w:r>
      <w:r w:rsidRPr="008E71B9">
        <w:t xml:space="preserve">human </w:t>
      </w:r>
      <w:r w:rsidR="00DC5C75">
        <w:t>emitted</w:t>
      </w:r>
      <w:r w:rsidR="002D26B3">
        <w:t>—c</w:t>
      </w:r>
      <w:r w:rsidRPr="008E71B9">
        <w:t xml:space="preserve">ombine with water to make carbonic acid that </w:t>
      </w:r>
      <w:r w:rsidR="004D20D0">
        <w:t>falls</w:t>
      </w:r>
      <w:r w:rsidRPr="008E71B9">
        <w:t xml:space="preserve"> to the ground when it rains. The acid weathers</w:t>
      </w:r>
      <w:r w:rsidR="007C7F7E">
        <w:t xml:space="preserve"> (</w:t>
      </w:r>
      <w:r w:rsidRPr="008E71B9">
        <w:t>dissolves</w:t>
      </w:r>
      <w:r w:rsidR="007C7F7E">
        <w:t>)</w:t>
      </w:r>
      <w:r w:rsidRPr="008E71B9">
        <w:t xml:space="preserve"> rocks and releases calcium, magnesium, potassium, or sodium ions. In </w:t>
      </w:r>
      <w:r w:rsidR="00046853">
        <w:t>rivers and oceans</w:t>
      </w:r>
      <w:r w:rsidRPr="008E71B9">
        <w:t>, the calcium ions join with bicarbonate ions to form calcium carbonate (</w:t>
      </w:r>
      <w:r w:rsidR="00E05AF7">
        <w:t xml:space="preserve">which </w:t>
      </w:r>
      <w:r w:rsidRPr="008E71B9">
        <w:t xml:space="preserve">you may have </w:t>
      </w:r>
      <w:r w:rsidR="00E05AF7">
        <w:t>seen before—it is</w:t>
      </w:r>
      <w:r w:rsidRPr="008E71B9">
        <w:t xml:space="preserve"> a dry</w:t>
      </w:r>
      <w:r w:rsidR="00995C90">
        <w:t>,</w:t>
      </w:r>
      <w:r w:rsidRPr="008E71B9">
        <w:t xml:space="preserve"> chalky white substance </w:t>
      </w:r>
      <w:r w:rsidR="00E673D5">
        <w:t>that can be found near</w:t>
      </w:r>
      <w:r w:rsidRPr="008E71B9">
        <w:t xml:space="preserve"> faucets in areas with hard water). Calcium carbonate is also created </w:t>
      </w:r>
      <w:r w:rsidR="008D6136">
        <w:t>when</w:t>
      </w:r>
      <w:r w:rsidRPr="008E71B9">
        <w:t xml:space="preserve"> </w:t>
      </w:r>
      <w:r w:rsidR="00B97BEC">
        <w:t>shell-building</w:t>
      </w:r>
      <w:r w:rsidRPr="008E71B9">
        <w:t xml:space="preserve"> organisms, such as co</w:t>
      </w:r>
      <w:r w:rsidR="0012057C">
        <w:t>r</w:t>
      </w:r>
      <w:r w:rsidRPr="008E71B9">
        <w:t>al and plankton, die</w:t>
      </w:r>
      <w:r w:rsidR="00B97BEC">
        <w:t xml:space="preserve"> and sink to the ocean floor</w:t>
      </w:r>
      <w:r w:rsidRPr="008E71B9">
        <w:t xml:space="preserve">. As time passes, layers of those calcified shells and sediment are compressed to form rocks that store carbon. </w:t>
      </w:r>
      <w:r w:rsidR="00DD2A42">
        <w:t>The s</w:t>
      </w:r>
      <w:r w:rsidRPr="008E71B9">
        <w:t>ame occurs with organisms on land</w:t>
      </w:r>
      <w:r w:rsidR="004B7BB5">
        <w:t>,</w:t>
      </w:r>
      <w:r w:rsidRPr="008E71B9">
        <w:t xml:space="preserve"> whose remains after death </w:t>
      </w:r>
      <w:r w:rsidR="004B7BB5">
        <w:t xml:space="preserve">sometimes </w:t>
      </w:r>
      <w:r w:rsidRPr="008E71B9">
        <w:t>become buried in the soil and compressed into rock formation</w:t>
      </w:r>
      <w:r w:rsidR="00DD2A42">
        <w:t>s</w:t>
      </w:r>
      <w:r w:rsidRPr="008E71B9">
        <w:t>.</w:t>
      </w:r>
      <w:r>
        <w:t xml:space="preserve"> </w:t>
      </w:r>
    </w:p>
    <w:p w14:paraId="678A5A64" w14:textId="77777777" w:rsidR="00960A74" w:rsidRDefault="00960A74" w:rsidP="00C46D0D">
      <w:pPr>
        <w:pStyle w:val="BodyText"/>
        <w:spacing w:after="0"/>
      </w:pPr>
    </w:p>
    <w:p w14:paraId="24541187" w14:textId="77777777" w:rsidR="0039686E" w:rsidRDefault="0039686E" w:rsidP="009E7BBA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noProof/>
          <w:highlight w:val="white"/>
        </w:rPr>
        <w:drawing>
          <wp:inline distT="0" distB="0" distL="0" distR="0" wp14:anchorId="48312DBA" wp14:editId="4A08B490">
            <wp:extent cx="2978690" cy="1989094"/>
            <wp:effectExtent l="0" t="0" r="0" b="0"/>
            <wp:docPr id="20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636" cy="1999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highlight w:val="white"/>
        </w:rPr>
        <w:drawing>
          <wp:inline distT="0" distB="0" distL="0" distR="0" wp14:anchorId="13C5DCBC" wp14:editId="079E5C8A">
            <wp:extent cx="2961878" cy="1988395"/>
            <wp:effectExtent l="0" t="0" r="0" b="0"/>
            <wp:docPr id="16" name="image4.jpg" descr="A picture containing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g" descr="A picture containing mea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745" cy="2009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B1583" w14:textId="52BA9BE2" w:rsidR="00D7768E" w:rsidRDefault="00715059" w:rsidP="00904615">
      <w:pPr>
        <w:pStyle w:val="CaptionCutline"/>
        <w:spacing w:before="120" w:line="276" w:lineRule="auto"/>
        <w:rPr>
          <w:sz w:val="20"/>
        </w:rPr>
      </w:pPr>
      <w:r w:rsidRPr="00A37DC7">
        <w:rPr>
          <w:b/>
          <w:bCs/>
          <w:sz w:val="20"/>
        </w:rPr>
        <w:t>Left</w:t>
      </w:r>
      <w:r>
        <w:rPr>
          <w:sz w:val="20"/>
        </w:rPr>
        <w:t xml:space="preserve">: </w:t>
      </w:r>
      <w:r w:rsidR="0039686E" w:rsidRPr="001B2463">
        <w:rPr>
          <w:sz w:val="20"/>
        </w:rPr>
        <w:t xml:space="preserve">Rivers </w:t>
      </w:r>
      <w:r w:rsidR="00F63537" w:rsidRPr="001B2463">
        <w:rPr>
          <w:sz w:val="20"/>
        </w:rPr>
        <w:t xml:space="preserve">carry calcium ions into the ocean, where they react with </w:t>
      </w:r>
      <w:r w:rsidR="008D3F9A">
        <w:rPr>
          <w:sz w:val="20"/>
        </w:rPr>
        <w:t>bi</w:t>
      </w:r>
      <w:r w:rsidR="00F63537" w:rsidRPr="001B2463">
        <w:rPr>
          <w:sz w:val="20"/>
        </w:rPr>
        <w:t>carbonate</w:t>
      </w:r>
      <w:r w:rsidR="00095F19">
        <w:rPr>
          <w:sz w:val="20"/>
        </w:rPr>
        <w:t xml:space="preserve"> ions</w:t>
      </w:r>
      <w:r w:rsidR="00F63537" w:rsidRPr="001B2463">
        <w:rPr>
          <w:sz w:val="20"/>
        </w:rPr>
        <w:t xml:space="preserve"> dissolved in the water.</w:t>
      </w:r>
      <w:r w:rsidR="0028537D">
        <w:rPr>
          <w:sz w:val="20"/>
        </w:rPr>
        <w:t xml:space="preserve"> </w:t>
      </w:r>
      <w:r w:rsidR="00F63537" w:rsidRPr="001B2463">
        <w:rPr>
          <w:sz w:val="20"/>
        </w:rPr>
        <w:t>The product of that reaction, calcium carbonate, is then deposited on the ocean floor, where it becomes limestone.</w:t>
      </w:r>
      <w:r w:rsidR="00D7768E">
        <w:rPr>
          <w:sz w:val="20"/>
        </w:rPr>
        <w:t xml:space="preserve"> </w:t>
      </w:r>
    </w:p>
    <w:p w14:paraId="35586E79" w14:textId="7113BD98" w:rsidR="00CC7B48" w:rsidRPr="006809D3" w:rsidRDefault="00000000" w:rsidP="009D2979">
      <w:pPr>
        <w:pStyle w:val="Citation"/>
        <w:spacing w:before="60"/>
        <w:rPr>
          <w:b/>
          <w:bCs/>
          <w:szCs w:val="18"/>
        </w:rPr>
      </w:pPr>
      <w:hyperlink r:id="rId11" w:history="1">
        <w:r w:rsidR="00EC14A4">
          <w:rPr>
            <w:rStyle w:val="Hyperlink"/>
            <w:szCs w:val="18"/>
          </w:rPr>
          <w:t>Image s</w:t>
        </w:r>
        <w:r w:rsidR="003E6286" w:rsidRPr="006809D3">
          <w:rPr>
            <w:rStyle w:val="Hyperlink"/>
            <w:szCs w:val="18"/>
          </w:rPr>
          <w:t>ource: Carley, G. (2009, January 18). San Gabriel River Bottom [Image]. Flickr.</w:t>
        </w:r>
      </w:hyperlink>
      <w:r w:rsidR="003E6286" w:rsidRPr="006809D3">
        <w:rPr>
          <w:szCs w:val="18"/>
        </w:rPr>
        <w:t xml:space="preserve"> </w:t>
      </w:r>
    </w:p>
    <w:p w14:paraId="71276F66" w14:textId="36AC3F26" w:rsidR="006809D3" w:rsidRDefault="00715059" w:rsidP="00904615">
      <w:pPr>
        <w:pStyle w:val="CaptionCutline"/>
        <w:spacing w:before="120" w:line="276" w:lineRule="auto"/>
        <w:rPr>
          <w:sz w:val="20"/>
        </w:rPr>
      </w:pPr>
      <w:r w:rsidRPr="00A37DC7">
        <w:rPr>
          <w:b/>
          <w:bCs/>
          <w:sz w:val="20"/>
        </w:rPr>
        <w:t>Right</w:t>
      </w:r>
      <w:r>
        <w:rPr>
          <w:sz w:val="20"/>
        </w:rPr>
        <w:t xml:space="preserve">: </w:t>
      </w:r>
      <w:r w:rsidR="00F63537" w:rsidRPr="001B2463">
        <w:rPr>
          <w:sz w:val="20"/>
        </w:rPr>
        <w:t xml:space="preserve">Limestone is rock made primarily of calcium carbonate. </w:t>
      </w:r>
      <w:r w:rsidR="00E3233A">
        <w:rPr>
          <w:sz w:val="20"/>
        </w:rPr>
        <w:t>This</w:t>
      </w:r>
      <w:r w:rsidR="00F63537" w:rsidRPr="001B2463">
        <w:rPr>
          <w:sz w:val="20"/>
        </w:rPr>
        <w:t xml:space="preserve"> rock type </w:t>
      </w:r>
      <w:r w:rsidR="00E3233A">
        <w:rPr>
          <w:sz w:val="20"/>
        </w:rPr>
        <w:t>is</w:t>
      </w:r>
      <w:r w:rsidR="00F63537" w:rsidRPr="001B2463">
        <w:rPr>
          <w:sz w:val="20"/>
        </w:rPr>
        <w:t xml:space="preserve"> often formed from the bodies of marine </w:t>
      </w:r>
      <w:r w:rsidR="001D4DE1">
        <w:rPr>
          <w:sz w:val="20"/>
        </w:rPr>
        <w:t xml:space="preserve">life, and these </w:t>
      </w:r>
      <w:r w:rsidR="00F63537" w:rsidRPr="001B2463">
        <w:rPr>
          <w:sz w:val="20"/>
        </w:rPr>
        <w:t>shells</w:t>
      </w:r>
      <w:r w:rsidR="001D4DE1">
        <w:rPr>
          <w:sz w:val="20"/>
        </w:rPr>
        <w:t>,</w:t>
      </w:r>
      <w:r w:rsidR="00F63537" w:rsidRPr="001B2463">
        <w:rPr>
          <w:sz w:val="20"/>
        </w:rPr>
        <w:t xml:space="preserve"> skeletons</w:t>
      </w:r>
      <w:r w:rsidR="001D4DE1">
        <w:rPr>
          <w:sz w:val="20"/>
        </w:rPr>
        <w:t>, and plant remains</w:t>
      </w:r>
      <w:r w:rsidR="00F63537" w:rsidRPr="001B2463">
        <w:rPr>
          <w:sz w:val="20"/>
        </w:rPr>
        <w:t xml:space="preserve"> can be preserved as fossils. Carbon</w:t>
      </w:r>
      <w:r w:rsidR="00ED2A0B">
        <w:rPr>
          <w:sz w:val="20"/>
        </w:rPr>
        <w:t xml:space="preserve"> that </w:t>
      </w:r>
      <w:r w:rsidR="00F868EC">
        <w:rPr>
          <w:sz w:val="20"/>
        </w:rPr>
        <w:t xml:space="preserve">is </w:t>
      </w:r>
      <w:r w:rsidR="00F63537" w:rsidRPr="001B2463">
        <w:rPr>
          <w:sz w:val="20"/>
        </w:rPr>
        <w:t>locked up in limestone can be stored</w:t>
      </w:r>
      <w:r w:rsidR="00ED2A0B">
        <w:rPr>
          <w:sz w:val="20"/>
        </w:rPr>
        <w:t xml:space="preserve"> there</w:t>
      </w:r>
      <w:r w:rsidR="00F63537" w:rsidRPr="001B2463">
        <w:rPr>
          <w:sz w:val="20"/>
        </w:rPr>
        <w:t xml:space="preserve"> for millions of years. </w:t>
      </w:r>
    </w:p>
    <w:p w14:paraId="63B4A613" w14:textId="5A53B018" w:rsidR="0039686E" w:rsidRDefault="00000000" w:rsidP="008E2F84">
      <w:pPr>
        <w:pStyle w:val="Citation"/>
        <w:spacing w:before="60" w:after="0"/>
      </w:pPr>
      <w:hyperlink r:id="rId12" w:history="1">
        <w:r w:rsidR="00EC14A4">
          <w:rPr>
            <w:rStyle w:val="Hyperlink"/>
          </w:rPr>
          <w:t>Image s</w:t>
        </w:r>
        <w:r w:rsidR="00904615" w:rsidRPr="006809D3">
          <w:rPr>
            <w:rStyle w:val="Hyperlink"/>
          </w:rPr>
          <w:t xml:space="preserve">ource: </w:t>
        </w:r>
        <w:proofErr w:type="spellStart"/>
        <w:r w:rsidR="00904615" w:rsidRPr="006809D3">
          <w:rPr>
            <w:rStyle w:val="Hyperlink"/>
          </w:rPr>
          <w:t>Rookuzz</w:t>
        </w:r>
        <w:proofErr w:type="spellEnd"/>
        <w:r w:rsidR="00904615" w:rsidRPr="006809D3">
          <w:rPr>
            <w:rStyle w:val="Hyperlink"/>
          </w:rPr>
          <w:t xml:space="preserve">. (2008, May 1). Untitled – </w:t>
        </w:r>
        <w:proofErr w:type="spellStart"/>
        <w:r w:rsidR="00904615" w:rsidRPr="006809D3">
          <w:rPr>
            <w:rStyle w:val="Hyperlink"/>
          </w:rPr>
          <w:t>Marokko</w:t>
        </w:r>
        <w:proofErr w:type="spellEnd"/>
        <w:r w:rsidR="00904615" w:rsidRPr="006809D3">
          <w:rPr>
            <w:rStyle w:val="Hyperlink"/>
          </w:rPr>
          <w:t xml:space="preserve"> [Image]. Flickr.</w:t>
        </w:r>
      </w:hyperlink>
      <w:r w:rsidR="00904615" w:rsidRPr="00904615">
        <w:t xml:space="preserve"> </w:t>
      </w:r>
    </w:p>
    <w:p w14:paraId="225C4E0C" w14:textId="77777777" w:rsidR="00904615" w:rsidRPr="00904615" w:rsidRDefault="00904615" w:rsidP="00904615"/>
    <w:p w14:paraId="06ED3195" w14:textId="300B0EB4" w:rsidR="006B34DB" w:rsidRDefault="00470D12" w:rsidP="00B67E82">
      <w:pPr>
        <w:pStyle w:val="BodyText"/>
      </w:pPr>
      <w:r>
        <w:t>Sometimes</w:t>
      </w:r>
      <w:r w:rsidR="00356E47" w:rsidRPr="00356E47">
        <w:t>, decay</w:t>
      </w:r>
      <w:r w:rsidR="00D44ADF">
        <w:t>ing</w:t>
      </w:r>
      <w:r w:rsidR="00356E47" w:rsidRPr="00356E47">
        <w:t xml:space="preserve"> plants</w:t>
      </w:r>
      <w:r w:rsidR="00C30971">
        <w:t xml:space="preserve"> and other organisms</w:t>
      </w:r>
      <w:r w:rsidR="00356E47" w:rsidRPr="00356E47">
        <w:t xml:space="preserve"> </w:t>
      </w:r>
      <w:r w:rsidR="00DC6A83">
        <w:t xml:space="preserve">get buried deep underground </w:t>
      </w:r>
      <w:r w:rsidR="00237ADA">
        <w:t>and transform under heat and pressure</w:t>
      </w:r>
      <w:r w:rsidR="00E33B38">
        <w:t xml:space="preserve"> over millions of years</w:t>
      </w:r>
      <w:r w:rsidR="00237ADA">
        <w:t xml:space="preserve">, </w:t>
      </w:r>
      <w:r w:rsidR="00356E47" w:rsidRPr="00356E47">
        <w:t>produc</w:t>
      </w:r>
      <w:r w:rsidR="00237ADA">
        <w:t>ing</w:t>
      </w:r>
      <w:r w:rsidR="00356E47" w:rsidRPr="00356E47">
        <w:t xml:space="preserve"> oil, coal, or natural gas. </w:t>
      </w:r>
      <w:r w:rsidR="002876EF">
        <w:t xml:space="preserve">When </w:t>
      </w:r>
      <w:r w:rsidR="00356E47" w:rsidRPr="00356E47">
        <w:t xml:space="preserve">these </w:t>
      </w:r>
      <w:r w:rsidR="007B6957">
        <w:t>fossil fuels</w:t>
      </w:r>
      <w:r w:rsidR="00356E47" w:rsidRPr="00356E47">
        <w:t xml:space="preserve"> </w:t>
      </w:r>
      <w:r w:rsidR="002876EF">
        <w:t xml:space="preserve">are burned </w:t>
      </w:r>
      <w:r w:rsidR="00356E47" w:rsidRPr="00356E47">
        <w:t xml:space="preserve">by humans, </w:t>
      </w:r>
      <w:r w:rsidR="00100191">
        <w:t>wildfires</w:t>
      </w:r>
      <w:r w:rsidR="00356E47" w:rsidRPr="00356E47">
        <w:t>, or volcanoes</w:t>
      </w:r>
      <w:r w:rsidR="002876EF">
        <w:t xml:space="preserve">, </w:t>
      </w:r>
      <w:r w:rsidR="00356E47" w:rsidRPr="00356E47">
        <w:t>CO</w:t>
      </w:r>
      <w:r w:rsidR="00356E47" w:rsidRPr="00164239">
        <w:rPr>
          <w:vertAlign w:val="subscript"/>
        </w:rPr>
        <w:t>2</w:t>
      </w:r>
      <w:r w:rsidR="00356E47" w:rsidRPr="00356E47">
        <w:t xml:space="preserve"> </w:t>
      </w:r>
      <w:r w:rsidR="002876EF">
        <w:t xml:space="preserve">is released </w:t>
      </w:r>
      <w:r w:rsidR="00356E47" w:rsidRPr="00356E47">
        <w:t xml:space="preserve">back into the atmosphere. </w:t>
      </w:r>
      <w:r w:rsidR="00FE1EBD">
        <w:t>During a volcanic eruption</w:t>
      </w:r>
      <w:r w:rsidR="00356E47" w:rsidRPr="00356E47">
        <w:t xml:space="preserve">, </w:t>
      </w:r>
      <w:r w:rsidR="00DA0E2C" w:rsidRPr="00356E47">
        <w:t>CO</w:t>
      </w:r>
      <w:r w:rsidR="00DA0E2C" w:rsidRPr="00164239">
        <w:rPr>
          <w:vertAlign w:val="subscript"/>
        </w:rPr>
        <w:t>2</w:t>
      </w:r>
      <w:r w:rsidR="00DA0E2C">
        <w:t xml:space="preserve"> is emitted as a gas while </w:t>
      </w:r>
      <w:r w:rsidR="00356E47" w:rsidRPr="00356E47">
        <w:t xml:space="preserve">carbon-containing rocks </w:t>
      </w:r>
      <w:r w:rsidR="00682893">
        <w:t xml:space="preserve">melt and </w:t>
      </w:r>
      <w:r w:rsidR="00356E47" w:rsidRPr="00356E47">
        <w:t>releas</w:t>
      </w:r>
      <w:r w:rsidR="00682893">
        <w:t>e</w:t>
      </w:r>
      <w:r w:rsidR="00356E47" w:rsidRPr="00356E47">
        <w:t xml:space="preserve"> CO</w:t>
      </w:r>
      <w:r w:rsidR="00356E47" w:rsidRPr="00164239">
        <w:rPr>
          <w:vertAlign w:val="subscript"/>
        </w:rPr>
        <w:t>2</w:t>
      </w:r>
      <w:r w:rsidR="005B10B3">
        <w:t>.</w:t>
      </w:r>
      <w:r w:rsidR="00356E47" w:rsidRPr="00356E47">
        <w:t xml:space="preserve"> For comparison, volcanoes emit between 130 and 380 million metric tons of </w:t>
      </w:r>
      <w:r w:rsidR="00753C2D" w:rsidRPr="00356E47">
        <w:t>CO</w:t>
      </w:r>
      <w:r w:rsidR="00753C2D" w:rsidRPr="00164239">
        <w:rPr>
          <w:vertAlign w:val="subscript"/>
        </w:rPr>
        <w:t>2</w:t>
      </w:r>
      <w:r w:rsidR="00E0202A">
        <w:rPr>
          <w:vertAlign w:val="subscript"/>
        </w:rPr>
        <w:t xml:space="preserve"> </w:t>
      </w:r>
      <w:r w:rsidR="00356E47" w:rsidRPr="00356E47">
        <w:t xml:space="preserve">per year, whereas humans emit about 30 billion </w:t>
      </w:r>
      <w:r w:rsidR="00E0202A">
        <w:t xml:space="preserve">tons </w:t>
      </w:r>
      <w:r w:rsidR="000808B6">
        <w:t xml:space="preserve">per year </w:t>
      </w:r>
      <w:r w:rsidR="00356E47" w:rsidRPr="00356E47">
        <w:t>by burning fossil fuels</w:t>
      </w:r>
      <w:r w:rsidR="00DA298D">
        <w:t>—that’s 100 to 300 times more than volcanoes</w:t>
      </w:r>
      <w:r w:rsidR="00356E47" w:rsidRPr="00356E47">
        <w:t xml:space="preserve">. </w:t>
      </w:r>
      <w:r w:rsidR="009A6A32">
        <w:t>T</w:t>
      </w:r>
      <w:r w:rsidR="00B17FA6" w:rsidRPr="00B17FA6">
        <w:t>o rebalance the slow carbon cycle through</w:t>
      </w:r>
      <w:r w:rsidR="00B17FA6">
        <w:t xml:space="preserve"> </w:t>
      </w:r>
      <w:r w:rsidR="009A13E9">
        <w:t xml:space="preserve">chemical weathering, it generally takes </w:t>
      </w:r>
      <w:r w:rsidR="00E30F28">
        <w:t>a few hundred thousand</w:t>
      </w:r>
      <w:r w:rsidR="009A13E9">
        <w:t xml:space="preserve"> years </w:t>
      </w:r>
      <w:r w:rsidR="007D42D9">
        <w:t>as</w:t>
      </w:r>
      <w:r w:rsidR="00664002">
        <w:t xml:space="preserve"> </w:t>
      </w:r>
      <w:r w:rsidR="00356E47" w:rsidRPr="00356E47">
        <w:t>volcanic activity</w:t>
      </w:r>
      <w:r w:rsidR="0043112F">
        <w:t xml:space="preserve"> lead</w:t>
      </w:r>
      <w:r w:rsidR="007D42D9">
        <w:t xml:space="preserve">s </w:t>
      </w:r>
      <w:r w:rsidR="0043112F">
        <w:t>to</w:t>
      </w:r>
      <w:r w:rsidR="00356E47" w:rsidRPr="00356E47">
        <w:t xml:space="preserve"> </w:t>
      </w:r>
      <w:r w:rsidR="00D434A5">
        <w:t>rising temperatures</w:t>
      </w:r>
      <w:r w:rsidR="00F24D78">
        <w:t xml:space="preserve"> and acidic rain</w:t>
      </w:r>
      <w:r w:rsidR="00356E47" w:rsidRPr="00356E47">
        <w:t xml:space="preserve">, </w:t>
      </w:r>
      <w:r w:rsidR="00510BFA">
        <w:t>which creates</w:t>
      </w:r>
      <w:r w:rsidR="00356E47" w:rsidRPr="00356E47">
        <w:t xml:space="preserve"> carbonic acid </w:t>
      </w:r>
      <w:r w:rsidR="00D434A5">
        <w:t xml:space="preserve">that </w:t>
      </w:r>
      <w:r w:rsidR="00356E47" w:rsidRPr="00356E47">
        <w:t>weathe</w:t>
      </w:r>
      <w:r w:rsidR="00D434A5">
        <w:t>rs</w:t>
      </w:r>
      <w:r w:rsidR="00356E47" w:rsidRPr="00356E47">
        <w:t xml:space="preserve"> rocks</w:t>
      </w:r>
      <w:r w:rsidR="009C58B2">
        <w:t>,</w:t>
      </w:r>
      <w:r w:rsidR="00356E47" w:rsidRPr="00356E47">
        <w:t xml:space="preserve"> </w:t>
      </w:r>
      <w:r w:rsidR="009C58B2">
        <w:t>which then creates</w:t>
      </w:r>
      <w:r w:rsidR="00356E47" w:rsidRPr="00356E47">
        <w:t xml:space="preserve"> buildup </w:t>
      </w:r>
      <w:r w:rsidR="009C58B2">
        <w:t xml:space="preserve">of </w:t>
      </w:r>
      <w:r w:rsidR="00356E47" w:rsidRPr="00356E47">
        <w:t>calcium carbonate on the ocean floor.</w:t>
      </w:r>
      <w:r w:rsidR="00356E47">
        <w:t xml:space="preserve"> </w:t>
      </w:r>
      <w:r w:rsidR="006B34DB">
        <w:br w:type="page"/>
      </w:r>
    </w:p>
    <w:p w14:paraId="36810FAA" w14:textId="77777777" w:rsidR="009E1D6E" w:rsidRDefault="009E1D6E" w:rsidP="009E1D6E">
      <w:pPr>
        <w:pStyle w:val="Title"/>
      </w:pPr>
      <w:r>
        <w:lastRenderedPageBreak/>
        <w:t>The Effects of Changing the Carbon Cycle</w:t>
      </w:r>
    </w:p>
    <w:p w14:paraId="08ED4212" w14:textId="1042BD9C" w:rsidR="007A37D3" w:rsidRDefault="009E1D6E" w:rsidP="00373D56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6B70BCC5" wp14:editId="5F06CD1F">
            <wp:extent cx="1724025" cy="1232436"/>
            <wp:effectExtent l="0" t="0" r="0" b="0"/>
            <wp:docPr id="1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D1E11" w14:textId="77777777" w:rsidR="00CC73DA" w:rsidRDefault="00CC73DA" w:rsidP="00DD0CC5"/>
    <w:p w14:paraId="34278B3A" w14:textId="20DB0575" w:rsidR="009E1D6E" w:rsidRDefault="00E01873" w:rsidP="009E1D6E">
      <w:pPr>
        <w:pStyle w:val="Heading1"/>
      </w:pPr>
      <w:r>
        <w:t>Atmosphere, Part A</w:t>
      </w:r>
    </w:p>
    <w:p w14:paraId="7AB4A925" w14:textId="22F20E3C" w:rsidR="009E1D6E" w:rsidRDefault="00064517" w:rsidP="00E01873">
      <w:r w:rsidRPr="00064517">
        <w:t>Carbon dioxide, methane, and halocarbons</w:t>
      </w:r>
      <w:r w:rsidR="00FF6624">
        <w:t xml:space="preserve"> </w:t>
      </w:r>
      <w:r w:rsidR="00BE56D5">
        <w:t xml:space="preserve">are </w:t>
      </w:r>
      <w:r w:rsidRPr="00064517">
        <w:t xml:space="preserve">referred to as greenhouse gases, </w:t>
      </w:r>
      <w:r w:rsidR="00FF6624">
        <w:t>and they are</w:t>
      </w:r>
      <w:r w:rsidRPr="00064517">
        <w:t xml:space="preserve"> essential compounds t</w:t>
      </w:r>
      <w:r w:rsidR="00BE56D5">
        <w:t>hat</w:t>
      </w:r>
      <w:r w:rsidRPr="00064517">
        <w:t xml:space="preserve"> absorb and release energy</w:t>
      </w:r>
      <w:r w:rsidR="00C20176">
        <w:t xml:space="preserve"> in our atmosphere</w:t>
      </w:r>
      <w:r w:rsidR="00CF2735">
        <w:t>,</w:t>
      </w:r>
      <w:r w:rsidRPr="00064517">
        <w:t xml:space="preserve"> </w:t>
      </w:r>
      <w:r w:rsidR="00D9402D">
        <w:t>including</w:t>
      </w:r>
      <w:r w:rsidR="00A007E1">
        <w:t xml:space="preserve"> </w:t>
      </w:r>
      <w:r w:rsidRPr="00064517">
        <w:t>infrared energy</w:t>
      </w:r>
      <w:r w:rsidR="00D9402D">
        <w:t xml:space="preserve"> (heat)</w:t>
      </w:r>
      <w:r w:rsidR="00470DDB">
        <w:t>.</w:t>
      </w:r>
      <w:r w:rsidRPr="00064517">
        <w:t xml:space="preserve"> The energy </w:t>
      </w:r>
      <w:r w:rsidR="00E85E8F">
        <w:t xml:space="preserve">released by </w:t>
      </w:r>
      <w:r w:rsidR="00B818FD">
        <w:t xml:space="preserve">these gases </w:t>
      </w:r>
      <w:r w:rsidRPr="00064517">
        <w:t>radiate</w:t>
      </w:r>
      <w:r w:rsidR="00960418">
        <w:t>s</w:t>
      </w:r>
      <w:r w:rsidRPr="00064517">
        <w:t xml:space="preserve"> </w:t>
      </w:r>
      <w:r w:rsidR="00B818FD">
        <w:t xml:space="preserve">in </w:t>
      </w:r>
      <w:r w:rsidR="001704BD">
        <w:t>all</w:t>
      </w:r>
      <w:r w:rsidR="00B818FD">
        <w:t xml:space="preserve"> direction</w:t>
      </w:r>
      <w:r w:rsidR="001704BD">
        <w:t>s</w:t>
      </w:r>
      <w:r w:rsidRPr="00064517">
        <w:t xml:space="preserve">, </w:t>
      </w:r>
      <w:r w:rsidR="00960418">
        <w:t>and</w:t>
      </w:r>
      <w:r w:rsidR="00355A67">
        <w:t xml:space="preserve"> some of it returns to Earth’s surface and</w:t>
      </w:r>
      <w:r w:rsidRPr="00064517">
        <w:t xml:space="preserve"> warm</w:t>
      </w:r>
      <w:r w:rsidR="00355A67">
        <w:t>s</w:t>
      </w:r>
      <w:r w:rsidRPr="00064517">
        <w:t xml:space="preserve"> </w:t>
      </w:r>
      <w:r w:rsidR="00355A67">
        <w:t>it</w:t>
      </w:r>
      <w:r w:rsidRPr="00064517">
        <w:t xml:space="preserve">. Without these </w:t>
      </w:r>
      <w:r w:rsidR="0026311F">
        <w:t xml:space="preserve">greenhouse </w:t>
      </w:r>
      <w:r w:rsidRPr="00064517">
        <w:t>gases</w:t>
      </w:r>
      <w:r w:rsidR="0026311F">
        <w:t xml:space="preserve">, </w:t>
      </w:r>
      <w:r w:rsidRPr="00064517">
        <w:t xml:space="preserve">Earth would be </w:t>
      </w:r>
      <w:r w:rsidR="00E53131">
        <w:t>a</w:t>
      </w:r>
      <w:r w:rsidRPr="00064517">
        <w:t xml:space="preserve"> big block of ice at </w:t>
      </w:r>
      <w:r w:rsidR="003F6D90">
        <w:rPr>
          <w:rFonts w:cstheme="minorHAnsi"/>
        </w:rPr>
        <w:t>−</w:t>
      </w:r>
      <w:r w:rsidRPr="00064517">
        <w:t xml:space="preserve">18 degrees Celsius (0 degrees Fahrenheit). However, with an </w:t>
      </w:r>
      <w:r w:rsidR="007538EA">
        <w:t>over</w:t>
      </w:r>
      <w:r w:rsidRPr="00064517">
        <w:t>abundance of greenhouse</w:t>
      </w:r>
      <w:r w:rsidR="005E7F4C">
        <w:t xml:space="preserve"> gase</w:t>
      </w:r>
      <w:r w:rsidRPr="00064517">
        <w:t xml:space="preserve">s, Earth would be around 400 degrees Celsius (750 </w:t>
      </w:r>
      <w:r w:rsidR="006B3436">
        <w:t xml:space="preserve">degrees </w:t>
      </w:r>
      <w:r w:rsidRPr="00064517">
        <w:t>Fahrenheit) like Venus</w:t>
      </w:r>
      <w:r>
        <w:t xml:space="preserve">. </w:t>
      </w:r>
      <w:r w:rsidR="00DF1585">
        <w:t>Thus</w:t>
      </w:r>
      <w:r w:rsidR="006F52A4">
        <w:t xml:space="preserve">, carbon dioxide and other greenhouse gases play a significant role in </w:t>
      </w:r>
      <w:r w:rsidR="0069256A">
        <w:t xml:space="preserve">maintaining temperatures that support life on Earth. </w:t>
      </w:r>
    </w:p>
    <w:p w14:paraId="019854B2" w14:textId="77777777" w:rsidR="001B6421" w:rsidRPr="001B6421" w:rsidRDefault="001B6421" w:rsidP="00C46D0D">
      <w:pPr>
        <w:pStyle w:val="BodyText"/>
        <w:spacing w:after="0"/>
      </w:pPr>
    </w:p>
    <w:p w14:paraId="0194B685" w14:textId="5A43A2ED" w:rsidR="009E1D6E" w:rsidRDefault="001B6421" w:rsidP="009E1D6E">
      <w:pPr>
        <w:pStyle w:val="BodyText"/>
      </w:pPr>
      <w:r>
        <w:rPr>
          <w:rFonts w:ascii="Helvetica Neue" w:eastAsia="Helvetica Neue" w:hAnsi="Helvetica Neue" w:cs="Helvetica Neue"/>
          <w:noProof/>
          <w:sz w:val="27"/>
          <w:szCs w:val="27"/>
        </w:rPr>
        <w:drawing>
          <wp:inline distT="0" distB="0" distL="0" distR="0" wp14:anchorId="6FCE4D24" wp14:editId="566995D1">
            <wp:extent cx="5943600" cy="1485900"/>
            <wp:effectExtent l="0" t="0" r="0" b="0"/>
            <wp:docPr id="18" name="image3.jpg" descr="Photograph of cirrus cloud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hotograph of cirrus cloud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60490" w14:textId="2559D424" w:rsidR="00E574AB" w:rsidRDefault="001B6421" w:rsidP="0059455B">
      <w:pPr>
        <w:pStyle w:val="CaptionCutline"/>
        <w:spacing w:line="276" w:lineRule="auto"/>
        <w:rPr>
          <w:sz w:val="20"/>
        </w:rPr>
      </w:pPr>
      <w:r w:rsidRPr="007C4410">
        <w:rPr>
          <w:sz w:val="20"/>
        </w:rPr>
        <w:t xml:space="preserve">Rising concentrations </w:t>
      </w:r>
      <w:r w:rsidR="007C4410" w:rsidRPr="007C4410">
        <w:rPr>
          <w:sz w:val="20"/>
        </w:rPr>
        <w:t>of carbon dioxide</w:t>
      </w:r>
      <w:r w:rsidR="00722EFE">
        <w:rPr>
          <w:sz w:val="20"/>
        </w:rPr>
        <w:t xml:space="preserve"> in the atmosphere</w:t>
      </w:r>
      <w:r w:rsidR="007C4410" w:rsidRPr="007C4410">
        <w:rPr>
          <w:sz w:val="20"/>
        </w:rPr>
        <w:t xml:space="preserve"> are warming the </w:t>
      </w:r>
      <w:r w:rsidR="00666E67">
        <w:rPr>
          <w:sz w:val="20"/>
        </w:rPr>
        <w:t>planet</w:t>
      </w:r>
      <w:r w:rsidR="007C4410" w:rsidRPr="007C4410">
        <w:rPr>
          <w:sz w:val="20"/>
        </w:rPr>
        <w:t xml:space="preserve">. </w:t>
      </w:r>
      <w:r w:rsidR="00722EFE">
        <w:rPr>
          <w:sz w:val="20"/>
        </w:rPr>
        <w:t>I</w:t>
      </w:r>
      <w:r w:rsidR="007C4410" w:rsidRPr="007C4410">
        <w:rPr>
          <w:sz w:val="20"/>
        </w:rPr>
        <w:t>ncreased temperature</w:t>
      </w:r>
      <w:r w:rsidR="00722EFE">
        <w:rPr>
          <w:sz w:val="20"/>
        </w:rPr>
        <w:t>s</w:t>
      </w:r>
      <w:r w:rsidR="007C4410" w:rsidRPr="007C4410">
        <w:rPr>
          <w:sz w:val="20"/>
        </w:rPr>
        <w:t xml:space="preserve"> result in higher evaporation rates and a wetter atmosphere, which leads to further warming. </w:t>
      </w:r>
    </w:p>
    <w:p w14:paraId="1F54A8B3" w14:textId="711D3C73" w:rsidR="009E1D6E" w:rsidRPr="00A65047" w:rsidRDefault="00000000" w:rsidP="008E2F84">
      <w:pPr>
        <w:pStyle w:val="Citation"/>
        <w:spacing w:before="60" w:after="0"/>
        <w:rPr>
          <w:szCs w:val="18"/>
        </w:rPr>
      </w:pPr>
      <w:hyperlink r:id="rId14" w:history="1">
        <w:r w:rsidR="001751BF">
          <w:rPr>
            <w:rStyle w:val="Hyperlink"/>
            <w:szCs w:val="18"/>
          </w:rPr>
          <w:t>Image s</w:t>
        </w:r>
        <w:r w:rsidR="00B27D4B" w:rsidRPr="00A65047">
          <w:rPr>
            <w:rStyle w:val="Hyperlink"/>
            <w:szCs w:val="18"/>
          </w:rPr>
          <w:t>ource: Wilken, P. (2011, May 25). Cirrus [Image]. Flickr.</w:t>
        </w:r>
      </w:hyperlink>
      <w:r w:rsidR="00B27D4B" w:rsidRPr="00A65047">
        <w:rPr>
          <w:szCs w:val="18"/>
        </w:rPr>
        <w:t xml:space="preserve"> </w:t>
      </w:r>
    </w:p>
    <w:p w14:paraId="32AB7159" w14:textId="77777777" w:rsidR="001B6421" w:rsidRDefault="001B6421" w:rsidP="00904615"/>
    <w:p w14:paraId="48CE51CD" w14:textId="129AC42C" w:rsidR="009E1D6E" w:rsidRDefault="008A0D67" w:rsidP="009E1D6E">
      <w:pPr>
        <w:pStyle w:val="BodyText"/>
      </w:pPr>
      <w:r>
        <w:t>Since</w:t>
      </w:r>
      <w:r w:rsidR="003F6D90" w:rsidRPr="003F6D90">
        <w:t xml:space="preserve"> scientists know </w:t>
      </w:r>
      <w:r w:rsidR="00251CAF">
        <w:t>the amounts of each type of greenhouse gas</w:t>
      </w:r>
      <w:r w:rsidR="003F6D90" w:rsidRPr="003F6D90">
        <w:t xml:space="preserve"> in the atmosphere and wh</w:t>
      </w:r>
      <w:r w:rsidR="00ED78C7">
        <w:t>ich</w:t>
      </w:r>
      <w:r w:rsidR="003F6D90" w:rsidRPr="003F6D90">
        <w:t xml:space="preserve"> wavelength</w:t>
      </w:r>
      <w:r w:rsidR="00ED78C7">
        <w:t>s</w:t>
      </w:r>
      <w:r w:rsidR="00EB18FC">
        <w:t xml:space="preserve"> of</w:t>
      </w:r>
      <w:r w:rsidR="003F6D90" w:rsidRPr="003F6D90">
        <w:t xml:space="preserve"> </w:t>
      </w:r>
      <w:proofErr w:type="gramStart"/>
      <w:r w:rsidR="003F6D90" w:rsidRPr="003F6D90">
        <w:t>energy</w:t>
      </w:r>
      <w:proofErr w:type="gramEnd"/>
      <w:r w:rsidR="00ED78C7">
        <w:t xml:space="preserve"> they each</w:t>
      </w:r>
      <w:r w:rsidR="003F6D90" w:rsidRPr="003F6D90">
        <w:t xml:space="preserve"> </w:t>
      </w:r>
      <w:r w:rsidR="00EB18FC">
        <w:t>absorb</w:t>
      </w:r>
      <w:r w:rsidR="003F6D90" w:rsidRPr="003F6D90">
        <w:t xml:space="preserve">, </w:t>
      </w:r>
      <w:r w:rsidR="003803AD">
        <w:t>scientists</w:t>
      </w:r>
      <w:r w:rsidR="003F6D90" w:rsidRPr="003F6D90">
        <w:t xml:space="preserve"> can </w:t>
      </w:r>
      <w:r w:rsidR="006B2113">
        <w:t>calculate how much each</w:t>
      </w:r>
      <w:r w:rsidR="003F6D90" w:rsidRPr="003F6D90">
        <w:t xml:space="preserve"> gas </w:t>
      </w:r>
      <w:r w:rsidR="006B2113">
        <w:t>contributes to</w:t>
      </w:r>
      <w:r w:rsidR="003F6D90" w:rsidRPr="003F6D90">
        <w:t xml:space="preserve"> the </w:t>
      </w:r>
      <w:r w:rsidR="0013759A">
        <w:t>warming</w:t>
      </w:r>
      <w:r w:rsidR="003F6D90" w:rsidRPr="003F6D90">
        <w:t xml:space="preserve"> of Earth. </w:t>
      </w:r>
      <w:r w:rsidR="00F34475" w:rsidRPr="00064517">
        <w:t>CO</w:t>
      </w:r>
      <w:r w:rsidR="00F34475" w:rsidRPr="003F6D90">
        <w:rPr>
          <w:vertAlign w:val="subscript"/>
        </w:rPr>
        <w:t>2</w:t>
      </w:r>
      <w:r w:rsidR="003F6D90" w:rsidRPr="003F6D90">
        <w:t xml:space="preserve"> contributes about 20</w:t>
      </w:r>
      <w:r w:rsidR="00733172">
        <w:t xml:space="preserve">% </w:t>
      </w:r>
      <w:r w:rsidR="00062094">
        <w:t>of</w:t>
      </w:r>
      <w:r w:rsidR="003F6D90" w:rsidRPr="003F6D90">
        <w:t xml:space="preserve"> Earth’s </w:t>
      </w:r>
      <w:r w:rsidR="00C03567">
        <w:t>greenhouse effect</w:t>
      </w:r>
      <w:r w:rsidR="003F6D90" w:rsidRPr="003F6D90">
        <w:t xml:space="preserve">, water vapor </w:t>
      </w:r>
      <w:r w:rsidR="00893088">
        <w:t>contributes</w:t>
      </w:r>
      <w:r w:rsidR="003F6D90" w:rsidRPr="003F6D90">
        <w:t xml:space="preserve"> 50</w:t>
      </w:r>
      <w:r w:rsidR="00733172">
        <w:t>%</w:t>
      </w:r>
      <w:r w:rsidR="003F6D90" w:rsidRPr="003F6D90">
        <w:t xml:space="preserve">, and clouds </w:t>
      </w:r>
      <w:r w:rsidR="00893088">
        <w:t>contribute</w:t>
      </w:r>
      <w:r w:rsidR="003F6D90" w:rsidRPr="003F6D90">
        <w:t xml:space="preserve"> 25</w:t>
      </w:r>
      <w:r w:rsidR="00733172">
        <w:t>%</w:t>
      </w:r>
      <w:r w:rsidR="003F6D90" w:rsidRPr="003F6D90">
        <w:t>. The remainder is from small particles (aerosols) and minor greenhouse gases like methane</w:t>
      </w:r>
      <w:r w:rsidR="003F6D90">
        <w:t xml:space="preserve">. </w:t>
      </w:r>
    </w:p>
    <w:p w14:paraId="026DA7B8" w14:textId="7C346893" w:rsidR="003F6D90" w:rsidRDefault="003F6D90" w:rsidP="009E1D6E">
      <w:pPr>
        <w:pStyle w:val="BodyText"/>
      </w:pPr>
    </w:p>
    <w:p w14:paraId="48C32187" w14:textId="2DDF86BC" w:rsidR="00F65BBC" w:rsidRDefault="00F65BBC" w:rsidP="00F65BBC">
      <w:pPr>
        <w:pStyle w:val="Heading1"/>
      </w:pPr>
      <w:r>
        <w:lastRenderedPageBreak/>
        <w:t>Atmosphere, Part B</w:t>
      </w:r>
    </w:p>
    <w:p w14:paraId="49146F6D" w14:textId="418497FD" w:rsidR="00334991" w:rsidRDefault="00D06B43" w:rsidP="00334991">
      <w:r w:rsidRPr="00D06B43">
        <w:t xml:space="preserve">Water vapor concentrations in the </w:t>
      </w:r>
      <w:r>
        <w:t>atmosphere</w:t>
      </w:r>
      <w:r w:rsidRPr="00D06B43">
        <w:t xml:space="preserve"> are controlled by Earth’s temperature</w:t>
      </w:r>
      <w:r>
        <w:t>.</w:t>
      </w:r>
      <w:r w:rsidR="00334991">
        <w:t xml:space="preserve"> </w:t>
      </w:r>
      <w:r>
        <w:t>R</w:t>
      </w:r>
      <w:r w:rsidR="00D54CFC">
        <w:t xml:space="preserve">ising </w:t>
      </w:r>
      <w:r w:rsidR="00334991">
        <w:t>temperature</w:t>
      </w:r>
      <w:r w:rsidR="00D54CFC">
        <w:t xml:space="preserve">s </w:t>
      </w:r>
      <w:r w:rsidR="00334991">
        <w:t xml:space="preserve">increase the </w:t>
      </w:r>
      <w:r w:rsidR="00854658">
        <w:t xml:space="preserve">amount of </w:t>
      </w:r>
      <w:r w:rsidR="00334991">
        <w:t>water that evaporate</w:t>
      </w:r>
      <w:r w:rsidR="00D54CFC">
        <w:t xml:space="preserve">s </w:t>
      </w:r>
      <w:r w:rsidR="00334991">
        <w:t xml:space="preserve">into the </w:t>
      </w:r>
      <w:r w:rsidR="00922897">
        <w:t>air</w:t>
      </w:r>
      <w:r w:rsidR="00334991">
        <w:t xml:space="preserve"> from plants or </w:t>
      </w:r>
      <w:r w:rsidR="00C361A9">
        <w:t>bodies of water</w:t>
      </w:r>
      <w:r w:rsidR="00854658">
        <w:t>, ca</w:t>
      </w:r>
      <w:r w:rsidR="00334991">
        <w:t>using a rise in humidity. When temperature</w:t>
      </w:r>
      <w:r w:rsidR="00E51E85">
        <w:t>s</w:t>
      </w:r>
      <w:r w:rsidR="00334991">
        <w:t xml:space="preserve"> </w:t>
      </w:r>
      <w:r w:rsidR="00E51E85">
        <w:t>are</w:t>
      </w:r>
      <w:r w:rsidR="00334991">
        <w:t xml:space="preserve"> cooler on Earth, condensation occur</w:t>
      </w:r>
      <w:r w:rsidR="00280870">
        <w:t>s in the atmosphere and</w:t>
      </w:r>
      <w:r w:rsidR="00334991">
        <w:t xml:space="preserve"> water fall</w:t>
      </w:r>
      <w:r w:rsidR="00280870">
        <w:t>s back down</w:t>
      </w:r>
      <w:r w:rsidR="00334991">
        <w:t xml:space="preserve"> as </w:t>
      </w:r>
      <w:r w:rsidR="00B360E9">
        <w:t>precipitation (</w:t>
      </w:r>
      <w:r w:rsidR="00334991">
        <w:t>rain, sleet, or snow</w:t>
      </w:r>
      <w:r w:rsidR="00B360E9">
        <w:t>)</w:t>
      </w:r>
      <w:r w:rsidR="00334991">
        <w:t xml:space="preserve">. </w:t>
      </w:r>
    </w:p>
    <w:p w14:paraId="300373AD" w14:textId="18D2A6E7" w:rsidR="00334991" w:rsidRDefault="00334991" w:rsidP="00334991">
      <w:r>
        <w:t xml:space="preserve">Unlike water vapor, </w:t>
      </w:r>
      <w:r w:rsidR="008F17DC">
        <w:t xml:space="preserve">carbon dioxide </w:t>
      </w:r>
      <w:r>
        <w:t xml:space="preserve">can stay in the atmosphere at low and high temperatures, and </w:t>
      </w:r>
      <w:r w:rsidR="009C4206">
        <w:t xml:space="preserve">it </w:t>
      </w:r>
      <w:r>
        <w:t xml:space="preserve">helps regulate the amount of water vapor in the atmosphere. If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levels go down, temperature</w:t>
      </w:r>
      <w:r w:rsidR="00F1068B">
        <w:t>s</w:t>
      </w:r>
      <w:r>
        <w:t xml:space="preserve"> fall and so does water </w:t>
      </w:r>
      <w:r w:rsidR="000A4B7B">
        <w:t>in the form of precipitation</w:t>
      </w:r>
      <w:r>
        <w:t xml:space="preserve">. If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levels go</w:t>
      </w:r>
      <w:r w:rsidR="00F741E3">
        <w:t xml:space="preserve"> up</w:t>
      </w:r>
      <w:r>
        <w:t xml:space="preserve">, temperatures </w:t>
      </w:r>
      <w:proofErr w:type="gramStart"/>
      <w:r>
        <w:t>rise</w:t>
      </w:r>
      <w:proofErr w:type="gramEnd"/>
      <w:r>
        <w:t xml:space="preserve"> and water evaporates. Though the water cycle has the largest impact on the greenhouse effect, it is driven by the levels of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</w:t>
      </w:r>
      <w:r w:rsidR="00A75FE7">
        <w:t xml:space="preserve">regulating </w:t>
      </w:r>
      <w:r>
        <w:t xml:space="preserve">Earth’s temperature. </w:t>
      </w:r>
    </w:p>
    <w:p w14:paraId="019CBBD4" w14:textId="01210550" w:rsidR="00F65BBC" w:rsidRDefault="00334991" w:rsidP="0040046B">
      <w:pPr>
        <w:spacing w:after="60"/>
      </w:pPr>
      <w:r>
        <w:t xml:space="preserve">Due to </w:t>
      </w:r>
      <w:r w:rsidR="002878EF">
        <w:t xml:space="preserve">recent </w:t>
      </w:r>
      <w:r>
        <w:t>increase</w:t>
      </w:r>
      <w:r w:rsidR="00A20066">
        <w:t>s</w:t>
      </w:r>
      <w:r>
        <w:t xml:space="preserve"> in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and other greenhouse gases</w:t>
      </w:r>
      <w:r w:rsidR="00D85624">
        <w:t xml:space="preserve"> in the atmosphere</w:t>
      </w:r>
      <w:r>
        <w:t xml:space="preserve">, scientists have </w:t>
      </w:r>
      <w:r w:rsidR="00320C93">
        <w:t xml:space="preserve">measured </w:t>
      </w:r>
      <w:r>
        <w:t>parallel change</w:t>
      </w:r>
      <w:r w:rsidR="00320C93">
        <w:t>s</w:t>
      </w:r>
      <w:r>
        <w:t xml:space="preserve"> in temperature. Since 1880, there has been an average global temperature increase of 0.8 degrees Celsius (1.4 degrees Fahrenheit). </w:t>
      </w:r>
      <w:r w:rsidR="00CC23BE">
        <w:t xml:space="preserve">Further </w:t>
      </w:r>
      <w:r w:rsidR="001451C3">
        <w:t>warming</w:t>
      </w:r>
      <w:r>
        <w:t xml:space="preserve"> </w:t>
      </w:r>
      <w:r w:rsidR="006475CA">
        <w:t xml:space="preserve">largely </w:t>
      </w:r>
      <w:r w:rsidR="00CC23BE">
        <w:t>depend</w:t>
      </w:r>
      <w:r w:rsidR="001451C3">
        <w:t>s</w:t>
      </w:r>
      <w:r w:rsidR="00CC23BE">
        <w:t xml:space="preserve"> on</w:t>
      </w:r>
      <w:r>
        <w:t xml:space="preserve"> how much more </w:t>
      </w:r>
      <w:r w:rsidR="00B20628" w:rsidRPr="00356E47">
        <w:t>CO</w:t>
      </w:r>
      <w:r w:rsidR="00B20628" w:rsidRPr="00164239">
        <w:rPr>
          <w:vertAlign w:val="subscript"/>
        </w:rPr>
        <w:t>2</w:t>
      </w:r>
      <w:r>
        <w:t xml:space="preserve"> </w:t>
      </w:r>
      <w:r w:rsidR="006475CA">
        <w:t>is</w:t>
      </w:r>
      <w:r>
        <w:t xml:space="preserve"> released into the atmosphere</w:t>
      </w:r>
      <w:r w:rsidR="006475CA">
        <w:t xml:space="preserve"> by human activity</w:t>
      </w:r>
      <w:r>
        <w:t xml:space="preserve">. </w:t>
      </w:r>
    </w:p>
    <w:p w14:paraId="15409076" w14:textId="77777777" w:rsidR="00A77118" w:rsidRPr="00A77118" w:rsidRDefault="00A77118" w:rsidP="00A77118">
      <w:pPr>
        <w:pStyle w:val="BodyText"/>
        <w:spacing w:after="0"/>
      </w:pPr>
    </w:p>
    <w:p w14:paraId="6722F83D" w14:textId="15C254DA" w:rsidR="003F6D90" w:rsidRDefault="002C415F" w:rsidP="00F6013D">
      <w:pPr>
        <w:pStyle w:val="BodyText"/>
        <w:jc w:val="center"/>
      </w:pPr>
      <w:r>
        <w:rPr>
          <w:rFonts w:ascii="Helvetica Neue" w:eastAsia="Helvetica Neue" w:hAnsi="Helvetica Neue" w:cs="Helvetica Neue"/>
          <w:noProof/>
          <w:sz w:val="27"/>
          <w:szCs w:val="27"/>
        </w:rPr>
        <w:drawing>
          <wp:inline distT="0" distB="0" distL="0" distR="0" wp14:anchorId="5B3DDBC7" wp14:editId="4972A96C">
            <wp:extent cx="4579620" cy="3775741"/>
            <wp:effectExtent l="0" t="0" r="0" b="0"/>
            <wp:docPr id="11" name="image7.png" descr="Graph of carbon dioxide concentration and temperature from 1958 to 20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ph of carbon dioxide concentration and temperature from 1958 to 2011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00" cy="3795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741C4" w14:textId="7BE6BB36" w:rsidR="001471FB" w:rsidRDefault="00911739" w:rsidP="007F2BB5">
      <w:pPr>
        <w:pStyle w:val="CaptionCutline"/>
        <w:spacing w:before="60" w:line="276" w:lineRule="auto"/>
        <w:rPr>
          <w:sz w:val="20"/>
        </w:rPr>
      </w:pPr>
      <w:r w:rsidRPr="00A21614">
        <w:rPr>
          <w:sz w:val="20"/>
        </w:rPr>
        <w:t>With the seasonal cycle removed, the atmospheric carbon dioxide concentration measured at Mauna Loa Volcano, Hawaii, shows a steady increase since 1957. At the same time</w:t>
      </w:r>
      <w:r w:rsidR="0037197B" w:rsidRPr="00A21614">
        <w:rPr>
          <w:sz w:val="20"/>
        </w:rPr>
        <w:t>,</w:t>
      </w:r>
      <w:r w:rsidRPr="00A21614">
        <w:rPr>
          <w:sz w:val="20"/>
        </w:rPr>
        <w:t xml:space="preserve"> global average temperatures are ris</w:t>
      </w:r>
      <w:r w:rsidR="00F6013D">
        <w:rPr>
          <w:sz w:val="20"/>
        </w:rPr>
        <w:t>ing due to</w:t>
      </w:r>
      <w:r w:rsidRPr="00A21614">
        <w:rPr>
          <w:sz w:val="20"/>
        </w:rPr>
        <w:t xml:space="preserve"> heat</w:t>
      </w:r>
      <w:r w:rsidR="00F6013D">
        <w:rPr>
          <w:sz w:val="20"/>
        </w:rPr>
        <w:t xml:space="preserve"> </w:t>
      </w:r>
      <w:r w:rsidRPr="00A21614">
        <w:rPr>
          <w:sz w:val="20"/>
        </w:rPr>
        <w:t xml:space="preserve">trapped by additional </w:t>
      </w:r>
      <w:r w:rsidR="0037197B" w:rsidRPr="00A21614">
        <w:rPr>
          <w:sz w:val="20"/>
        </w:rPr>
        <w:t>CO</w:t>
      </w:r>
      <w:r w:rsidR="0037197B" w:rsidRPr="00A21614">
        <w:rPr>
          <w:sz w:val="20"/>
          <w:vertAlign w:val="subscript"/>
        </w:rPr>
        <w:t>2</w:t>
      </w:r>
      <w:r w:rsidRPr="00A21614">
        <w:rPr>
          <w:sz w:val="20"/>
        </w:rPr>
        <w:t xml:space="preserve"> and increased water vapor concentration. (Graphs by Robert </w:t>
      </w:r>
      <w:proofErr w:type="spellStart"/>
      <w:r w:rsidRPr="00A21614">
        <w:rPr>
          <w:sz w:val="20"/>
        </w:rPr>
        <w:t>Simmon</w:t>
      </w:r>
      <w:proofErr w:type="spellEnd"/>
      <w:r w:rsidRPr="00A21614">
        <w:rPr>
          <w:sz w:val="20"/>
        </w:rPr>
        <w:t xml:space="preserve">, using </w:t>
      </w:r>
      <w:hyperlink r:id="rId16" w:history="1">
        <w:r w:rsidRPr="001629B0">
          <w:rPr>
            <w:rStyle w:val="Hyperlink"/>
            <w:sz w:val="20"/>
          </w:rPr>
          <w:t>CO</w:t>
        </w:r>
        <w:r w:rsidRPr="001629B0">
          <w:rPr>
            <w:rStyle w:val="Hyperlink"/>
            <w:sz w:val="20"/>
            <w:vertAlign w:val="subscript"/>
          </w:rPr>
          <w:t>2</w:t>
        </w:r>
        <w:r w:rsidRPr="001629B0">
          <w:rPr>
            <w:rStyle w:val="Hyperlink"/>
            <w:sz w:val="20"/>
          </w:rPr>
          <w:t xml:space="preserve"> data</w:t>
        </w:r>
      </w:hyperlink>
      <w:r w:rsidRPr="00A21614">
        <w:rPr>
          <w:sz w:val="20"/>
        </w:rPr>
        <w:t xml:space="preserve"> from NOAA Earth System Research Laboratory and </w:t>
      </w:r>
      <w:hyperlink r:id="rId17" w:history="1">
        <w:r w:rsidRPr="003601DA">
          <w:rPr>
            <w:rStyle w:val="Hyperlink"/>
            <w:sz w:val="20"/>
          </w:rPr>
          <w:t>temperature data</w:t>
        </w:r>
      </w:hyperlink>
      <w:r w:rsidRPr="00A21614">
        <w:rPr>
          <w:sz w:val="20"/>
        </w:rPr>
        <w:t xml:space="preserve"> from Goddard Institute for Space Studies.)</w:t>
      </w:r>
      <w:r w:rsidR="001471FB">
        <w:rPr>
          <w:sz w:val="20"/>
        </w:rPr>
        <w:t xml:space="preserve"> </w:t>
      </w:r>
    </w:p>
    <w:p w14:paraId="4B14980B" w14:textId="77777777" w:rsidR="001471FB" w:rsidRPr="0040046B" w:rsidRDefault="001471FB" w:rsidP="001471FB">
      <w:pPr>
        <w:pStyle w:val="BodyText"/>
        <w:rPr>
          <w:color w:val="626262"/>
          <w:sz w:val="20"/>
          <w:szCs w:val="20"/>
        </w:rPr>
      </w:pPr>
      <w:r w:rsidRPr="0040046B">
        <w:rPr>
          <w:sz w:val="20"/>
          <w:szCs w:val="20"/>
        </w:rPr>
        <w:br w:type="page"/>
      </w:r>
    </w:p>
    <w:p w14:paraId="170C7616" w14:textId="77777777" w:rsidR="006A54CB" w:rsidRDefault="006A54CB" w:rsidP="006A54CB">
      <w:pPr>
        <w:pStyle w:val="Title"/>
      </w:pPr>
      <w:r>
        <w:lastRenderedPageBreak/>
        <w:t>The Effects of Changing the Carbon Cycle</w:t>
      </w:r>
    </w:p>
    <w:p w14:paraId="541AF4D8" w14:textId="77777777" w:rsidR="006A54CB" w:rsidRDefault="006A54CB" w:rsidP="006A54CB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26A30E35" wp14:editId="5864E0CB">
            <wp:extent cx="1724025" cy="1232436"/>
            <wp:effectExtent l="0" t="0" r="0" b="0"/>
            <wp:docPr id="2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2FEDEB" w14:textId="77777777" w:rsidR="006A54CB" w:rsidRDefault="006A54CB" w:rsidP="006A54CB"/>
    <w:p w14:paraId="2EC715FB" w14:textId="64AD71BA" w:rsidR="006A54CB" w:rsidRDefault="006A54CB" w:rsidP="006A54CB">
      <w:pPr>
        <w:pStyle w:val="Heading1"/>
      </w:pPr>
      <w:r>
        <w:t>Ocean, Part A</w:t>
      </w:r>
    </w:p>
    <w:p w14:paraId="5A9498C3" w14:textId="6696A923" w:rsidR="00C73D73" w:rsidRDefault="00C73D73" w:rsidP="00C73D73">
      <w:r>
        <w:t xml:space="preserve">At the surface of the ocean, carbon dioxide is exchanged between the ocean and </w:t>
      </w:r>
      <w:r w:rsidR="00972E54">
        <w:t xml:space="preserve">the </w:t>
      </w:r>
      <w:r>
        <w:t xml:space="preserve">atmosphere. </w:t>
      </w:r>
      <w:r w:rsidR="009C4B3D">
        <w:t>R</w:t>
      </w:r>
      <w:r>
        <w:t>oughly 30</w:t>
      </w:r>
      <w:r w:rsidR="007767F6">
        <w:t xml:space="preserve">% </w:t>
      </w:r>
      <w:r>
        <w:t xml:space="preserve">of </w:t>
      </w:r>
      <w:r w:rsidR="00063D9C">
        <w:t xml:space="preserve">human-emitted </w:t>
      </w:r>
      <w:r w:rsidR="007767F6" w:rsidRPr="00064517">
        <w:t>CO</w:t>
      </w:r>
      <w:r w:rsidR="007767F6" w:rsidRPr="003F6D90">
        <w:rPr>
          <w:vertAlign w:val="subscript"/>
        </w:rPr>
        <w:t>2</w:t>
      </w:r>
      <w:r>
        <w:t xml:space="preserve"> </w:t>
      </w:r>
      <w:r w:rsidR="00817351">
        <w:t xml:space="preserve">has been </w:t>
      </w:r>
      <w:r>
        <w:t xml:space="preserve">absorbed </w:t>
      </w:r>
      <w:r w:rsidR="009C4B3D">
        <w:t>by the ocean</w:t>
      </w:r>
      <w:r>
        <w:t xml:space="preserve">. Once absorbed, </w:t>
      </w:r>
      <w:r w:rsidR="00ED759F">
        <w:t>carbon dioxide</w:t>
      </w:r>
      <w:r>
        <w:t xml:space="preserve"> react</w:t>
      </w:r>
      <w:r w:rsidR="00B67044">
        <w:t>s</w:t>
      </w:r>
      <w:r>
        <w:t xml:space="preserve"> with hydrogen ions</w:t>
      </w:r>
      <w:r w:rsidR="00B67044">
        <w:t xml:space="preserve"> in the water</w:t>
      </w:r>
      <w:r>
        <w:t xml:space="preserve">. This results in carbonic acid, </w:t>
      </w:r>
      <w:r w:rsidR="001652A0">
        <w:t>which makes</w:t>
      </w:r>
      <w:r>
        <w:t xml:space="preserve"> </w:t>
      </w:r>
      <w:r w:rsidR="0020786F">
        <w:t>ocean</w:t>
      </w:r>
      <w:r>
        <w:t xml:space="preserve"> water </w:t>
      </w:r>
      <w:r w:rsidR="0020786F">
        <w:t xml:space="preserve">(which is naturally slightly </w:t>
      </w:r>
      <w:r w:rsidR="00256A49">
        <w:t xml:space="preserve">alkaline, or </w:t>
      </w:r>
      <w:r w:rsidR="0020786F">
        <w:t xml:space="preserve">basic) </w:t>
      </w:r>
      <w:r>
        <w:t>more acidi</w:t>
      </w:r>
      <w:r w:rsidR="00256A49">
        <w:t>c</w:t>
      </w:r>
      <w:r>
        <w:t xml:space="preserve">. </w:t>
      </w:r>
    </w:p>
    <w:p w14:paraId="11B5595E" w14:textId="7EBBA5CE" w:rsidR="00C73D73" w:rsidRPr="001E112A" w:rsidRDefault="00C73D73" w:rsidP="00C73D73">
      <w:r w:rsidRPr="001E112A">
        <w:t xml:space="preserve">A rise in the ocean’s acidity level </w:t>
      </w:r>
      <w:r w:rsidR="00AB3377" w:rsidRPr="001E112A">
        <w:t xml:space="preserve">has several </w:t>
      </w:r>
      <w:r w:rsidR="00703A84" w:rsidRPr="001E112A">
        <w:t>negative</w:t>
      </w:r>
      <w:r w:rsidRPr="001E112A">
        <w:t xml:space="preserve"> impact</w:t>
      </w:r>
      <w:r w:rsidR="00AB3377" w:rsidRPr="001E112A">
        <w:t>s</w:t>
      </w:r>
      <w:r w:rsidRPr="001E112A">
        <w:t xml:space="preserve"> on marine organisms. </w:t>
      </w:r>
      <w:r w:rsidR="00574F1F" w:rsidRPr="001E112A">
        <w:t xml:space="preserve">For example, </w:t>
      </w:r>
      <w:r w:rsidR="00170013" w:rsidRPr="001E112A">
        <w:t xml:space="preserve">shell-dwelling organisms use </w:t>
      </w:r>
      <w:r w:rsidRPr="001E112A">
        <w:t xml:space="preserve">carbonate ions to make </w:t>
      </w:r>
      <w:r w:rsidR="00170013" w:rsidRPr="001E112A">
        <w:t xml:space="preserve">their </w:t>
      </w:r>
      <w:r w:rsidRPr="001E112A">
        <w:t>calcium carbonate shells, but the addition of carbonic acid in the ocean</w:t>
      </w:r>
      <w:r w:rsidR="00AA4BDB" w:rsidRPr="001E112A">
        <w:t xml:space="preserve"> combines with</w:t>
      </w:r>
      <w:r w:rsidRPr="001E112A">
        <w:t xml:space="preserve"> carbonate ions to create bicarbonate instead. Due to the decrease in carbonate </w:t>
      </w:r>
      <w:r w:rsidR="00AA4BDB" w:rsidRPr="001E112A">
        <w:t xml:space="preserve">ion </w:t>
      </w:r>
      <w:r w:rsidRPr="001E112A">
        <w:t xml:space="preserve">availability, shell-dwelling organisms must work harder </w:t>
      </w:r>
      <w:r w:rsidR="00FF04D8" w:rsidRPr="001E112A">
        <w:t>to create their</w:t>
      </w:r>
      <w:r w:rsidRPr="001E112A">
        <w:t xml:space="preserve"> shells with what little </w:t>
      </w:r>
      <w:r w:rsidR="003A7B6A" w:rsidRPr="001E112A">
        <w:t xml:space="preserve">amount of carbonate </w:t>
      </w:r>
      <w:r w:rsidR="00FF04D8" w:rsidRPr="001E112A">
        <w:t xml:space="preserve">ions </w:t>
      </w:r>
      <w:r w:rsidR="003A7B6A" w:rsidRPr="001E112A">
        <w:t>is</w:t>
      </w:r>
      <w:r w:rsidRPr="001E112A">
        <w:t xml:space="preserve"> available</w:t>
      </w:r>
      <w:r w:rsidR="00703A84" w:rsidRPr="001E112A">
        <w:t>,</w:t>
      </w:r>
      <w:r w:rsidRPr="001E112A">
        <w:t xml:space="preserve"> resulting in thinner and weaker shells.</w:t>
      </w:r>
      <w:r w:rsidR="0092162F" w:rsidRPr="001E112A">
        <w:t xml:space="preserve"> </w:t>
      </w:r>
    </w:p>
    <w:p w14:paraId="120B04E7" w14:textId="427D14EA" w:rsidR="003F6D90" w:rsidRDefault="008D5FF1" w:rsidP="00A95346">
      <w:pPr>
        <w:spacing w:after="0"/>
      </w:pPr>
      <w:r>
        <w:t>Additionally,</w:t>
      </w:r>
      <w:r w:rsidR="00C73D73">
        <w:t xml:space="preserve"> </w:t>
      </w:r>
      <w:r w:rsidR="00552D75">
        <w:t>increased</w:t>
      </w:r>
      <w:r w:rsidR="00C73D73">
        <w:t xml:space="preserve"> acidity weathers</w:t>
      </w:r>
      <w:r w:rsidR="0048551A">
        <w:t xml:space="preserve"> (</w:t>
      </w:r>
      <w:r w:rsidR="00C73D73">
        <w:t>dissolves</w:t>
      </w:r>
      <w:r w:rsidR="0048551A">
        <w:t>)</w:t>
      </w:r>
      <w:r w:rsidR="00C73D73">
        <w:t xml:space="preserve"> rocks </w:t>
      </w:r>
      <w:r>
        <w:t xml:space="preserve">and shells </w:t>
      </w:r>
      <w:r w:rsidR="00C73D73">
        <w:t xml:space="preserve">that are </w:t>
      </w:r>
      <w:r w:rsidR="003E6E66">
        <w:t>made</w:t>
      </w:r>
      <w:r w:rsidR="00C73D73">
        <w:t xml:space="preserve"> of calcium carbonate. </w:t>
      </w:r>
      <w:r w:rsidR="003E6E66">
        <w:t>While t</w:t>
      </w:r>
      <w:r w:rsidR="00C73D73">
        <w:t>his</w:t>
      </w:r>
      <w:r w:rsidR="003E6E66">
        <w:t xml:space="preserve"> process</w:t>
      </w:r>
      <w:r w:rsidR="00C73D73">
        <w:t xml:space="preserve"> </w:t>
      </w:r>
      <w:r w:rsidR="007175B7">
        <w:t>releases</w:t>
      </w:r>
      <w:r w:rsidR="00C73D73">
        <w:t xml:space="preserve"> carbonate ions </w:t>
      </w:r>
      <w:r w:rsidR="003E6E66">
        <w:t>back in</w:t>
      </w:r>
      <w:r w:rsidR="00C73D73">
        <w:t>to the ocean</w:t>
      </w:r>
      <w:r w:rsidR="00F91955">
        <w:t xml:space="preserve"> in the </w:t>
      </w:r>
      <w:r w:rsidR="00C0510E">
        <w:t>short term</w:t>
      </w:r>
      <w:r w:rsidR="00C73D73">
        <w:t xml:space="preserve">, </w:t>
      </w:r>
      <w:r w:rsidR="007175B7">
        <w:t>it also</w:t>
      </w:r>
      <w:r w:rsidR="00EF5772">
        <w:t xml:space="preserve"> causes</w:t>
      </w:r>
      <w:r w:rsidR="00C73D73">
        <w:t xml:space="preserve"> the ocean to </w:t>
      </w:r>
      <w:r w:rsidR="00967600">
        <w:t>absorb</w:t>
      </w:r>
      <w:r w:rsidR="00C73D73">
        <w:t xml:space="preserve"> more </w:t>
      </w:r>
      <w:r w:rsidR="007767F6" w:rsidRPr="00064517">
        <w:t>CO</w:t>
      </w:r>
      <w:r w:rsidR="007767F6" w:rsidRPr="003F6D90">
        <w:rPr>
          <w:vertAlign w:val="subscript"/>
        </w:rPr>
        <w:t>2</w:t>
      </w:r>
      <w:r w:rsidR="00C73D73">
        <w:t xml:space="preserve"> </w:t>
      </w:r>
      <w:r w:rsidR="005175A0">
        <w:t>in the long term</w:t>
      </w:r>
      <w:r w:rsidR="00C0510E">
        <w:t xml:space="preserve">, </w:t>
      </w:r>
      <w:r w:rsidR="00967600">
        <w:t>which further wea</w:t>
      </w:r>
      <w:r w:rsidR="0018475B">
        <w:t>kens</w:t>
      </w:r>
      <w:r w:rsidR="00967600">
        <w:t xml:space="preserve"> shells</w:t>
      </w:r>
      <w:r w:rsidR="00C73D73">
        <w:t xml:space="preserve">. </w:t>
      </w:r>
    </w:p>
    <w:p w14:paraId="0A6D3DCF" w14:textId="77777777" w:rsidR="00A95346" w:rsidRPr="00A95346" w:rsidRDefault="00A95346" w:rsidP="00A95346">
      <w:pPr>
        <w:pStyle w:val="BodyText"/>
        <w:spacing w:after="0"/>
      </w:pPr>
    </w:p>
    <w:p w14:paraId="6CEC1D64" w14:textId="102DABDE" w:rsidR="00284B18" w:rsidRDefault="00A93261" w:rsidP="00284B18">
      <w:pPr>
        <w:pStyle w:val="BodyText"/>
      </w:pPr>
      <w:r>
        <w:rPr>
          <w:rFonts w:ascii="Helvetica Neue" w:eastAsia="Helvetica Neue" w:hAnsi="Helvetica Neue" w:cs="Helvetica Neue"/>
          <w:noProof/>
          <w:sz w:val="27"/>
          <w:szCs w:val="27"/>
        </w:rPr>
        <w:drawing>
          <wp:inline distT="0" distB="0" distL="0" distR="0" wp14:anchorId="43272151" wp14:editId="405DC205">
            <wp:extent cx="5943600" cy="1973580"/>
            <wp:effectExtent l="0" t="0" r="0" b="7620"/>
            <wp:docPr id="13" name="image8.jpg" descr="Photograph of the ocean off Santa Barba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hotograph of the ocean off Santa Barbara."/>
                    <pic:cNvPicPr preferRelativeResize="0"/>
                  </pic:nvPicPr>
                  <pic:blipFill rotWithShape="1">
                    <a:blip r:embed="rId18"/>
                    <a:srcRect t="11815" b="761"/>
                    <a:stretch/>
                  </pic:blipFill>
                  <pic:spPr bwMode="auto"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BD759" w14:textId="5B929A55" w:rsidR="002C0A90" w:rsidRDefault="00A93261" w:rsidP="00E74440">
      <w:pPr>
        <w:pStyle w:val="CaptionCutline"/>
        <w:spacing w:line="276" w:lineRule="auto"/>
        <w:rPr>
          <w:sz w:val="20"/>
        </w:rPr>
      </w:pPr>
      <w:r w:rsidRPr="004C7050">
        <w:rPr>
          <w:sz w:val="20"/>
        </w:rPr>
        <w:t xml:space="preserve">Some </w:t>
      </w:r>
      <w:r w:rsidR="003D4971">
        <w:rPr>
          <w:sz w:val="20"/>
        </w:rPr>
        <w:t xml:space="preserve">of the </w:t>
      </w:r>
      <w:r w:rsidRPr="004C7050">
        <w:rPr>
          <w:sz w:val="20"/>
        </w:rPr>
        <w:t>excess CO</w:t>
      </w:r>
      <w:r w:rsidRPr="004C7050">
        <w:rPr>
          <w:sz w:val="20"/>
          <w:vertAlign w:val="subscript"/>
        </w:rPr>
        <w:t>2</w:t>
      </w:r>
      <w:r w:rsidRPr="004C7050">
        <w:rPr>
          <w:sz w:val="20"/>
        </w:rPr>
        <w:t xml:space="preserve"> </w:t>
      </w:r>
      <w:r w:rsidR="004C7050" w:rsidRPr="004C7050">
        <w:rPr>
          <w:sz w:val="20"/>
        </w:rPr>
        <w:t xml:space="preserve">emitted by human activity dissolves in the ocean, becoming carbonic acid. </w:t>
      </w:r>
      <w:r w:rsidR="003D4971">
        <w:rPr>
          <w:sz w:val="20"/>
        </w:rPr>
        <w:t>In this way, i</w:t>
      </w:r>
      <w:r w:rsidR="004C7050" w:rsidRPr="004C7050">
        <w:rPr>
          <w:sz w:val="20"/>
        </w:rPr>
        <w:t xml:space="preserve">ncreases in </w:t>
      </w:r>
      <w:r w:rsidR="006467CC">
        <w:rPr>
          <w:sz w:val="20"/>
        </w:rPr>
        <w:t>carbon dioxide</w:t>
      </w:r>
      <w:r w:rsidR="004D7307">
        <w:rPr>
          <w:sz w:val="20"/>
        </w:rPr>
        <w:t xml:space="preserve"> </w:t>
      </w:r>
      <w:proofErr w:type="gramStart"/>
      <w:r w:rsidR="006467CC">
        <w:rPr>
          <w:sz w:val="20"/>
        </w:rPr>
        <w:t>lead</w:t>
      </w:r>
      <w:proofErr w:type="gramEnd"/>
      <w:r w:rsidR="006467CC">
        <w:rPr>
          <w:sz w:val="20"/>
        </w:rPr>
        <w:t xml:space="preserve"> to not only</w:t>
      </w:r>
      <w:r w:rsidR="004C7050" w:rsidRPr="004C7050">
        <w:rPr>
          <w:sz w:val="20"/>
        </w:rPr>
        <w:t xml:space="preserve"> warmer oceans but also more acidic oceans. </w:t>
      </w:r>
    </w:p>
    <w:p w14:paraId="121E4B28" w14:textId="07A39BA7" w:rsidR="00284B18" w:rsidRDefault="00000000" w:rsidP="002B71A3">
      <w:pPr>
        <w:pStyle w:val="Citation"/>
        <w:spacing w:before="60" w:after="0"/>
      </w:pPr>
      <w:hyperlink r:id="rId19" w:history="1">
        <w:r w:rsidR="00627AB5" w:rsidRPr="002E16D4">
          <w:rPr>
            <w:rStyle w:val="Hyperlink"/>
          </w:rPr>
          <w:t xml:space="preserve">Image source: </w:t>
        </w:r>
        <w:r w:rsidR="001E520D" w:rsidRPr="002E16D4">
          <w:rPr>
            <w:rStyle w:val="Hyperlink"/>
          </w:rPr>
          <w:t>Way Out West News. (2010, August 14). Santa Barbara’s Offshore Drilling [Image]. Flickr.</w:t>
        </w:r>
      </w:hyperlink>
      <w:r w:rsidR="001E520D" w:rsidRPr="001E520D">
        <w:t xml:space="preserve"> </w:t>
      </w:r>
    </w:p>
    <w:p w14:paraId="4CE9FBCE" w14:textId="77777777" w:rsidR="004117AB" w:rsidRPr="002B71A3" w:rsidRDefault="004117AB" w:rsidP="002E16D4">
      <w:pPr>
        <w:rPr>
          <w:sz w:val="18"/>
          <w:szCs w:val="18"/>
        </w:rPr>
      </w:pPr>
    </w:p>
    <w:p w14:paraId="1C3AA895" w14:textId="7ED8D78B" w:rsidR="00284B18" w:rsidRDefault="00B95CD1" w:rsidP="00B95CD1">
      <w:pPr>
        <w:pStyle w:val="Heading1"/>
      </w:pPr>
      <w:r>
        <w:lastRenderedPageBreak/>
        <w:t>Ocean, Part B</w:t>
      </w:r>
    </w:p>
    <w:p w14:paraId="0AAF5298" w14:textId="7DC3B445" w:rsidR="002C6000" w:rsidRDefault="00CD4E92" w:rsidP="002C6000">
      <w:r>
        <w:t xml:space="preserve">Phytoplankton </w:t>
      </w:r>
      <w:r w:rsidR="002B01F1">
        <w:t xml:space="preserve">(microscopic organisms in the ocean) </w:t>
      </w:r>
      <w:r>
        <w:t>are important producers in the ocean’s food web</w:t>
      </w:r>
      <w:r w:rsidR="007D18C7">
        <w:t>,</w:t>
      </w:r>
      <w:r>
        <w:t xml:space="preserve"> and </w:t>
      </w:r>
      <w:r w:rsidR="007D18C7">
        <w:t xml:space="preserve">they </w:t>
      </w:r>
      <w:r>
        <w:t xml:space="preserve">help remove </w:t>
      </w:r>
      <w:r w:rsidRPr="00064517">
        <w:t>CO</w:t>
      </w:r>
      <w:r w:rsidRPr="003F6D90">
        <w:rPr>
          <w:vertAlign w:val="subscript"/>
        </w:rPr>
        <w:t>2</w:t>
      </w:r>
      <w:r>
        <w:t xml:space="preserve"> from the Earth’s atmosphere. </w:t>
      </w:r>
      <w:r w:rsidR="00CD74BE">
        <w:t xml:space="preserve">However, </w:t>
      </w:r>
      <w:proofErr w:type="gramStart"/>
      <w:r w:rsidR="00CD74BE">
        <w:t>a</w:t>
      </w:r>
      <w:r w:rsidR="00165F3E">
        <w:t>s a result of</w:t>
      </w:r>
      <w:proofErr w:type="gramEnd"/>
      <w:r w:rsidR="00165F3E">
        <w:t xml:space="preserve"> the greenhouse effect </w:t>
      </w:r>
      <w:r w:rsidR="005245E4">
        <w:t>caused by carbon dioxide and other greenhouse gases</w:t>
      </w:r>
      <w:r w:rsidR="00CF1EFA">
        <w:t>,</w:t>
      </w:r>
      <w:r w:rsidR="002C6000">
        <w:t xml:space="preserve"> temperature</w:t>
      </w:r>
      <w:r w:rsidR="005245E4">
        <w:t xml:space="preserve">s </w:t>
      </w:r>
      <w:r w:rsidR="00471ECE">
        <w:t>are rising</w:t>
      </w:r>
      <w:r w:rsidR="002C6000">
        <w:t xml:space="preserve"> not only in the atmosphere but</w:t>
      </w:r>
      <w:r w:rsidR="00CF1EFA">
        <w:t xml:space="preserve"> </w:t>
      </w:r>
      <w:r w:rsidR="005245E4">
        <w:t xml:space="preserve">also </w:t>
      </w:r>
      <w:r w:rsidR="00CF1EFA">
        <w:t>in</w:t>
      </w:r>
      <w:r w:rsidR="002C6000">
        <w:t xml:space="preserve"> Earth’s oceans and </w:t>
      </w:r>
      <w:r w:rsidR="00EE6C5C">
        <w:t>other bodies of water</w:t>
      </w:r>
      <w:r w:rsidR="002C6000">
        <w:t xml:space="preserve">. With ocean temperatures increasing, there </w:t>
      </w:r>
      <w:r w:rsidR="009B5D71">
        <w:t>may be</w:t>
      </w:r>
      <w:r w:rsidR="002C6000">
        <w:t xml:space="preserve"> less phytoplankton </w:t>
      </w:r>
      <w:r w:rsidR="00397DD8">
        <w:t xml:space="preserve">in the </w:t>
      </w:r>
      <w:r w:rsidR="009B5D71">
        <w:t>future</w:t>
      </w:r>
      <w:r w:rsidR="00397DD8">
        <w:t xml:space="preserve"> because </w:t>
      </w:r>
      <w:r w:rsidR="002C6000">
        <w:t>th</w:t>
      </w:r>
      <w:r w:rsidR="00397DD8">
        <w:t>ey</w:t>
      </w:r>
      <w:r w:rsidR="002C6000">
        <w:t xml:space="preserve"> reproduce</w:t>
      </w:r>
      <w:r w:rsidR="00397DD8">
        <w:t xml:space="preserve"> better in cooler waters</w:t>
      </w:r>
      <w:r w:rsidR="002C6000">
        <w:t xml:space="preserve">. </w:t>
      </w:r>
    </w:p>
    <w:p w14:paraId="03004140" w14:textId="2189F1A9" w:rsidR="002C6000" w:rsidRDefault="00700F75" w:rsidP="002C6000">
      <w:r>
        <w:t>One advantage of</w:t>
      </w:r>
      <w:r w:rsidR="002C6000">
        <w:t xml:space="preserve"> the </w:t>
      </w:r>
      <w:r>
        <w:t>increased availability</w:t>
      </w:r>
      <w:r w:rsidR="002C6000">
        <w:t xml:space="preserve"> </w:t>
      </w:r>
      <w:r w:rsidR="004E4ED8">
        <w:t>of</w:t>
      </w:r>
      <w:r w:rsidR="002C6000">
        <w:t xml:space="preserve"> </w:t>
      </w:r>
      <w:r w:rsidR="00A45E4E" w:rsidRPr="00064517">
        <w:t>CO</w:t>
      </w:r>
      <w:r w:rsidR="00A45E4E" w:rsidRPr="003F6D90">
        <w:rPr>
          <w:vertAlign w:val="subscript"/>
        </w:rPr>
        <w:t>2</w:t>
      </w:r>
      <w:r w:rsidR="002C6000">
        <w:t xml:space="preserve"> for phytoplankton and plants is </w:t>
      </w:r>
      <w:r w:rsidR="004E4ED8">
        <w:t>that they</w:t>
      </w:r>
      <w:r w:rsidR="002C6000">
        <w:t xml:space="preserve"> </w:t>
      </w:r>
      <w:r w:rsidR="009809C4">
        <w:t xml:space="preserve">can </w:t>
      </w:r>
      <w:r w:rsidR="002C6000">
        <w:t>use</w:t>
      </w:r>
      <w:r w:rsidR="004E4ED8">
        <w:t xml:space="preserve"> it</w:t>
      </w:r>
      <w:r w:rsidR="002C6000">
        <w:t xml:space="preserve"> to make sugars, </w:t>
      </w:r>
      <w:r w:rsidR="004E4ED8">
        <w:t>such as</w:t>
      </w:r>
      <w:r w:rsidR="002C6000">
        <w:t xml:space="preserve"> glucose, that help them grow. However, most </w:t>
      </w:r>
      <w:r w:rsidR="004E4ED8">
        <w:t xml:space="preserve">marine </w:t>
      </w:r>
      <w:r w:rsidR="00182AC1">
        <w:t>organisms</w:t>
      </w:r>
      <w:r w:rsidR="002C6000">
        <w:t xml:space="preserve"> are not helped by </w:t>
      </w:r>
      <w:r w:rsidR="00182AC1">
        <w:t>the overabundance</w:t>
      </w:r>
      <w:r w:rsidR="002C6000">
        <w:t xml:space="preserve"> of carbon dioxide. </w:t>
      </w:r>
    </w:p>
    <w:p w14:paraId="5D82FFB9" w14:textId="77777777" w:rsidR="001A2523" w:rsidRDefault="002C6000" w:rsidP="002C6000">
      <w:r>
        <w:t xml:space="preserve">Before the </w:t>
      </w:r>
      <w:r w:rsidR="006A7B3C">
        <w:t>I</w:t>
      </w:r>
      <w:r w:rsidR="00381AA3">
        <w:t xml:space="preserve">ndustrial </w:t>
      </w:r>
      <w:r w:rsidR="006A7B3C">
        <w:t xml:space="preserve">Revolution and the </w:t>
      </w:r>
      <w:r>
        <w:t xml:space="preserve">production of cars, factories, and other machine manufacturing, the ocean and atmosphere were able to balance the exchange of carbon between them. </w:t>
      </w:r>
      <w:r w:rsidR="008763D0">
        <w:t>D</w:t>
      </w:r>
      <w:r>
        <w:t>ue to increase</w:t>
      </w:r>
      <w:r w:rsidR="00DE0B1A">
        <w:t xml:space="preserve">d </w:t>
      </w:r>
      <w:r>
        <w:t xml:space="preserve">carbon </w:t>
      </w:r>
      <w:r w:rsidR="00CC2B18">
        <w:t>dioxide</w:t>
      </w:r>
      <w:r>
        <w:t xml:space="preserve"> in the air, </w:t>
      </w:r>
      <w:r w:rsidR="008763D0">
        <w:t xml:space="preserve">however, </w:t>
      </w:r>
      <w:r>
        <w:t xml:space="preserve">the ocean </w:t>
      </w:r>
      <w:r w:rsidR="00DE0B1A">
        <w:t xml:space="preserve">now </w:t>
      </w:r>
      <w:r>
        <w:t>absorb</w:t>
      </w:r>
      <w:r w:rsidR="005D30C4">
        <w:t>s</w:t>
      </w:r>
      <w:r>
        <w:t xml:space="preserve"> more carbon than it emits. </w:t>
      </w:r>
    </w:p>
    <w:p w14:paraId="7B818D85" w14:textId="3F09C562" w:rsidR="00284B18" w:rsidRDefault="002C6000" w:rsidP="002C6000">
      <w:r>
        <w:t xml:space="preserve">In </w:t>
      </w:r>
      <w:r w:rsidR="009D2743">
        <w:t>future</w:t>
      </w:r>
      <w:r>
        <w:t xml:space="preserve"> </w:t>
      </w:r>
      <w:r w:rsidR="009D2743">
        <w:t>millennia</w:t>
      </w:r>
      <w:r>
        <w:t xml:space="preserve">, the ocean </w:t>
      </w:r>
      <w:r w:rsidR="00C52A74">
        <w:t>could</w:t>
      </w:r>
      <w:r>
        <w:t xml:space="preserve"> take in </w:t>
      </w:r>
      <w:r w:rsidR="00CA59BC">
        <w:t xml:space="preserve">up to </w:t>
      </w:r>
      <w:r>
        <w:t xml:space="preserve">85% of </w:t>
      </w:r>
      <w:r w:rsidR="00E61B7F">
        <w:t>the carbon</w:t>
      </w:r>
      <w:r>
        <w:t xml:space="preserve"> </w:t>
      </w:r>
      <w:r w:rsidR="003535B3">
        <w:t xml:space="preserve">that </w:t>
      </w:r>
      <w:r>
        <w:t xml:space="preserve">humans have </w:t>
      </w:r>
      <w:r w:rsidR="00E61B7F">
        <w:t>releas</w:t>
      </w:r>
      <w:r>
        <w:t>ed</w:t>
      </w:r>
      <w:r w:rsidR="00E61B7F">
        <w:t xml:space="preserve"> by </w:t>
      </w:r>
      <w:r>
        <w:t>burning fossil fuels</w:t>
      </w:r>
      <w:r w:rsidR="003E0730">
        <w:t xml:space="preserve">, but this process </w:t>
      </w:r>
      <w:r w:rsidR="00372AF1">
        <w:t xml:space="preserve">of absorption </w:t>
      </w:r>
      <w:r w:rsidR="003E0730">
        <w:t>is very slow</w:t>
      </w:r>
      <w:r w:rsidR="009D5B33">
        <w:t xml:space="preserve"> because </w:t>
      </w:r>
      <w:r w:rsidR="005A0669" w:rsidRPr="005A0669">
        <w:t xml:space="preserve">it </w:t>
      </w:r>
      <w:r w:rsidR="00522BEC">
        <w:t>depends on</w:t>
      </w:r>
      <w:r w:rsidR="005A0669" w:rsidRPr="005A0669">
        <w:t xml:space="preserve"> the movement of water from the ocean’s surface to its depths.</w:t>
      </w:r>
      <w:r w:rsidR="003E0730">
        <w:t xml:space="preserve"> </w:t>
      </w:r>
      <w:r w:rsidR="007A3A28">
        <w:t>Increased global temperatures</w:t>
      </w:r>
      <w:r>
        <w:t xml:space="preserve"> </w:t>
      </w:r>
      <w:r w:rsidR="007A3A28">
        <w:t>are</w:t>
      </w:r>
      <w:r>
        <w:t xml:space="preserve"> also </w:t>
      </w:r>
      <w:r w:rsidR="00BA1CA4">
        <w:t>affecting</w:t>
      </w:r>
      <w:r>
        <w:t xml:space="preserve"> glaciers</w:t>
      </w:r>
      <w:r w:rsidR="00BA1CA4">
        <w:t>, which are</w:t>
      </w:r>
      <w:r>
        <w:t xml:space="preserve"> melting in the northern </w:t>
      </w:r>
      <w:r w:rsidR="00822CF3">
        <w:t xml:space="preserve">and southern </w:t>
      </w:r>
      <w:r>
        <w:t>hemisphere</w:t>
      </w:r>
      <w:r w:rsidR="00822CF3">
        <w:t>s</w:t>
      </w:r>
      <w:r>
        <w:t xml:space="preserve">. As </w:t>
      </w:r>
      <w:r w:rsidR="004A3C90">
        <w:t xml:space="preserve">glaciers and </w:t>
      </w:r>
      <w:r>
        <w:t>ice caps melt,</w:t>
      </w:r>
      <w:r w:rsidR="00AF740A">
        <w:t xml:space="preserve"> they </w:t>
      </w:r>
      <w:r w:rsidR="003A4FF1">
        <w:t>contribut</w:t>
      </w:r>
      <w:r w:rsidR="00AF740A">
        <w:t>e</w:t>
      </w:r>
      <w:r w:rsidR="003A4FF1">
        <w:t xml:space="preserve"> to rising </w:t>
      </w:r>
      <w:r>
        <w:t xml:space="preserve">sea water levels. </w:t>
      </w:r>
    </w:p>
    <w:p w14:paraId="34097A21" w14:textId="73E9D1F4" w:rsidR="00954CD5" w:rsidRDefault="00954CD5" w:rsidP="00954CD5">
      <w:pPr>
        <w:pStyle w:val="BodyText"/>
      </w:pPr>
    </w:p>
    <w:p w14:paraId="6C2866FD" w14:textId="6503E0BC" w:rsidR="00892DEC" w:rsidRDefault="00892DEC" w:rsidP="00954CD5">
      <w:pPr>
        <w:pStyle w:val="BodyText"/>
      </w:pPr>
    </w:p>
    <w:p w14:paraId="60D16AA1" w14:textId="5CF496A0" w:rsidR="00892DEC" w:rsidRDefault="00892DEC" w:rsidP="00954CD5">
      <w:pPr>
        <w:pStyle w:val="BodyText"/>
      </w:pPr>
    </w:p>
    <w:p w14:paraId="2E4366CC" w14:textId="6ACB5E73" w:rsidR="00892DEC" w:rsidRDefault="00892DEC" w:rsidP="00954CD5">
      <w:pPr>
        <w:pStyle w:val="BodyText"/>
      </w:pPr>
    </w:p>
    <w:p w14:paraId="16F3406A" w14:textId="77777777" w:rsidR="00892DEC" w:rsidRPr="00954CD5" w:rsidRDefault="00892DEC" w:rsidP="00954CD5">
      <w:pPr>
        <w:pStyle w:val="BodyText"/>
      </w:pPr>
    </w:p>
    <w:p w14:paraId="5CCDCCF3" w14:textId="5E3C60A4" w:rsidR="009E1D6E" w:rsidRDefault="009E1D6E" w:rsidP="001471FB"/>
    <w:p w14:paraId="4D544FAA" w14:textId="1C154C8E" w:rsidR="009E1D6E" w:rsidRDefault="009E1D6E" w:rsidP="001471FB"/>
    <w:p w14:paraId="78B0878A" w14:textId="77777777" w:rsidR="00892DEC" w:rsidRPr="00892DEC" w:rsidRDefault="00892DEC" w:rsidP="00892DEC">
      <w:pPr>
        <w:pStyle w:val="BodyText"/>
      </w:pPr>
    </w:p>
    <w:p w14:paraId="55FD69E4" w14:textId="0CFAE5DF" w:rsidR="00892DEC" w:rsidRDefault="00892DEC">
      <w:pPr>
        <w:spacing w:after="160" w:line="259" w:lineRule="auto"/>
      </w:pPr>
      <w:r>
        <w:br w:type="page"/>
      </w:r>
    </w:p>
    <w:p w14:paraId="693D4D2A" w14:textId="77777777" w:rsidR="005F768A" w:rsidRDefault="005F768A" w:rsidP="005F768A">
      <w:pPr>
        <w:pStyle w:val="Title"/>
      </w:pPr>
      <w:r>
        <w:lastRenderedPageBreak/>
        <w:t>The Effects of Changing the Carbon Cycle</w:t>
      </w:r>
    </w:p>
    <w:p w14:paraId="6FC63DCA" w14:textId="77777777" w:rsidR="005F768A" w:rsidRDefault="005F768A" w:rsidP="005F768A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205507D5" wp14:editId="791A3BFC">
            <wp:extent cx="1724025" cy="1232436"/>
            <wp:effectExtent l="0" t="0" r="0" b="0"/>
            <wp:docPr id="4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D6DB0" w14:textId="77777777" w:rsidR="005F768A" w:rsidRDefault="005F768A" w:rsidP="005F768A"/>
    <w:p w14:paraId="06A5C3CB" w14:textId="0539CEEE" w:rsidR="005F768A" w:rsidRDefault="00000E0E" w:rsidP="005F768A">
      <w:pPr>
        <w:pStyle w:val="Heading1"/>
      </w:pPr>
      <w:r>
        <w:t>Land</w:t>
      </w:r>
      <w:r w:rsidR="005F768A">
        <w:t>, Part A</w:t>
      </w:r>
    </w:p>
    <w:p w14:paraId="35242A6B" w14:textId="7748637A" w:rsidR="008917DD" w:rsidRDefault="008917DD" w:rsidP="008917DD">
      <w:r>
        <w:t xml:space="preserve">On land, plants </w:t>
      </w:r>
      <w:r w:rsidR="00FF4E27">
        <w:t>have absorbed</w:t>
      </w:r>
      <w:r>
        <w:t xml:space="preserve"> about 25% of human</w:t>
      </w:r>
      <w:r w:rsidR="00014B91">
        <w:t>-emitted carbon dioxide</w:t>
      </w:r>
      <w:r>
        <w:t>.</w:t>
      </w:r>
      <w:r w:rsidR="00210745">
        <w:t xml:space="preserve"> O</w:t>
      </w:r>
      <w:r>
        <w:t xml:space="preserve">ver time, the amount of </w:t>
      </w:r>
      <w:r w:rsidR="00D061F7">
        <w:t>CO</w:t>
      </w:r>
      <w:r w:rsidR="00D061F7" w:rsidRPr="00F618C4">
        <w:rPr>
          <w:vertAlign w:val="subscript"/>
        </w:rPr>
        <w:t>2</w:t>
      </w:r>
      <w:r w:rsidR="00D061F7">
        <w:t xml:space="preserve"> </w:t>
      </w:r>
      <w:r>
        <w:t xml:space="preserve">absorbed by </w:t>
      </w:r>
      <w:r w:rsidR="006F559D">
        <w:t xml:space="preserve">the Earth’s </w:t>
      </w:r>
      <w:r>
        <w:t>plants has gone up</w:t>
      </w:r>
      <w:r w:rsidR="00F739A4">
        <w:t xml:space="preserve"> since 1960</w:t>
      </w:r>
      <w:r>
        <w:t xml:space="preserve">. Plants, like phytoplankton </w:t>
      </w:r>
      <w:r w:rsidR="00080773">
        <w:t>(microscopic organisms</w:t>
      </w:r>
      <w:r>
        <w:t xml:space="preserve"> in the ocean</w:t>
      </w:r>
      <w:r w:rsidR="00080773">
        <w:t>)</w:t>
      </w:r>
      <w:r>
        <w:t xml:space="preserve">, can take carbon atoms </w:t>
      </w:r>
      <w:r w:rsidR="001C5615">
        <w:t xml:space="preserve">and </w:t>
      </w:r>
      <w:r w:rsidR="00105970">
        <w:t xml:space="preserve">link them </w:t>
      </w:r>
      <w:r w:rsidR="0040017F">
        <w:t xml:space="preserve">with other atoms </w:t>
      </w:r>
      <w:r w:rsidR="00105970">
        <w:t>to create complex carbohydrates</w:t>
      </w:r>
      <w:r w:rsidR="005F7329">
        <w:t>, such as glucose</w:t>
      </w:r>
      <w:r w:rsidR="00B816FB">
        <w:t xml:space="preserve"> (a type of sugar)</w:t>
      </w:r>
      <w:r w:rsidR="005F7329">
        <w:t>. These</w:t>
      </w:r>
      <w:r w:rsidR="006D5F45">
        <w:t xml:space="preserve"> complex</w:t>
      </w:r>
      <w:r w:rsidR="005F7329">
        <w:t xml:space="preserve"> </w:t>
      </w:r>
      <w:r>
        <w:t>carbohydrates</w:t>
      </w:r>
      <w:r w:rsidR="005F7329">
        <w:t xml:space="preserve"> have bonds that, when </w:t>
      </w:r>
      <w:r>
        <w:t>broken</w:t>
      </w:r>
      <w:r w:rsidR="00C31E0E">
        <w:t xml:space="preserve"> down</w:t>
      </w:r>
      <w:r>
        <w:t>, release</w:t>
      </w:r>
      <w:r w:rsidR="005F7329">
        <w:t xml:space="preserve"> energy</w:t>
      </w:r>
      <w:r w:rsidR="006D5F45">
        <w:t xml:space="preserve"> that </w:t>
      </w:r>
      <w:r>
        <w:t>all biotic</w:t>
      </w:r>
      <w:r w:rsidR="00814632">
        <w:t xml:space="preserve"> </w:t>
      </w:r>
      <w:r>
        <w:t>(living) organisms</w:t>
      </w:r>
      <w:r w:rsidR="006D5F45">
        <w:t xml:space="preserve"> can use as fuel</w:t>
      </w:r>
      <w:r>
        <w:t xml:space="preserve">. With </w:t>
      </w:r>
      <w:r w:rsidR="00D061F7">
        <w:t>CO</w:t>
      </w:r>
      <w:r w:rsidR="00D061F7" w:rsidRPr="00F618C4">
        <w:rPr>
          <w:vertAlign w:val="subscript"/>
        </w:rPr>
        <w:t>2</w:t>
      </w:r>
      <w:r w:rsidR="00D061F7">
        <w:t xml:space="preserve"> </w:t>
      </w:r>
      <w:r>
        <w:t>levels rising</w:t>
      </w:r>
      <w:r w:rsidR="00A11061">
        <w:t xml:space="preserve"> in the atmosphere and ocean</w:t>
      </w:r>
      <w:r>
        <w:t xml:space="preserve">, plants can </w:t>
      </w:r>
      <w:r w:rsidR="00734FF4">
        <w:t>use</w:t>
      </w:r>
      <w:r>
        <w:t xml:space="preserve"> </w:t>
      </w:r>
      <w:r w:rsidR="005B1489">
        <w:t xml:space="preserve">the extra carbon dioxide </w:t>
      </w:r>
      <w:r>
        <w:t xml:space="preserve">to grow </w:t>
      </w:r>
      <w:r w:rsidR="00B76F15">
        <w:t xml:space="preserve">bigger and more numerous </w:t>
      </w:r>
      <w:r w:rsidR="00734FF4">
        <w:t>t</w:t>
      </w:r>
      <w:r>
        <w:t xml:space="preserve">hrough the process of photosynthesis. This increased growth is referred to as carbon fertilization. </w:t>
      </w:r>
    </w:p>
    <w:p w14:paraId="477C2A2E" w14:textId="6F94A1B9" w:rsidR="008917DD" w:rsidRDefault="008917DD" w:rsidP="008917DD">
      <w:r>
        <w:t xml:space="preserve">As long as plants </w:t>
      </w:r>
      <w:r w:rsidR="00496A55">
        <w:t>live in an environment where all the</w:t>
      </w:r>
      <w:r w:rsidR="00493329">
        <w:t xml:space="preserve"> </w:t>
      </w:r>
      <w:proofErr w:type="gramStart"/>
      <w:r>
        <w:t>reactants</w:t>
      </w:r>
      <w:proofErr w:type="gramEnd"/>
      <w:r w:rsidR="00385E31">
        <w:t xml:space="preserve"> </w:t>
      </w:r>
      <w:r w:rsidR="00493329">
        <w:t xml:space="preserve">they need </w:t>
      </w:r>
      <w:r w:rsidR="00385E31">
        <w:t>are available—s</w:t>
      </w:r>
      <w:r w:rsidR="005E2B10">
        <w:t xml:space="preserve">uch as </w:t>
      </w:r>
      <w:r>
        <w:t>water, carbon dioxide</w:t>
      </w:r>
      <w:r w:rsidR="006F2D35">
        <w:t>,</w:t>
      </w:r>
      <w:r>
        <w:t xml:space="preserve"> sunlight</w:t>
      </w:r>
      <w:r w:rsidR="00C256DB">
        <w:t>, and nutrients like nitrogen</w:t>
      </w:r>
      <w:r w:rsidR="00385E31">
        <w:t>—</w:t>
      </w:r>
      <w:r>
        <w:t xml:space="preserve">they will continue to grow abundantly. However, if a plant </w:t>
      </w:r>
      <w:r w:rsidR="00662813">
        <w:t>lacks access to</w:t>
      </w:r>
      <w:r w:rsidR="00B224F7">
        <w:t xml:space="preserve"> </w:t>
      </w:r>
      <w:r w:rsidR="002B1E51">
        <w:t xml:space="preserve">one of </w:t>
      </w:r>
      <w:r w:rsidR="00B224F7">
        <w:t xml:space="preserve">these </w:t>
      </w:r>
      <w:r>
        <w:t xml:space="preserve">essential </w:t>
      </w:r>
      <w:r w:rsidR="00B224F7">
        <w:t xml:space="preserve">nutrients or environmental </w:t>
      </w:r>
      <w:r>
        <w:t>factors</w:t>
      </w:r>
      <w:r w:rsidR="00A55D52">
        <w:t>,</w:t>
      </w:r>
      <w:r>
        <w:t xml:space="preserve"> then it </w:t>
      </w:r>
      <w:r w:rsidR="00A769E0">
        <w:t>will not</w:t>
      </w:r>
      <w:r>
        <w:t xml:space="preserve"> thrive</w:t>
      </w:r>
      <w:r w:rsidR="00E43A18">
        <w:t xml:space="preserve"> and may even die</w:t>
      </w:r>
      <w:r>
        <w:t xml:space="preserve">. As of now, plants are thriving with more </w:t>
      </w:r>
      <w:r w:rsidR="00D061F7">
        <w:t>CO</w:t>
      </w:r>
      <w:r w:rsidR="00D061F7" w:rsidRPr="00F618C4">
        <w:rPr>
          <w:vertAlign w:val="subscript"/>
        </w:rPr>
        <w:t>2</w:t>
      </w:r>
      <w:r w:rsidR="00C366E4">
        <w:t xml:space="preserve"> in the atmosphere,</w:t>
      </w:r>
      <w:r>
        <w:t xml:space="preserve"> but if water or nitrogen become</w:t>
      </w:r>
      <w:r w:rsidR="000C3217">
        <w:t>s</w:t>
      </w:r>
      <w:r>
        <w:t xml:space="preserve"> unavailable</w:t>
      </w:r>
      <w:r w:rsidR="00693291">
        <w:t xml:space="preserve"> due to drought or poor land management</w:t>
      </w:r>
      <w:r w:rsidR="00535CEF">
        <w:t>,</w:t>
      </w:r>
      <w:r>
        <w:t xml:space="preserve"> then the amount of </w:t>
      </w:r>
      <w:r w:rsidR="00D061F7">
        <w:t>CO</w:t>
      </w:r>
      <w:r w:rsidR="00D061F7" w:rsidRPr="00F618C4">
        <w:rPr>
          <w:vertAlign w:val="subscript"/>
        </w:rPr>
        <w:t>2</w:t>
      </w:r>
      <w:r w:rsidR="00D061F7">
        <w:t xml:space="preserve"> </w:t>
      </w:r>
      <w:r w:rsidR="007443C0">
        <w:t>available</w:t>
      </w:r>
      <w:r>
        <w:t xml:space="preserve"> will not matter</w:t>
      </w:r>
      <w:r w:rsidR="00042D1E">
        <w:t xml:space="preserve">; </w:t>
      </w:r>
      <w:r w:rsidR="006E09BD">
        <w:t>plant</w:t>
      </w:r>
      <w:r w:rsidR="007A48EA">
        <w:t>s</w:t>
      </w:r>
      <w:r w:rsidR="00042D1E">
        <w:t xml:space="preserve"> will struggle to grow</w:t>
      </w:r>
      <w:r w:rsidR="00302CDE">
        <w:t xml:space="preserve"> and reproduce</w:t>
      </w:r>
      <w:r>
        <w:t>.</w:t>
      </w:r>
      <w:r w:rsidR="007A42DB">
        <w:t xml:space="preserve"> </w:t>
      </w:r>
    </w:p>
    <w:p w14:paraId="10515ACE" w14:textId="61A7F1F7" w:rsidR="000A36BE" w:rsidRDefault="00414B16" w:rsidP="008917DD">
      <w:r>
        <w:t>Plants’ c</w:t>
      </w:r>
      <w:r w:rsidR="008917DD">
        <w:t xml:space="preserve">arbon absorption can be affected by </w:t>
      </w:r>
      <w:r w:rsidR="00A91EF4">
        <w:t>human activity,</w:t>
      </w:r>
      <w:r w:rsidR="008917DD">
        <w:t xml:space="preserve"> </w:t>
      </w:r>
      <w:r w:rsidR="002D00DA">
        <w:t>including our</w:t>
      </w:r>
      <w:r w:rsidR="008917DD">
        <w:t xml:space="preserve"> agricultur</w:t>
      </w:r>
      <w:r w:rsidR="009E3393">
        <w:t xml:space="preserve">al </w:t>
      </w:r>
      <w:r w:rsidR="00EB726A">
        <w:t>choices</w:t>
      </w:r>
      <w:r w:rsidR="006356BF">
        <w:t xml:space="preserve"> and </w:t>
      </w:r>
      <w:r w:rsidR="00EB726A">
        <w:t xml:space="preserve">growing </w:t>
      </w:r>
      <w:r w:rsidR="006356BF">
        <w:t>methods</w:t>
      </w:r>
      <w:r w:rsidR="008917DD">
        <w:t xml:space="preserve">. </w:t>
      </w:r>
      <w:r w:rsidR="0029352D">
        <w:t>Because forests’ vegetation and soil are much better at absorbing CO</w:t>
      </w:r>
      <w:r w:rsidR="0029352D" w:rsidRPr="00F618C4">
        <w:rPr>
          <w:vertAlign w:val="subscript"/>
        </w:rPr>
        <w:t>2</w:t>
      </w:r>
      <w:r w:rsidR="0029352D">
        <w:t xml:space="preserve"> from the atmosphere than crops are, it is important to rotate farmland. </w:t>
      </w:r>
      <w:r w:rsidR="005A6717">
        <w:t>However, t</w:t>
      </w:r>
      <w:r w:rsidR="008917DD">
        <w:t>o keep up with demand</w:t>
      </w:r>
      <w:r w:rsidR="006C602B">
        <w:t xml:space="preserve"> for crops</w:t>
      </w:r>
      <w:r w:rsidR="008917DD">
        <w:t>, some farm</w:t>
      </w:r>
      <w:r w:rsidR="00535CEF">
        <w:t>er</w:t>
      </w:r>
      <w:r w:rsidR="008917DD">
        <w:t xml:space="preserve">s try to grow more food in the same land area </w:t>
      </w:r>
      <w:r w:rsidR="006C602B">
        <w:t>year after year</w:t>
      </w:r>
      <w:r w:rsidR="00474A2D">
        <w:t>,</w:t>
      </w:r>
      <w:r w:rsidR="006C602B">
        <w:t xml:space="preserve"> </w:t>
      </w:r>
      <w:r w:rsidR="008917DD">
        <w:t xml:space="preserve">instead of </w:t>
      </w:r>
      <w:r w:rsidR="00474A2D">
        <w:t xml:space="preserve">alternating </w:t>
      </w:r>
      <w:r w:rsidR="008917DD">
        <w:t xml:space="preserve">land </w:t>
      </w:r>
      <w:r w:rsidR="00474A2D">
        <w:t>plots</w:t>
      </w:r>
      <w:r w:rsidR="00E00A84">
        <w:t xml:space="preserve"> or crop</w:t>
      </w:r>
      <w:r w:rsidR="00770440">
        <w:t xml:space="preserve"> type</w:t>
      </w:r>
      <w:r w:rsidR="00474A2D">
        <w:t xml:space="preserve"> </w:t>
      </w:r>
      <w:r w:rsidR="008917DD">
        <w:t xml:space="preserve">and allowing farmland that is no longer used to return to a forest state. </w:t>
      </w:r>
      <w:r w:rsidR="005C45A6">
        <w:t xml:space="preserve">To combat </w:t>
      </w:r>
      <w:r w:rsidR="0045271F">
        <w:t xml:space="preserve">rising </w:t>
      </w:r>
      <w:r w:rsidR="005C45A6">
        <w:t>CO</w:t>
      </w:r>
      <w:r w:rsidR="005C45A6" w:rsidRPr="00F618C4">
        <w:rPr>
          <w:vertAlign w:val="subscript"/>
        </w:rPr>
        <w:t>2</w:t>
      </w:r>
      <w:r w:rsidR="005C45A6">
        <w:t xml:space="preserve"> </w:t>
      </w:r>
      <w:r w:rsidR="0045271F">
        <w:t xml:space="preserve">levels </w:t>
      </w:r>
      <w:r w:rsidR="005C45A6">
        <w:t xml:space="preserve">in the atmosphere, </w:t>
      </w:r>
      <w:r w:rsidR="00CF4603">
        <w:t>p</w:t>
      </w:r>
      <w:r w:rsidR="008917DD">
        <w:t xml:space="preserve">reventing wildfires also </w:t>
      </w:r>
      <w:r w:rsidR="005B6F15">
        <w:t xml:space="preserve">can </w:t>
      </w:r>
      <w:r w:rsidR="008917DD">
        <w:t xml:space="preserve">help </w:t>
      </w:r>
      <w:r w:rsidR="00C33F03">
        <w:t>ensure</w:t>
      </w:r>
      <w:r w:rsidR="008917DD">
        <w:t xml:space="preserve"> carbon </w:t>
      </w:r>
      <w:r w:rsidR="00C33F03">
        <w:t xml:space="preserve">remains stored </w:t>
      </w:r>
      <w:r w:rsidR="008917DD">
        <w:t xml:space="preserve">in plants </w:t>
      </w:r>
      <w:r w:rsidR="00C33F03">
        <w:t>rather than</w:t>
      </w:r>
      <w:r w:rsidR="008917DD">
        <w:t xml:space="preserve"> being released into the air. </w:t>
      </w:r>
    </w:p>
    <w:p w14:paraId="695563F8" w14:textId="77777777" w:rsidR="00C852D6" w:rsidRPr="00C852D6" w:rsidRDefault="00C852D6" w:rsidP="00C852D6">
      <w:pPr>
        <w:pStyle w:val="BodyText"/>
      </w:pPr>
    </w:p>
    <w:p w14:paraId="67EA8FCF" w14:textId="4EA0D83C" w:rsidR="000A36BE" w:rsidRDefault="00E54334" w:rsidP="001471FB">
      <w:r>
        <w:rPr>
          <w:rFonts w:ascii="Helvetica Neue" w:eastAsia="Helvetica Neue" w:hAnsi="Helvetica Neue" w:cs="Helvetica Neue"/>
          <w:noProof/>
          <w:sz w:val="27"/>
          <w:szCs w:val="27"/>
        </w:rPr>
        <w:lastRenderedPageBreak/>
        <w:drawing>
          <wp:inline distT="0" distB="0" distL="0" distR="0" wp14:anchorId="0B944885" wp14:editId="191F140E">
            <wp:extent cx="5942329" cy="2286000"/>
            <wp:effectExtent l="0" t="0" r="1905" b="0"/>
            <wp:docPr id="14" name="image6.jpg" descr="Photograph of an abandoned farm with regrowing forest in the Catskills region, New York Sta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hotograph of an abandoned farm with regrowing forest in the Catskills region, New York State."/>
                    <pic:cNvPicPr/>
                  </pic:nvPicPr>
                  <pic:blipFill rotWithShape="1">
                    <a:blip r:embed="rId20"/>
                    <a:srcRect b="10333"/>
                    <a:stretch/>
                  </pic:blipFill>
                  <pic:spPr bwMode="auto">
                    <a:xfrm>
                      <a:off x="0" y="0"/>
                      <a:ext cx="5952607" cy="228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37D2D" w14:textId="77777777" w:rsidR="00DE0FEB" w:rsidRDefault="00434570" w:rsidP="0078390A">
      <w:pPr>
        <w:pStyle w:val="CaptionCutline"/>
        <w:spacing w:line="276" w:lineRule="auto"/>
        <w:rPr>
          <w:sz w:val="20"/>
        </w:rPr>
      </w:pPr>
      <w:r w:rsidRPr="00A858FC">
        <w:rPr>
          <w:sz w:val="20"/>
        </w:rPr>
        <w:t>Changes in land cover—</w:t>
      </w:r>
      <w:r w:rsidR="003A56AB">
        <w:rPr>
          <w:sz w:val="20"/>
        </w:rPr>
        <w:t xml:space="preserve">when </w:t>
      </w:r>
      <w:r w:rsidRPr="00A858FC">
        <w:rPr>
          <w:sz w:val="20"/>
        </w:rPr>
        <w:t xml:space="preserve">forests </w:t>
      </w:r>
      <w:r w:rsidR="003A56AB">
        <w:rPr>
          <w:sz w:val="20"/>
        </w:rPr>
        <w:t xml:space="preserve">are </w:t>
      </w:r>
      <w:r w:rsidRPr="00A858FC">
        <w:rPr>
          <w:sz w:val="20"/>
        </w:rPr>
        <w:t xml:space="preserve">converted to fields and vice versa—have a corresponding effect on the carbon cycle. In some </w:t>
      </w:r>
      <w:r w:rsidR="00A858FC">
        <w:rPr>
          <w:sz w:val="20"/>
        </w:rPr>
        <w:t>n</w:t>
      </w:r>
      <w:r w:rsidRPr="00A858FC">
        <w:rPr>
          <w:sz w:val="20"/>
        </w:rPr>
        <w:t>orthern</w:t>
      </w:r>
      <w:r w:rsidR="00A858FC">
        <w:rPr>
          <w:sz w:val="20"/>
        </w:rPr>
        <w:t>-h</w:t>
      </w:r>
      <w:r w:rsidRPr="00A858FC">
        <w:rPr>
          <w:sz w:val="20"/>
        </w:rPr>
        <w:t>emisphere countries, many farms were abandoned in the early 20th century</w:t>
      </w:r>
      <w:r w:rsidR="00A858FC">
        <w:rPr>
          <w:sz w:val="20"/>
        </w:rPr>
        <w:t>,</w:t>
      </w:r>
      <w:r w:rsidRPr="00A858FC">
        <w:rPr>
          <w:sz w:val="20"/>
        </w:rPr>
        <w:t xml:space="preserve"> and the land </w:t>
      </w:r>
      <w:r w:rsidR="00A858FC">
        <w:rPr>
          <w:sz w:val="20"/>
        </w:rPr>
        <w:t xml:space="preserve">then </w:t>
      </w:r>
      <w:r w:rsidRPr="00A858FC">
        <w:rPr>
          <w:sz w:val="20"/>
        </w:rPr>
        <w:t xml:space="preserve">reverted to forest. As a result, carbon was drawn out of the atmosphere and stored in trees on land. </w:t>
      </w:r>
    </w:p>
    <w:p w14:paraId="71E98EE3" w14:textId="36049CD8" w:rsidR="000A36BE" w:rsidRPr="00A858FC" w:rsidRDefault="00000000" w:rsidP="009E4B3F">
      <w:pPr>
        <w:pStyle w:val="Citation"/>
        <w:spacing w:before="60" w:after="0"/>
      </w:pPr>
      <w:hyperlink r:id="rId21" w:history="1">
        <w:r w:rsidR="00DE0FEB" w:rsidRPr="00660C21">
          <w:rPr>
            <w:rStyle w:val="Hyperlink"/>
          </w:rPr>
          <w:t xml:space="preserve">Image source: </w:t>
        </w:r>
        <w:proofErr w:type="spellStart"/>
        <w:r w:rsidR="00660C21" w:rsidRPr="00660C21">
          <w:rPr>
            <w:rStyle w:val="Hyperlink"/>
          </w:rPr>
          <w:t>Kadribegic</w:t>
        </w:r>
        <w:proofErr w:type="spellEnd"/>
        <w:r w:rsidR="00660C21" w:rsidRPr="00660C21">
          <w:rPr>
            <w:rStyle w:val="Hyperlink"/>
          </w:rPr>
          <w:t>, H. (2007, September 30). Abandoned Farm [Image]. Flickr.</w:t>
        </w:r>
      </w:hyperlink>
      <w:r w:rsidR="00660C21" w:rsidRPr="00660C21">
        <w:t xml:space="preserve"> </w:t>
      </w:r>
    </w:p>
    <w:p w14:paraId="41AC7F3D" w14:textId="77777777" w:rsidR="00C852D6" w:rsidRPr="00C852D6" w:rsidRDefault="00C852D6" w:rsidP="00C852D6">
      <w:pPr>
        <w:pStyle w:val="BodyText"/>
      </w:pPr>
    </w:p>
    <w:p w14:paraId="78184377" w14:textId="119A12D7" w:rsidR="009D6E8D" w:rsidRDefault="00C852D6" w:rsidP="006B4CC2">
      <w:pPr>
        <w:pStyle w:val="Heading1"/>
      </w:pPr>
      <w:r>
        <w:t>Land, Part B</w:t>
      </w:r>
    </w:p>
    <w:p w14:paraId="2E7C971B" w14:textId="09779B68" w:rsidR="00F548E5" w:rsidRDefault="00F548E5" w:rsidP="00F548E5">
      <w:r>
        <w:t xml:space="preserve">In the tropics, </w:t>
      </w:r>
      <w:r w:rsidR="007F433A">
        <w:t>carbon dioxide</w:t>
      </w:r>
      <w:r>
        <w:t xml:space="preserve"> is released </w:t>
      </w:r>
      <w:r w:rsidR="00196C03">
        <w:t>when</w:t>
      </w:r>
      <w:r>
        <w:t xml:space="preserve"> </w:t>
      </w:r>
      <w:r w:rsidR="00FE60F3">
        <w:t>rain</w:t>
      </w:r>
      <w:r>
        <w:t>forests</w:t>
      </w:r>
      <w:r w:rsidR="00196C03">
        <w:t xml:space="preserve"> are destroyed</w:t>
      </w:r>
      <w:r>
        <w:t xml:space="preserve">, </w:t>
      </w:r>
      <w:r w:rsidR="00FF1AB6">
        <w:t>sometimes</w:t>
      </w:r>
      <w:r>
        <w:t xml:space="preserve"> </w:t>
      </w:r>
      <w:r w:rsidR="00196C03">
        <w:t>by</w:t>
      </w:r>
      <w:r>
        <w:t xml:space="preserve"> </w:t>
      </w:r>
      <w:r w:rsidR="00C05E97">
        <w:t>fire</w:t>
      </w:r>
      <w:r w:rsidR="00C25B88">
        <w:t>s that are</w:t>
      </w:r>
      <w:r w:rsidR="00C05E97">
        <w:t xml:space="preserve"> </w:t>
      </w:r>
      <w:r w:rsidR="00D21323">
        <w:t xml:space="preserve">started </w:t>
      </w:r>
      <w:r w:rsidR="00C25B88">
        <w:t xml:space="preserve">deliberately </w:t>
      </w:r>
      <w:r w:rsidR="00487F3E">
        <w:t>to clear the land for farming</w:t>
      </w:r>
      <w:r>
        <w:t xml:space="preserve">. </w:t>
      </w:r>
      <w:r w:rsidR="00344F87">
        <w:t>As of 2008, d</w:t>
      </w:r>
      <w:r>
        <w:t>eforestation</w:t>
      </w:r>
      <w:r w:rsidR="00AA193D">
        <w:t xml:space="preserve"> (the </w:t>
      </w:r>
      <w:r>
        <w:t>removal of trees</w:t>
      </w:r>
      <w:r w:rsidR="00AA193D">
        <w:t>)</w:t>
      </w:r>
      <w:r>
        <w:t xml:space="preserve"> contributed to </w:t>
      </w:r>
      <w:r w:rsidR="0052733C">
        <w:t xml:space="preserve">about </w:t>
      </w:r>
      <w:r>
        <w:t>12</w:t>
      </w:r>
      <w:r w:rsidR="003A7DCE">
        <w:t xml:space="preserve">% </w:t>
      </w:r>
      <w:r>
        <w:t xml:space="preserve">of </w:t>
      </w:r>
      <w:r w:rsidR="00897617">
        <w:t>human-e</w:t>
      </w:r>
      <w:r w:rsidR="00A105F1">
        <w:t>mitted</w:t>
      </w:r>
      <w:r>
        <w:t xml:space="preserve"> </w:t>
      </w:r>
      <w:r w:rsidR="00106911">
        <w:t>CO</w:t>
      </w:r>
      <w:r w:rsidR="00106911" w:rsidRPr="00106911">
        <w:rPr>
          <w:vertAlign w:val="subscript"/>
        </w:rPr>
        <w:t>2</w:t>
      </w:r>
      <w:r w:rsidR="00106911">
        <w:t xml:space="preserve"> </w:t>
      </w:r>
      <w:r>
        <w:t xml:space="preserve">in the atmosphere. </w:t>
      </w:r>
    </w:p>
    <w:p w14:paraId="17048CF0" w14:textId="1E7D2322" w:rsidR="00F548E5" w:rsidRDefault="00F548E5" w:rsidP="00F548E5">
      <w:r>
        <w:t xml:space="preserve">The greatest </w:t>
      </w:r>
      <w:r w:rsidR="00BE6E41">
        <w:t>changes to</w:t>
      </w:r>
      <w:r>
        <w:t xml:space="preserve"> </w:t>
      </w:r>
      <w:r w:rsidR="002F690E">
        <w:t>the carbon cycle</w:t>
      </w:r>
      <w:r w:rsidR="00BE6E41">
        <w:t xml:space="preserve"> on land</w:t>
      </w:r>
      <w:r w:rsidR="002F690E">
        <w:t xml:space="preserve"> </w:t>
      </w:r>
      <w:r w:rsidR="00BE6E41">
        <w:t xml:space="preserve">are expected to </w:t>
      </w:r>
      <w:r w:rsidR="00D5476E">
        <w:t>come</w:t>
      </w:r>
      <w:r w:rsidR="00BE6E41">
        <w:t xml:space="preserve"> from</w:t>
      </w:r>
      <w:r>
        <w:t xml:space="preserve"> climate change. </w:t>
      </w:r>
      <w:r w:rsidR="00F74482">
        <w:t>Warmer</w:t>
      </w:r>
      <w:r>
        <w:t xml:space="preserve"> temperature</w:t>
      </w:r>
      <w:r w:rsidR="00BD2758">
        <w:t>s</w:t>
      </w:r>
      <w:r>
        <w:t xml:space="preserve"> </w:t>
      </w:r>
      <w:r w:rsidR="00D5476E">
        <w:t>result in</w:t>
      </w:r>
      <w:r>
        <w:t xml:space="preserve"> a longer growing season and more humid</w:t>
      </w:r>
      <w:r w:rsidR="00D5476E">
        <w:t>ity</w:t>
      </w:r>
      <w:r>
        <w:t xml:space="preserve">. </w:t>
      </w:r>
      <w:r w:rsidR="00D5476E">
        <w:t>While t</w:t>
      </w:r>
      <w:r>
        <w:t xml:space="preserve">his can help </w:t>
      </w:r>
      <w:r w:rsidR="00D5476E">
        <w:t xml:space="preserve">plant </w:t>
      </w:r>
      <w:r>
        <w:t>growth</w:t>
      </w:r>
      <w:r w:rsidR="00AF2597">
        <w:t xml:space="preserve"> initially</w:t>
      </w:r>
      <w:r>
        <w:t xml:space="preserve">, </w:t>
      </w:r>
      <w:r w:rsidR="00C12AE0">
        <w:t>a warmer and</w:t>
      </w:r>
      <w:r>
        <w:t xml:space="preserve"> longer growing season </w:t>
      </w:r>
      <w:r w:rsidR="001B406B">
        <w:t xml:space="preserve">also </w:t>
      </w:r>
      <w:r w:rsidR="00C12AE0">
        <w:t>means</w:t>
      </w:r>
      <w:r>
        <w:t xml:space="preserve"> </w:t>
      </w:r>
      <w:r w:rsidR="00094108">
        <w:t xml:space="preserve">that </w:t>
      </w:r>
      <w:r w:rsidR="00C12AE0">
        <w:t>plants need more water</w:t>
      </w:r>
      <w:r>
        <w:t xml:space="preserve"> to </w:t>
      </w:r>
      <w:r w:rsidR="00C12AE0">
        <w:t>stay a</w:t>
      </w:r>
      <w:r>
        <w:t xml:space="preserve">live. </w:t>
      </w:r>
      <w:r w:rsidR="00094108">
        <w:t>S</w:t>
      </w:r>
      <w:r w:rsidR="001B406B">
        <w:t xml:space="preserve">cientists are already </w:t>
      </w:r>
      <w:r w:rsidR="00CE7584">
        <w:t>seeing</w:t>
      </w:r>
      <w:r w:rsidR="001B406B">
        <w:t xml:space="preserve"> e</w:t>
      </w:r>
      <w:r>
        <w:t xml:space="preserve">vidence </w:t>
      </w:r>
      <w:r w:rsidR="00731315">
        <w:t>that</w:t>
      </w:r>
      <w:r>
        <w:t xml:space="preserve"> </w:t>
      </w:r>
      <w:r w:rsidR="00D46583">
        <w:t xml:space="preserve">plants slow their growth in the summer due to </w:t>
      </w:r>
      <w:r>
        <w:t xml:space="preserve">water shortages </w:t>
      </w:r>
      <w:r w:rsidR="00D46583">
        <w:t>caused by</w:t>
      </w:r>
      <w:r>
        <w:t xml:space="preserve"> this phenomenon. </w:t>
      </w:r>
      <w:r w:rsidR="00C07C92">
        <w:t xml:space="preserve">Because of </w:t>
      </w:r>
      <w:r w:rsidR="004B5143">
        <w:t>warmer</w:t>
      </w:r>
      <w:r w:rsidR="00C07C92">
        <w:t xml:space="preserve"> weather</w:t>
      </w:r>
      <w:r w:rsidR="004B5143">
        <w:t xml:space="preserve"> and water shortages</w:t>
      </w:r>
      <w:r>
        <w:t xml:space="preserve">, </w:t>
      </w:r>
      <w:r w:rsidR="00A735EA">
        <w:t xml:space="preserve">grass and forest </w:t>
      </w:r>
      <w:r w:rsidR="009203CC">
        <w:t>wild</w:t>
      </w:r>
      <w:r>
        <w:t>fires</w:t>
      </w:r>
      <w:r w:rsidR="00FD027A">
        <w:t xml:space="preserve"> have increased</w:t>
      </w:r>
      <w:r w:rsidR="00F216D6">
        <w:t>,</w:t>
      </w:r>
      <w:r>
        <w:t xml:space="preserve"> </w:t>
      </w:r>
      <w:r w:rsidR="006F3B0A">
        <w:t>and dry, water-stressed plants are more susceptible to insects</w:t>
      </w:r>
      <w:r>
        <w:t xml:space="preserve">. </w:t>
      </w:r>
      <w:r w:rsidR="00845887">
        <w:t>Even t</w:t>
      </w:r>
      <w:r>
        <w:t xml:space="preserve">ropical </w:t>
      </w:r>
      <w:r w:rsidR="00FE60F3">
        <w:t>rain</w:t>
      </w:r>
      <w:r>
        <w:t xml:space="preserve">forests may </w:t>
      </w:r>
      <w:r w:rsidR="00A358A6">
        <w:t>experience</w:t>
      </w:r>
      <w:r>
        <w:t xml:space="preserve"> a stunt in growth </w:t>
      </w:r>
      <w:r w:rsidR="00086361">
        <w:t>or</w:t>
      </w:r>
      <w:r>
        <w:t xml:space="preserve"> vegetation</w:t>
      </w:r>
      <w:r w:rsidR="00A358A6">
        <w:t xml:space="preserve"> death</w:t>
      </w:r>
      <w:r w:rsidR="00845887">
        <w:t xml:space="preserve"> </w:t>
      </w:r>
      <w:r w:rsidR="001D2CA1">
        <w:t>if they don’t get enough water</w:t>
      </w:r>
      <w:r w:rsidR="00A358A6">
        <w:t>,</w:t>
      </w:r>
      <w:r>
        <w:t xml:space="preserve"> </w:t>
      </w:r>
      <w:r w:rsidR="00A358A6">
        <w:t xml:space="preserve">which </w:t>
      </w:r>
      <w:r w:rsidR="00FE60F3">
        <w:t>releases</w:t>
      </w:r>
      <w:r>
        <w:t xml:space="preserve"> even more carbon into the air. </w:t>
      </w:r>
    </w:p>
    <w:p w14:paraId="1BAF0116" w14:textId="10997E12" w:rsidR="003A7DCE" w:rsidRDefault="00C101D8" w:rsidP="00F31108">
      <w:r>
        <w:t xml:space="preserve">Another concern is the melting of permafrost, which is a permanent layer of carbon-containing ice on or just under Earth’s surface. When it melts, it can seep into the ocean </w:t>
      </w:r>
      <w:r w:rsidR="00D618B4">
        <w:t>or</w:t>
      </w:r>
      <w:r>
        <w:t xml:space="preserve"> </w:t>
      </w:r>
      <w:r w:rsidR="00704DA2">
        <w:t xml:space="preserve">the </w:t>
      </w:r>
      <w:r>
        <w:t xml:space="preserve">soil </w:t>
      </w:r>
      <w:r w:rsidR="00D618B4">
        <w:t>and</w:t>
      </w:r>
      <w:r>
        <w:t xml:space="preserve"> evaporate back into the atmosphere in the form of methane and </w:t>
      </w:r>
      <w:r w:rsidR="00106911">
        <w:t>CO</w:t>
      </w:r>
      <w:r w:rsidR="00106911" w:rsidRPr="00106911">
        <w:rPr>
          <w:vertAlign w:val="subscript"/>
        </w:rPr>
        <w:t>2</w:t>
      </w:r>
      <w:r w:rsidR="00F548E5">
        <w:t xml:space="preserve">. Research predicts that permafrost in the </w:t>
      </w:r>
      <w:r w:rsidR="00294F13">
        <w:t>n</w:t>
      </w:r>
      <w:r w:rsidR="00F548E5">
        <w:t xml:space="preserve">orthern </w:t>
      </w:r>
      <w:r w:rsidR="00294F13">
        <w:t>h</w:t>
      </w:r>
      <w:r w:rsidR="00F548E5">
        <w:t>emisphere contains 1,672 billion tons (</w:t>
      </w:r>
      <w:proofErr w:type="spellStart"/>
      <w:r w:rsidR="00F548E5">
        <w:t>Petagrams</w:t>
      </w:r>
      <w:proofErr w:type="spellEnd"/>
      <w:r w:rsidR="00F548E5">
        <w:t>) of organic carbon. If 10</w:t>
      </w:r>
      <w:r w:rsidR="003A7DCE">
        <w:t xml:space="preserve">% </w:t>
      </w:r>
      <w:r w:rsidR="00F548E5">
        <w:t xml:space="preserve">of this permafrost were to thaw, it could release enough extra </w:t>
      </w:r>
      <w:r w:rsidR="000D1089">
        <w:t>CO</w:t>
      </w:r>
      <w:r w:rsidR="000D1089" w:rsidRPr="00106911">
        <w:rPr>
          <w:vertAlign w:val="subscript"/>
        </w:rPr>
        <w:t>2</w:t>
      </w:r>
      <w:r w:rsidR="00F548E5">
        <w:t xml:space="preserve"> to raise </w:t>
      </w:r>
      <w:r w:rsidR="00997E1E">
        <w:t xml:space="preserve">global </w:t>
      </w:r>
      <w:r w:rsidR="00F548E5">
        <w:t>temperatures an additional 0.7 degrees Celsius (1.3 degrees Fahrenheit) by 2100</w:t>
      </w:r>
      <w:r w:rsidR="003A7DCE">
        <w:t xml:space="preserve">. </w:t>
      </w:r>
    </w:p>
    <w:p w14:paraId="5035F930" w14:textId="77777777" w:rsidR="005B266D" w:rsidRDefault="005B266D" w:rsidP="00AB3DC3">
      <w:pPr>
        <w:pStyle w:val="Citation"/>
        <w:spacing w:after="0"/>
      </w:pPr>
    </w:p>
    <w:p w14:paraId="5DE7E0C4" w14:textId="77777777" w:rsidR="00823C90" w:rsidRDefault="00823C90" w:rsidP="00A255A1">
      <w:pPr>
        <w:pStyle w:val="Citation"/>
        <w:spacing w:after="0"/>
      </w:pPr>
    </w:p>
    <w:p w14:paraId="03932F6C" w14:textId="2BE727A0" w:rsidR="003A7DCE" w:rsidRPr="003A7DCE" w:rsidRDefault="005B266D" w:rsidP="00E74758">
      <w:pPr>
        <w:pStyle w:val="Citation"/>
      </w:pPr>
      <w:r>
        <w:t>Adapted from</w:t>
      </w:r>
      <w:r w:rsidR="00BD4A08">
        <w:t xml:space="preserve"> </w:t>
      </w:r>
      <w:r w:rsidR="00BD4A08" w:rsidRPr="00BD4A08">
        <w:t xml:space="preserve">NASA. (n.d.). The carbon </w:t>
      </w:r>
      <w:proofErr w:type="gramStart"/>
      <w:r w:rsidR="00BD4A08" w:rsidRPr="00BD4A08">
        <w:t>cycle</w:t>
      </w:r>
      <w:proofErr w:type="gramEnd"/>
      <w:r w:rsidR="00BD4A08" w:rsidRPr="00BD4A08">
        <w:t>. NASA</w:t>
      </w:r>
      <w:r w:rsidR="009514D0">
        <w:t xml:space="preserve"> Earth Observatory</w:t>
      </w:r>
      <w:r w:rsidR="00BD4A08" w:rsidRPr="00BD4A08">
        <w:t xml:space="preserve">. </w:t>
      </w:r>
      <w:hyperlink r:id="rId22" w:history="1">
        <w:r w:rsidR="00BD4A08" w:rsidRPr="00E35113">
          <w:rPr>
            <w:rStyle w:val="Hyperlink"/>
          </w:rPr>
          <w:t>https://earthobservatory.nasa.gov/features/CarbonCycle</w:t>
        </w:r>
      </w:hyperlink>
    </w:p>
    <w:sectPr w:rsidR="003A7DCE" w:rsidRPr="003A7DCE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8465B" w14:textId="77777777" w:rsidR="00F65755" w:rsidRDefault="00F65755" w:rsidP="00293785">
      <w:pPr>
        <w:spacing w:after="0" w:line="240" w:lineRule="auto"/>
      </w:pPr>
      <w:r>
        <w:separator/>
      </w:r>
    </w:p>
  </w:endnote>
  <w:endnote w:type="continuationSeparator" w:id="0">
    <w:p w14:paraId="625841F8" w14:textId="77777777" w:rsidR="00F65755" w:rsidRDefault="00F6575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705E6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0723C0" wp14:editId="19F3515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AF65A" w14:textId="7D77DC09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DE80249B3244275B966C5FB738E86E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52043">
                                <w:t>Bio-Dome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723C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7F2AF65A" w14:textId="7D77DC09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DE80249B3244275B966C5FB738E86E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D52043">
                          <w:t>Bio-Dome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26847995" wp14:editId="4339101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5D315" w14:textId="77777777" w:rsidR="00F65755" w:rsidRDefault="00F65755" w:rsidP="00293785">
      <w:pPr>
        <w:spacing w:after="0" w:line="240" w:lineRule="auto"/>
      </w:pPr>
      <w:r>
        <w:separator/>
      </w:r>
    </w:p>
  </w:footnote>
  <w:footnote w:type="continuationSeparator" w:id="0">
    <w:p w14:paraId="4FA1FC0F" w14:textId="77777777" w:rsidR="00F65755" w:rsidRDefault="00F65755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003330">
    <w:abstractNumId w:val="6"/>
  </w:num>
  <w:num w:numId="2" w16cid:durableId="1048845829">
    <w:abstractNumId w:val="7"/>
  </w:num>
  <w:num w:numId="3" w16cid:durableId="243996743">
    <w:abstractNumId w:val="0"/>
  </w:num>
  <w:num w:numId="4" w16cid:durableId="1948997746">
    <w:abstractNumId w:val="2"/>
  </w:num>
  <w:num w:numId="5" w16cid:durableId="1493524159">
    <w:abstractNumId w:val="3"/>
  </w:num>
  <w:num w:numId="6" w16cid:durableId="211773726">
    <w:abstractNumId w:val="5"/>
  </w:num>
  <w:num w:numId="7" w16cid:durableId="1399087027">
    <w:abstractNumId w:val="4"/>
  </w:num>
  <w:num w:numId="8" w16cid:durableId="1004167056">
    <w:abstractNumId w:val="8"/>
  </w:num>
  <w:num w:numId="9" w16cid:durableId="272398944">
    <w:abstractNumId w:val="9"/>
  </w:num>
  <w:num w:numId="10" w16cid:durableId="73748988">
    <w:abstractNumId w:val="10"/>
  </w:num>
  <w:num w:numId="11" w16cid:durableId="2133475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D3"/>
    <w:rsid w:val="00000E0E"/>
    <w:rsid w:val="00011B07"/>
    <w:rsid w:val="00011D07"/>
    <w:rsid w:val="00014B91"/>
    <w:rsid w:val="00015E8F"/>
    <w:rsid w:val="0001774B"/>
    <w:rsid w:val="0004006F"/>
    <w:rsid w:val="00042D1E"/>
    <w:rsid w:val="00046853"/>
    <w:rsid w:val="0005255A"/>
    <w:rsid w:val="00053775"/>
    <w:rsid w:val="000555E5"/>
    <w:rsid w:val="0005619A"/>
    <w:rsid w:val="00062094"/>
    <w:rsid w:val="00063D9C"/>
    <w:rsid w:val="00064517"/>
    <w:rsid w:val="00071837"/>
    <w:rsid w:val="00077AEB"/>
    <w:rsid w:val="00080773"/>
    <w:rsid w:val="000808B6"/>
    <w:rsid w:val="0008589D"/>
    <w:rsid w:val="00086361"/>
    <w:rsid w:val="00090281"/>
    <w:rsid w:val="00094002"/>
    <w:rsid w:val="00094108"/>
    <w:rsid w:val="00095F19"/>
    <w:rsid w:val="000A251B"/>
    <w:rsid w:val="000A356E"/>
    <w:rsid w:val="000A36BE"/>
    <w:rsid w:val="000A4B7B"/>
    <w:rsid w:val="000B2047"/>
    <w:rsid w:val="000C3217"/>
    <w:rsid w:val="000D1089"/>
    <w:rsid w:val="000D4447"/>
    <w:rsid w:val="000D637A"/>
    <w:rsid w:val="000F59AF"/>
    <w:rsid w:val="000F7694"/>
    <w:rsid w:val="00100191"/>
    <w:rsid w:val="00105970"/>
    <w:rsid w:val="00106911"/>
    <w:rsid w:val="0011259B"/>
    <w:rsid w:val="00116FDD"/>
    <w:rsid w:val="0012057C"/>
    <w:rsid w:val="00125621"/>
    <w:rsid w:val="001266F8"/>
    <w:rsid w:val="0013759A"/>
    <w:rsid w:val="001451C3"/>
    <w:rsid w:val="001471FB"/>
    <w:rsid w:val="001629B0"/>
    <w:rsid w:val="00163C9B"/>
    <w:rsid w:val="00164239"/>
    <w:rsid w:val="001652A0"/>
    <w:rsid w:val="00165F3E"/>
    <w:rsid w:val="00170013"/>
    <w:rsid w:val="001704BD"/>
    <w:rsid w:val="001751BF"/>
    <w:rsid w:val="00176BAB"/>
    <w:rsid w:val="00182AC1"/>
    <w:rsid w:val="0018475B"/>
    <w:rsid w:val="00185444"/>
    <w:rsid w:val="001863B4"/>
    <w:rsid w:val="001937F9"/>
    <w:rsid w:val="00194658"/>
    <w:rsid w:val="00196C03"/>
    <w:rsid w:val="001A2523"/>
    <w:rsid w:val="001B2463"/>
    <w:rsid w:val="001B406B"/>
    <w:rsid w:val="001B6421"/>
    <w:rsid w:val="001C2648"/>
    <w:rsid w:val="001C4368"/>
    <w:rsid w:val="001C5615"/>
    <w:rsid w:val="001D0BBF"/>
    <w:rsid w:val="001D28B1"/>
    <w:rsid w:val="001D2CA1"/>
    <w:rsid w:val="001D4DE1"/>
    <w:rsid w:val="001E112A"/>
    <w:rsid w:val="001E1F85"/>
    <w:rsid w:val="001E520D"/>
    <w:rsid w:val="001F125D"/>
    <w:rsid w:val="0020786F"/>
    <w:rsid w:val="00210745"/>
    <w:rsid w:val="00210995"/>
    <w:rsid w:val="00216737"/>
    <w:rsid w:val="00226AD1"/>
    <w:rsid w:val="002315DE"/>
    <w:rsid w:val="002345CC"/>
    <w:rsid w:val="00237ADA"/>
    <w:rsid w:val="00247177"/>
    <w:rsid w:val="00250B91"/>
    <w:rsid w:val="0025161A"/>
    <w:rsid w:val="00251CAF"/>
    <w:rsid w:val="00256A49"/>
    <w:rsid w:val="002575E0"/>
    <w:rsid w:val="0026311F"/>
    <w:rsid w:val="00263BC3"/>
    <w:rsid w:val="00273AE2"/>
    <w:rsid w:val="00280870"/>
    <w:rsid w:val="00284B18"/>
    <w:rsid w:val="0028537D"/>
    <w:rsid w:val="002876EF"/>
    <w:rsid w:val="002878EF"/>
    <w:rsid w:val="0029352D"/>
    <w:rsid w:val="00293785"/>
    <w:rsid w:val="00294F13"/>
    <w:rsid w:val="002A2DA0"/>
    <w:rsid w:val="002B01F1"/>
    <w:rsid w:val="002B1E51"/>
    <w:rsid w:val="002B3341"/>
    <w:rsid w:val="002B71A3"/>
    <w:rsid w:val="002C0879"/>
    <w:rsid w:val="002C0A90"/>
    <w:rsid w:val="002C37B4"/>
    <w:rsid w:val="002C415F"/>
    <w:rsid w:val="002C6000"/>
    <w:rsid w:val="002D00DA"/>
    <w:rsid w:val="002D26B3"/>
    <w:rsid w:val="002D3893"/>
    <w:rsid w:val="002E1377"/>
    <w:rsid w:val="002E16D4"/>
    <w:rsid w:val="002F690E"/>
    <w:rsid w:val="00302CDE"/>
    <w:rsid w:val="00306FC9"/>
    <w:rsid w:val="00320C93"/>
    <w:rsid w:val="0033009D"/>
    <w:rsid w:val="0033041D"/>
    <w:rsid w:val="00334991"/>
    <w:rsid w:val="00340B89"/>
    <w:rsid w:val="00344F87"/>
    <w:rsid w:val="0034651C"/>
    <w:rsid w:val="003535B3"/>
    <w:rsid w:val="00355A67"/>
    <w:rsid w:val="00356E47"/>
    <w:rsid w:val="003601DA"/>
    <w:rsid w:val="0036040A"/>
    <w:rsid w:val="0036565D"/>
    <w:rsid w:val="00367A63"/>
    <w:rsid w:val="0037197B"/>
    <w:rsid w:val="00372AF1"/>
    <w:rsid w:val="00373D56"/>
    <w:rsid w:val="003803AD"/>
    <w:rsid w:val="00381AA3"/>
    <w:rsid w:val="00385E31"/>
    <w:rsid w:val="003877BD"/>
    <w:rsid w:val="00394E76"/>
    <w:rsid w:val="0039686E"/>
    <w:rsid w:val="00397DD8"/>
    <w:rsid w:val="00397FA9"/>
    <w:rsid w:val="003A4FF1"/>
    <w:rsid w:val="003A56AB"/>
    <w:rsid w:val="003A674F"/>
    <w:rsid w:val="003A7B6A"/>
    <w:rsid w:val="003A7DCE"/>
    <w:rsid w:val="003D4971"/>
    <w:rsid w:val="003E0730"/>
    <w:rsid w:val="003E1498"/>
    <w:rsid w:val="003E54C1"/>
    <w:rsid w:val="003E54D6"/>
    <w:rsid w:val="003E559E"/>
    <w:rsid w:val="003E6286"/>
    <w:rsid w:val="003E6E66"/>
    <w:rsid w:val="003F6D90"/>
    <w:rsid w:val="003F7E9B"/>
    <w:rsid w:val="0040017F"/>
    <w:rsid w:val="0040046B"/>
    <w:rsid w:val="00406DF8"/>
    <w:rsid w:val="004104E9"/>
    <w:rsid w:val="004117AB"/>
    <w:rsid w:val="0041453A"/>
    <w:rsid w:val="00414B16"/>
    <w:rsid w:val="0043112F"/>
    <w:rsid w:val="00434570"/>
    <w:rsid w:val="00446C13"/>
    <w:rsid w:val="00451035"/>
    <w:rsid w:val="0045271F"/>
    <w:rsid w:val="00463110"/>
    <w:rsid w:val="00467778"/>
    <w:rsid w:val="00470D12"/>
    <w:rsid w:val="00470DDB"/>
    <w:rsid w:val="00471ECE"/>
    <w:rsid w:val="00474A2D"/>
    <w:rsid w:val="0048551A"/>
    <w:rsid w:val="00487F3E"/>
    <w:rsid w:val="00493329"/>
    <w:rsid w:val="00496A55"/>
    <w:rsid w:val="004A3C90"/>
    <w:rsid w:val="004A44C8"/>
    <w:rsid w:val="004B5143"/>
    <w:rsid w:val="004B7BB5"/>
    <w:rsid w:val="004C217C"/>
    <w:rsid w:val="004C7050"/>
    <w:rsid w:val="004D20D0"/>
    <w:rsid w:val="004D279A"/>
    <w:rsid w:val="004D7307"/>
    <w:rsid w:val="004E3F87"/>
    <w:rsid w:val="004E4ED8"/>
    <w:rsid w:val="004E744A"/>
    <w:rsid w:val="004E791C"/>
    <w:rsid w:val="004F29AA"/>
    <w:rsid w:val="004F33C5"/>
    <w:rsid w:val="004F3813"/>
    <w:rsid w:val="005078B4"/>
    <w:rsid w:val="00510BFA"/>
    <w:rsid w:val="005175A0"/>
    <w:rsid w:val="00517E31"/>
    <w:rsid w:val="00522BEC"/>
    <w:rsid w:val="005245E4"/>
    <w:rsid w:val="0052733C"/>
    <w:rsid w:val="0053328A"/>
    <w:rsid w:val="00535CEF"/>
    <w:rsid w:val="005405CC"/>
    <w:rsid w:val="00540FC6"/>
    <w:rsid w:val="005501E5"/>
    <w:rsid w:val="005511B6"/>
    <w:rsid w:val="00552D75"/>
    <w:rsid w:val="00553C98"/>
    <w:rsid w:val="00574F1F"/>
    <w:rsid w:val="0059455B"/>
    <w:rsid w:val="005A0669"/>
    <w:rsid w:val="005A6717"/>
    <w:rsid w:val="005A7635"/>
    <w:rsid w:val="005B10B3"/>
    <w:rsid w:val="005B1489"/>
    <w:rsid w:val="005B266D"/>
    <w:rsid w:val="005B6F15"/>
    <w:rsid w:val="005B6F26"/>
    <w:rsid w:val="005C45A6"/>
    <w:rsid w:val="005C7DE6"/>
    <w:rsid w:val="005D30C4"/>
    <w:rsid w:val="005E2B10"/>
    <w:rsid w:val="005E31F0"/>
    <w:rsid w:val="005E6C2A"/>
    <w:rsid w:val="005E7F4C"/>
    <w:rsid w:val="005F23D5"/>
    <w:rsid w:val="005F7329"/>
    <w:rsid w:val="005F768A"/>
    <w:rsid w:val="00603EB1"/>
    <w:rsid w:val="00610C2A"/>
    <w:rsid w:val="0061502E"/>
    <w:rsid w:val="00617DBF"/>
    <w:rsid w:val="0062146E"/>
    <w:rsid w:val="0062439A"/>
    <w:rsid w:val="00625D6D"/>
    <w:rsid w:val="00627AB5"/>
    <w:rsid w:val="00633B32"/>
    <w:rsid w:val="006356BF"/>
    <w:rsid w:val="00645D7F"/>
    <w:rsid w:val="006467CC"/>
    <w:rsid w:val="006475CA"/>
    <w:rsid w:val="00651EDF"/>
    <w:rsid w:val="0065609D"/>
    <w:rsid w:val="00656940"/>
    <w:rsid w:val="00660C21"/>
    <w:rsid w:val="00662813"/>
    <w:rsid w:val="00664002"/>
    <w:rsid w:val="00665274"/>
    <w:rsid w:val="00666C03"/>
    <w:rsid w:val="00666E67"/>
    <w:rsid w:val="006809D3"/>
    <w:rsid w:val="00680D82"/>
    <w:rsid w:val="00682893"/>
    <w:rsid w:val="006846EE"/>
    <w:rsid w:val="00685DA0"/>
    <w:rsid w:val="00686DAB"/>
    <w:rsid w:val="0069256A"/>
    <w:rsid w:val="00693291"/>
    <w:rsid w:val="006A1D8C"/>
    <w:rsid w:val="006A54CB"/>
    <w:rsid w:val="006A7B3C"/>
    <w:rsid w:val="006B2113"/>
    <w:rsid w:val="006B3436"/>
    <w:rsid w:val="006B34DB"/>
    <w:rsid w:val="006B4CC2"/>
    <w:rsid w:val="006C602B"/>
    <w:rsid w:val="006C62B7"/>
    <w:rsid w:val="006C7BD0"/>
    <w:rsid w:val="006D5F45"/>
    <w:rsid w:val="006D6A24"/>
    <w:rsid w:val="006D6A29"/>
    <w:rsid w:val="006E02FA"/>
    <w:rsid w:val="006E09BD"/>
    <w:rsid w:val="006E1542"/>
    <w:rsid w:val="006E313A"/>
    <w:rsid w:val="006F1306"/>
    <w:rsid w:val="006F2D35"/>
    <w:rsid w:val="006F3B0A"/>
    <w:rsid w:val="006F52A4"/>
    <w:rsid w:val="006F559D"/>
    <w:rsid w:val="006F64D7"/>
    <w:rsid w:val="00700F75"/>
    <w:rsid w:val="00703A84"/>
    <w:rsid w:val="00704DA2"/>
    <w:rsid w:val="00715059"/>
    <w:rsid w:val="007175B7"/>
    <w:rsid w:val="007207A6"/>
    <w:rsid w:val="00721EA4"/>
    <w:rsid w:val="00722EFE"/>
    <w:rsid w:val="00731315"/>
    <w:rsid w:val="00733172"/>
    <w:rsid w:val="00734FF4"/>
    <w:rsid w:val="00735FBA"/>
    <w:rsid w:val="007443C0"/>
    <w:rsid w:val="00752788"/>
    <w:rsid w:val="007538EA"/>
    <w:rsid w:val="00753C2D"/>
    <w:rsid w:val="00770440"/>
    <w:rsid w:val="00772D5C"/>
    <w:rsid w:val="007767F6"/>
    <w:rsid w:val="0078390A"/>
    <w:rsid w:val="007869B0"/>
    <w:rsid w:val="00797CB5"/>
    <w:rsid w:val="007A37D3"/>
    <w:rsid w:val="007A3A28"/>
    <w:rsid w:val="007A42DB"/>
    <w:rsid w:val="007A48EA"/>
    <w:rsid w:val="007B055F"/>
    <w:rsid w:val="007B2C65"/>
    <w:rsid w:val="007B62A0"/>
    <w:rsid w:val="007B6957"/>
    <w:rsid w:val="007C4410"/>
    <w:rsid w:val="007C7F7E"/>
    <w:rsid w:val="007D18C7"/>
    <w:rsid w:val="007D261E"/>
    <w:rsid w:val="007D42D9"/>
    <w:rsid w:val="007E207E"/>
    <w:rsid w:val="007E6F1D"/>
    <w:rsid w:val="007F2BB5"/>
    <w:rsid w:val="007F433A"/>
    <w:rsid w:val="007F48D6"/>
    <w:rsid w:val="00804AF4"/>
    <w:rsid w:val="00814066"/>
    <w:rsid w:val="00814632"/>
    <w:rsid w:val="00815CCF"/>
    <w:rsid w:val="00817351"/>
    <w:rsid w:val="00822CF3"/>
    <w:rsid w:val="00823C90"/>
    <w:rsid w:val="00841EF1"/>
    <w:rsid w:val="0084324B"/>
    <w:rsid w:val="00845887"/>
    <w:rsid w:val="00854658"/>
    <w:rsid w:val="0085587B"/>
    <w:rsid w:val="008763D0"/>
    <w:rsid w:val="00880013"/>
    <w:rsid w:val="008855FC"/>
    <w:rsid w:val="008917DD"/>
    <w:rsid w:val="008920A4"/>
    <w:rsid w:val="00892DEC"/>
    <w:rsid w:val="00893088"/>
    <w:rsid w:val="00897617"/>
    <w:rsid w:val="008A0D67"/>
    <w:rsid w:val="008A5AF7"/>
    <w:rsid w:val="008A7315"/>
    <w:rsid w:val="008B3BCE"/>
    <w:rsid w:val="008D124C"/>
    <w:rsid w:val="008D3F9A"/>
    <w:rsid w:val="008D4445"/>
    <w:rsid w:val="008D5FF1"/>
    <w:rsid w:val="008D6136"/>
    <w:rsid w:val="008D7B82"/>
    <w:rsid w:val="008E2F84"/>
    <w:rsid w:val="008E3CA1"/>
    <w:rsid w:val="008E71B9"/>
    <w:rsid w:val="008F17DC"/>
    <w:rsid w:val="008F5386"/>
    <w:rsid w:val="0090386B"/>
    <w:rsid w:val="00904615"/>
    <w:rsid w:val="00907377"/>
    <w:rsid w:val="00911739"/>
    <w:rsid w:val="00913172"/>
    <w:rsid w:val="0091479E"/>
    <w:rsid w:val="009203CC"/>
    <w:rsid w:val="0092162F"/>
    <w:rsid w:val="00921D69"/>
    <w:rsid w:val="00922897"/>
    <w:rsid w:val="00931C12"/>
    <w:rsid w:val="009341AE"/>
    <w:rsid w:val="00936962"/>
    <w:rsid w:val="00945AE7"/>
    <w:rsid w:val="0095076B"/>
    <w:rsid w:val="009514D0"/>
    <w:rsid w:val="00954CD5"/>
    <w:rsid w:val="00960418"/>
    <w:rsid w:val="00960A74"/>
    <w:rsid w:val="00960AA0"/>
    <w:rsid w:val="00967600"/>
    <w:rsid w:val="00972E54"/>
    <w:rsid w:val="0097692F"/>
    <w:rsid w:val="009809C4"/>
    <w:rsid w:val="00981E19"/>
    <w:rsid w:val="00984CFF"/>
    <w:rsid w:val="00985443"/>
    <w:rsid w:val="009915CF"/>
    <w:rsid w:val="00991751"/>
    <w:rsid w:val="00995C90"/>
    <w:rsid w:val="00997E1E"/>
    <w:rsid w:val="009A13E9"/>
    <w:rsid w:val="009A1F8E"/>
    <w:rsid w:val="009A6A32"/>
    <w:rsid w:val="009B386C"/>
    <w:rsid w:val="009B52E4"/>
    <w:rsid w:val="009B5D71"/>
    <w:rsid w:val="009B7952"/>
    <w:rsid w:val="009C4206"/>
    <w:rsid w:val="009C4B3D"/>
    <w:rsid w:val="009C58B2"/>
    <w:rsid w:val="009D2743"/>
    <w:rsid w:val="009D2979"/>
    <w:rsid w:val="009D5B33"/>
    <w:rsid w:val="009D6E8D"/>
    <w:rsid w:val="009E1D6E"/>
    <w:rsid w:val="009E3119"/>
    <w:rsid w:val="009E3393"/>
    <w:rsid w:val="009E4B3F"/>
    <w:rsid w:val="009E7BBA"/>
    <w:rsid w:val="009F786D"/>
    <w:rsid w:val="00A007E1"/>
    <w:rsid w:val="00A03BF4"/>
    <w:rsid w:val="00A101E8"/>
    <w:rsid w:val="00A105F1"/>
    <w:rsid w:val="00A11061"/>
    <w:rsid w:val="00A15295"/>
    <w:rsid w:val="00A15572"/>
    <w:rsid w:val="00A16B53"/>
    <w:rsid w:val="00A20066"/>
    <w:rsid w:val="00A21614"/>
    <w:rsid w:val="00A23E37"/>
    <w:rsid w:val="00A255A1"/>
    <w:rsid w:val="00A26F99"/>
    <w:rsid w:val="00A3486A"/>
    <w:rsid w:val="00A358A6"/>
    <w:rsid w:val="00A37DC7"/>
    <w:rsid w:val="00A40229"/>
    <w:rsid w:val="00A45E4E"/>
    <w:rsid w:val="00A46AC0"/>
    <w:rsid w:val="00A50117"/>
    <w:rsid w:val="00A55D52"/>
    <w:rsid w:val="00A61527"/>
    <w:rsid w:val="00A65047"/>
    <w:rsid w:val="00A67FAE"/>
    <w:rsid w:val="00A735EA"/>
    <w:rsid w:val="00A746AA"/>
    <w:rsid w:val="00A74D1D"/>
    <w:rsid w:val="00A75FE7"/>
    <w:rsid w:val="00A769E0"/>
    <w:rsid w:val="00A77118"/>
    <w:rsid w:val="00A858FC"/>
    <w:rsid w:val="00A85CF3"/>
    <w:rsid w:val="00A91EF4"/>
    <w:rsid w:val="00A93261"/>
    <w:rsid w:val="00A95346"/>
    <w:rsid w:val="00A969AC"/>
    <w:rsid w:val="00A970BB"/>
    <w:rsid w:val="00AA193D"/>
    <w:rsid w:val="00AA4BDB"/>
    <w:rsid w:val="00AB3377"/>
    <w:rsid w:val="00AB38D4"/>
    <w:rsid w:val="00AB3DC3"/>
    <w:rsid w:val="00AB4BA8"/>
    <w:rsid w:val="00AC349E"/>
    <w:rsid w:val="00AD7694"/>
    <w:rsid w:val="00AE0667"/>
    <w:rsid w:val="00AE4F96"/>
    <w:rsid w:val="00AF2597"/>
    <w:rsid w:val="00AF740A"/>
    <w:rsid w:val="00AF7A4B"/>
    <w:rsid w:val="00B04644"/>
    <w:rsid w:val="00B07A55"/>
    <w:rsid w:val="00B10331"/>
    <w:rsid w:val="00B11251"/>
    <w:rsid w:val="00B13499"/>
    <w:rsid w:val="00B17FA6"/>
    <w:rsid w:val="00B20628"/>
    <w:rsid w:val="00B20747"/>
    <w:rsid w:val="00B224F7"/>
    <w:rsid w:val="00B22B3B"/>
    <w:rsid w:val="00B269AC"/>
    <w:rsid w:val="00B27D4B"/>
    <w:rsid w:val="00B3475F"/>
    <w:rsid w:val="00B360E9"/>
    <w:rsid w:val="00B47A82"/>
    <w:rsid w:val="00B50172"/>
    <w:rsid w:val="00B5346A"/>
    <w:rsid w:val="00B56995"/>
    <w:rsid w:val="00B636C5"/>
    <w:rsid w:val="00B67044"/>
    <w:rsid w:val="00B670B6"/>
    <w:rsid w:val="00B67E82"/>
    <w:rsid w:val="00B76F15"/>
    <w:rsid w:val="00B816FB"/>
    <w:rsid w:val="00B818FD"/>
    <w:rsid w:val="00B86387"/>
    <w:rsid w:val="00B92DBF"/>
    <w:rsid w:val="00B94950"/>
    <w:rsid w:val="00B95CD1"/>
    <w:rsid w:val="00B97BEC"/>
    <w:rsid w:val="00BA1CA4"/>
    <w:rsid w:val="00BA4A5F"/>
    <w:rsid w:val="00BD119F"/>
    <w:rsid w:val="00BD2758"/>
    <w:rsid w:val="00BD4A08"/>
    <w:rsid w:val="00BD677A"/>
    <w:rsid w:val="00BE56D5"/>
    <w:rsid w:val="00BE6E41"/>
    <w:rsid w:val="00C03567"/>
    <w:rsid w:val="00C0510E"/>
    <w:rsid w:val="00C05E97"/>
    <w:rsid w:val="00C07C92"/>
    <w:rsid w:val="00C101D8"/>
    <w:rsid w:val="00C12730"/>
    <w:rsid w:val="00C12AE0"/>
    <w:rsid w:val="00C20176"/>
    <w:rsid w:val="00C20518"/>
    <w:rsid w:val="00C239CC"/>
    <w:rsid w:val="00C256DB"/>
    <w:rsid w:val="00C25B88"/>
    <w:rsid w:val="00C30971"/>
    <w:rsid w:val="00C31E0E"/>
    <w:rsid w:val="00C33F03"/>
    <w:rsid w:val="00C361A9"/>
    <w:rsid w:val="00C366E4"/>
    <w:rsid w:val="00C410AC"/>
    <w:rsid w:val="00C46D0D"/>
    <w:rsid w:val="00C52A74"/>
    <w:rsid w:val="00C719A8"/>
    <w:rsid w:val="00C73C1C"/>
    <w:rsid w:val="00C73D73"/>
    <w:rsid w:val="00C73EA1"/>
    <w:rsid w:val="00C76274"/>
    <w:rsid w:val="00C8524A"/>
    <w:rsid w:val="00C852D6"/>
    <w:rsid w:val="00C94656"/>
    <w:rsid w:val="00CA59BC"/>
    <w:rsid w:val="00CB7F37"/>
    <w:rsid w:val="00CC23BE"/>
    <w:rsid w:val="00CC2B18"/>
    <w:rsid w:val="00CC4DEF"/>
    <w:rsid w:val="00CC4F77"/>
    <w:rsid w:val="00CC6681"/>
    <w:rsid w:val="00CC73DA"/>
    <w:rsid w:val="00CC7B48"/>
    <w:rsid w:val="00CD3CF6"/>
    <w:rsid w:val="00CD4E92"/>
    <w:rsid w:val="00CD74BE"/>
    <w:rsid w:val="00CE336D"/>
    <w:rsid w:val="00CE7584"/>
    <w:rsid w:val="00CF1EFA"/>
    <w:rsid w:val="00CF2735"/>
    <w:rsid w:val="00CF4603"/>
    <w:rsid w:val="00D042E0"/>
    <w:rsid w:val="00D061F7"/>
    <w:rsid w:val="00D06B43"/>
    <w:rsid w:val="00D106FF"/>
    <w:rsid w:val="00D12ACB"/>
    <w:rsid w:val="00D13F65"/>
    <w:rsid w:val="00D20DCB"/>
    <w:rsid w:val="00D21323"/>
    <w:rsid w:val="00D21A45"/>
    <w:rsid w:val="00D23D4B"/>
    <w:rsid w:val="00D24900"/>
    <w:rsid w:val="00D2764B"/>
    <w:rsid w:val="00D434A5"/>
    <w:rsid w:val="00D44ADF"/>
    <w:rsid w:val="00D46583"/>
    <w:rsid w:val="00D51233"/>
    <w:rsid w:val="00D51E35"/>
    <w:rsid w:val="00D52043"/>
    <w:rsid w:val="00D5476E"/>
    <w:rsid w:val="00D54CFC"/>
    <w:rsid w:val="00D56278"/>
    <w:rsid w:val="00D56D27"/>
    <w:rsid w:val="00D618B4"/>
    <w:rsid w:val="00D61F34"/>
    <w:rsid w:val="00D626EB"/>
    <w:rsid w:val="00D62852"/>
    <w:rsid w:val="00D65E09"/>
    <w:rsid w:val="00D73A94"/>
    <w:rsid w:val="00D7768E"/>
    <w:rsid w:val="00D80C9A"/>
    <w:rsid w:val="00D85624"/>
    <w:rsid w:val="00D90D2C"/>
    <w:rsid w:val="00D9402D"/>
    <w:rsid w:val="00DA0E2C"/>
    <w:rsid w:val="00DA298D"/>
    <w:rsid w:val="00DB407E"/>
    <w:rsid w:val="00DB6C95"/>
    <w:rsid w:val="00DC2661"/>
    <w:rsid w:val="00DC5C75"/>
    <w:rsid w:val="00DC6A83"/>
    <w:rsid w:val="00DC7924"/>
    <w:rsid w:val="00DC7A6D"/>
    <w:rsid w:val="00DD0CC5"/>
    <w:rsid w:val="00DD2A42"/>
    <w:rsid w:val="00DD3B3A"/>
    <w:rsid w:val="00DE0B1A"/>
    <w:rsid w:val="00DE0FEB"/>
    <w:rsid w:val="00DE75E5"/>
    <w:rsid w:val="00DF1585"/>
    <w:rsid w:val="00DF15CA"/>
    <w:rsid w:val="00E003AC"/>
    <w:rsid w:val="00E00A84"/>
    <w:rsid w:val="00E01873"/>
    <w:rsid w:val="00E0202A"/>
    <w:rsid w:val="00E02A9A"/>
    <w:rsid w:val="00E05AF7"/>
    <w:rsid w:val="00E30F28"/>
    <w:rsid w:val="00E3233A"/>
    <w:rsid w:val="00E33B38"/>
    <w:rsid w:val="00E35113"/>
    <w:rsid w:val="00E43A18"/>
    <w:rsid w:val="00E51E85"/>
    <w:rsid w:val="00E53131"/>
    <w:rsid w:val="00E54334"/>
    <w:rsid w:val="00E574AB"/>
    <w:rsid w:val="00E61B7F"/>
    <w:rsid w:val="00E673D5"/>
    <w:rsid w:val="00E71BA6"/>
    <w:rsid w:val="00E73643"/>
    <w:rsid w:val="00E74440"/>
    <w:rsid w:val="00E74758"/>
    <w:rsid w:val="00E85E8F"/>
    <w:rsid w:val="00EA056F"/>
    <w:rsid w:val="00EB18FC"/>
    <w:rsid w:val="00EB2ED8"/>
    <w:rsid w:val="00EB726A"/>
    <w:rsid w:val="00EC14A4"/>
    <w:rsid w:val="00EC2099"/>
    <w:rsid w:val="00ED227C"/>
    <w:rsid w:val="00ED24C8"/>
    <w:rsid w:val="00ED2A0B"/>
    <w:rsid w:val="00ED433F"/>
    <w:rsid w:val="00ED4BA4"/>
    <w:rsid w:val="00ED50B8"/>
    <w:rsid w:val="00ED594F"/>
    <w:rsid w:val="00ED759F"/>
    <w:rsid w:val="00ED78C7"/>
    <w:rsid w:val="00EE6C5C"/>
    <w:rsid w:val="00EE7EA6"/>
    <w:rsid w:val="00EF5772"/>
    <w:rsid w:val="00F03B35"/>
    <w:rsid w:val="00F04FF4"/>
    <w:rsid w:val="00F1068B"/>
    <w:rsid w:val="00F15CB1"/>
    <w:rsid w:val="00F170C3"/>
    <w:rsid w:val="00F216D6"/>
    <w:rsid w:val="00F24D78"/>
    <w:rsid w:val="00F31108"/>
    <w:rsid w:val="00F34475"/>
    <w:rsid w:val="00F377E2"/>
    <w:rsid w:val="00F50748"/>
    <w:rsid w:val="00F5309C"/>
    <w:rsid w:val="00F53A12"/>
    <w:rsid w:val="00F548E5"/>
    <w:rsid w:val="00F55A5A"/>
    <w:rsid w:val="00F6013D"/>
    <w:rsid w:val="00F618C4"/>
    <w:rsid w:val="00F63537"/>
    <w:rsid w:val="00F65755"/>
    <w:rsid w:val="00F65BBC"/>
    <w:rsid w:val="00F70647"/>
    <w:rsid w:val="00F72D02"/>
    <w:rsid w:val="00F739A4"/>
    <w:rsid w:val="00F741E3"/>
    <w:rsid w:val="00F74482"/>
    <w:rsid w:val="00F75FC0"/>
    <w:rsid w:val="00F7662D"/>
    <w:rsid w:val="00F77F77"/>
    <w:rsid w:val="00F83E5D"/>
    <w:rsid w:val="00F851B8"/>
    <w:rsid w:val="00F868EC"/>
    <w:rsid w:val="00F91955"/>
    <w:rsid w:val="00F9732C"/>
    <w:rsid w:val="00FA5819"/>
    <w:rsid w:val="00FB0F66"/>
    <w:rsid w:val="00FC1172"/>
    <w:rsid w:val="00FC1AA2"/>
    <w:rsid w:val="00FD027A"/>
    <w:rsid w:val="00FE1EBD"/>
    <w:rsid w:val="00FE60F3"/>
    <w:rsid w:val="00FF04D8"/>
    <w:rsid w:val="00FF1AB6"/>
    <w:rsid w:val="00FF4E27"/>
    <w:rsid w:val="00FF62A4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C0210"/>
  <w15:docId w15:val="{9BF18080-108C-4A8F-90D7-60D3CA77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1774B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lickr.com/photos/husein/220594471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72283508@N00/2550443917/in/album-72157605378360561/" TargetMode="External"/><Relationship Id="rId17" Type="http://schemas.openxmlformats.org/officeDocument/2006/relationships/hyperlink" Target="https://data.giss.nasa.gov/gistemp/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gml.noaa.gov/ccgg/trends/index.html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lickr.com/photos/11818909@N06/4147300694/in/album-72157622781867731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www.flickr.com/photos/wayoutwestnews/500272894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flickr.com/photos/patrickwilken/5762014987/" TargetMode="External"/><Relationship Id="rId22" Type="http://schemas.openxmlformats.org/officeDocument/2006/relationships/hyperlink" Target="https://earthobservatory.nasa.gov/features/CarbonCycl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E80249B3244275B966C5FB738E8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B5DA3-C5E6-4D72-B368-33617DA8577E}"/>
      </w:docPartPr>
      <w:docPartBody>
        <w:p w:rsidR="00C97522" w:rsidRDefault="00C97522">
          <w:pPr>
            <w:pStyle w:val="EDE80249B3244275B966C5FB738E86E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522"/>
    <w:rsid w:val="00381F9D"/>
    <w:rsid w:val="00391C51"/>
    <w:rsid w:val="009D425B"/>
    <w:rsid w:val="00C9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DE80249B3244275B966C5FB738E86E3">
    <w:name w:val="EDE80249B3244275B966C5FB738E86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761</TotalTime>
  <Pages>8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Bio-Dome</vt:lpstr>
    </vt:vector>
  </TitlesOfParts>
  <Company/>
  <LinksUpToDate>false</LinksUpToDate>
  <CharactersWithSpaces>15326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Bio-Dome</dc:title>
  <dc:creator>K20 Center</dc:creator>
  <cp:lastModifiedBy>Bigler, Elijah B.</cp:lastModifiedBy>
  <cp:revision>713</cp:revision>
  <cp:lastPrinted>2016-07-14T14:08:00Z</cp:lastPrinted>
  <dcterms:created xsi:type="dcterms:W3CDTF">2021-10-01T17:22:00Z</dcterms:created>
  <dcterms:modified xsi:type="dcterms:W3CDTF">2023-06-27T17:42:00Z</dcterms:modified>
</cp:coreProperties>
</file>