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D8C9" w14:textId="2E78E421" w:rsidR="00F33303" w:rsidRPr="00814203" w:rsidRDefault="007722BF" w:rsidP="00814203">
      <w:pPr>
        <w:pStyle w:val="Title"/>
      </w:pPr>
      <w:r>
        <w:t>jigsaw</w:t>
      </w:r>
      <w:r w:rsidR="00F33303" w:rsidRPr="00DC1CA0">
        <w:rPr>
          <w:bdr w:val="none" w:sz="0" w:space="0" w:color="auto" w:frame="1"/>
          <w:shd w:val="clear" w:color="auto" w:fill="FFFFFF"/>
        </w:rPr>
        <w:fldChar w:fldCharType="begin"/>
      </w:r>
      <w:r w:rsidR="00F33303" w:rsidRPr="00DC1CA0">
        <w:rPr>
          <w:bdr w:val="none" w:sz="0" w:space="0" w:color="auto" w:frame="1"/>
          <w:shd w:val="clear" w:color="auto" w:fill="FFFFFF"/>
        </w:rPr>
        <w:instrText xml:space="preserve"> INCLUDEPICTURE "https://lh7-rt.googleusercontent.com/docsz/AD_4nXcT6_Z-eAJQ566zgUvH87MNkpdjzJsVcxHbuVDCgCaqzYSWpgmiCvQQHUhradLAMkpIc1N3mIVU62YIeibK5Z-Dutc0LPr506f5I9U1GYMYwIQQQDzLWsfFzio87ACJ8hpTMAcktQ?key=QWRUezHV3DFPN74vbBDsijvp" \* MERGEFORMATINET </w:instrText>
      </w:r>
      <w:r w:rsidR="00F33303" w:rsidRPr="00DC1CA0">
        <w:rPr>
          <w:bdr w:val="none" w:sz="0" w:space="0" w:color="auto" w:frame="1"/>
          <w:shd w:val="clear" w:color="auto" w:fill="FFFFFF"/>
        </w:rPr>
        <w:fldChar w:fldCharType="separate"/>
      </w:r>
      <w:r w:rsidR="00F33303" w:rsidRPr="00DC1CA0">
        <w:rPr>
          <w:bdr w:val="none" w:sz="0" w:space="0" w:color="auto" w:frame="1"/>
          <w:shd w:val="clear" w:color="auto" w:fill="FFFFFF"/>
        </w:rPr>
        <w:fldChar w:fldCharType="end"/>
      </w:r>
    </w:p>
    <w:tbl>
      <w:tblPr>
        <w:tblW w:w="129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2376"/>
        <w:gridCol w:w="10579"/>
      </w:tblGrid>
      <w:tr w:rsidR="00DB6853" w:rsidRPr="00DC1CA0" w14:paraId="3C71227A" w14:textId="77777777" w:rsidTr="00D551C8">
        <w:trPr>
          <w:trHeight w:val="100"/>
          <w:tblHeader/>
        </w:trPr>
        <w:tc>
          <w:tcPr>
            <w:tcW w:w="0" w:type="auto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BE86013" w14:textId="60B255A6" w:rsidR="00DB6853" w:rsidRPr="00DC1CA0" w:rsidRDefault="00DB6853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C1CA0">
              <w:rPr>
                <w:b/>
                <w:bCs/>
                <w:color w:val="FFFFFF" w:themeColor="background1"/>
              </w:rPr>
              <w:t>C</w:t>
            </w:r>
            <w:r>
              <w:rPr>
                <w:b/>
                <w:bCs/>
                <w:color w:val="FFFFFF" w:themeColor="background1"/>
              </w:rPr>
              <w:t>auses of WWII</w:t>
            </w:r>
          </w:p>
        </w:tc>
        <w:tc>
          <w:tcPr>
            <w:tcW w:w="1057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2EEE19" w14:textId="48CEE0F9" w:rsidR="00DB6853" w:rsidRPr="00DC1CA0" w:rsidRDefault="00DB6853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Summary</w:t>
            </w:r>
          </w:p>
        </w:tc>
      </w:tr>
      <w:tr w:rsidR="00DB6853" w:rsidRPr="00DC1CA0" w14:paraId="2B1E04C1" w14:textId="77777777" w:rsidTr="00D551C8">
        <w:trPr>
          <w:trHeight w:val="892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B4483A7" w14:textId="08E6258F" w:rsidR="00DB6853" w:rsidRPr="00F33303" w:rsidRDefault="00DB6853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The Great Depression</w:t>
            </w:r>
          </w:p>
        </w:tc>
        <w:tc>
          <w:tcPr>
            <w:tcW w:w="1057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56525A9" w14:textId="77777777" w:rsidR="00DB6853" w:rsidRDefault="00DB6853" w:rsidP="00BD6A8E">
            <w:pPr>
              <w:rPr>
                <w:b/>
                <w:bCs/>
              </w:rPr>
            </w:pPr>
          </w:p>
          <w:p w14:paraId="778443E4" w14:textId="77777777" w:rsidR="00D67071" w:rsidRDefault="00D67071" w:rsidP="00BD6A8E">
            <w:pPr>
              <w:rPr>
                <w:b/>
                <w:bCs/>
              </w:rPr>
            </w:pPr>
          </w:p>
          <w:p w14:paraId="71DFE14F" w14:textId="77777777" w:rsidR="00D67071" w:rsidRDefault="00D67071" w:rsidP="00BD6A8E">
            <w:pPr>
              <w:rPr>
                <w:b/>
                <w:bCs/>
              </w:rPr>
            </w:pPr>
          </w:p>
          <w:p w14:paraId="115CAB22" w14:textId="1B0C1241" w:rsidR="00D67071" w:rsidRPr="00DB6853" w:rsidRDefault="00D67071" w:rsidP="00BD6A8E">
            <w:pPr>
              <w:rPr>
                <w:b/>
                <w:bCs/>
              </w:rPr>
            </w:pPr>
          </w:p>
        </w:tc>
      </w:tr>
      <w:tr w:rsidR="00DB6853" w:rsidRPr="00DC1CA0" w14:paraId="771F6772" w14:textId="77777777" w:rsidTr="00D551C8"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9A92BF1" w14:textId="105BBF0E" w:rsidR="00DB6853" w:rsidRPr="00F33303" w:rsidRDefault="00DB6853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Treaty of Versailles</w:t>
            </w:r>
          </w:p>
        </w:tc>
        <w:tc>
          <w:tcPr>
            <w:tcW w:w="1057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6EE848" w14:textId="77777777" w:rsidR="00DB6853" w:rsidRDefault="00DB6853" w:rsidP="00BD6A8E"/>
          <w:p w14:paraId="40AEB6E8" w14:textId="77777777" w:rsidR="00D67071" w:rsidRDefault="00D67071" w:rsidP="00BD6A8E"/>
          <w:p w14:paraId="70B9B78F" w14:textId="77777777" w:rsidR="00D67071" w:rsidRDefault="00D67071" w:rsidP="00BD6A8E"/>
          <w:p w14:paraId="7CA9C95D" w14:textId="77777777" w:rsidR="00D67071" w:rsidRDefault="00D67071" w:rsidP="00BD6A8E"/>
          <w:p w14:paraId="7F18D7E5" w14:textId="77777777" w:rsidR="00D67071" w:rsidRPr="00DC1CA0" w:rsidRDefault="00D67071" w:rsidP="00BD6A8E"/>
        </w:tc>
      </w:tr>
      <w:tr w:rsidR="00DB6853" w:rsidRPr="00DC1CA0" w14:paraId="78D3A3E4" w14:textId="77777777" w:rsidTr="00D551C8"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D078FA" w14:textId="60C14161" w:rsidR="00DB6853" w:rsidRPr="00F33303" w:rsidRDefault="00DB6853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Rise of Dictators</w:t>
            </w:r>
          </w:p>
        </w:tc>
        <w:tc>
          <w:tcPr>
            <w:tcW w:w="1057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B1C8DE4" w14:textId="77777777" w:rsidR="00DB6853" w:rsidRDefault="00DB6853" w:rsidP="00BD6A8E"/>
          <w:p w14:paraId="1E56AC2D" w14:textId="77777777" w:rsidR="00D67071" w:rsidRDefault="00D67071" w:rsidP="00BD6A8E"/>
          <w:p w14:paraId="01B0742E" w14:textId="77777777" w:rsidR="00D67071" w:rsidRDefault="00D67071" w:rsidP="00BD6A8E"/>
          <w:p w14:paraId="3A52C93A" w14:textId="77777777" w:rsidR="00D67071" w:rsidRDefault="00D67071" w:rsidP="00BD6A8E"/>
          <w:p w14:paraId="5E54DDF3" w14:textId="77777777" w:rsidR="00D67071" w:rsidRPr="00DC1CA0" w:rsidRDefault="00D67071" w:rsidP="00BD6A8E"/>
        </w:tc>
      </w:tr>
    </w:tbl>
    <w:p w14:paraId="6A436241" w14:textId="5F27DF70" w:rsidR="00F33303" w:rsidRDefault="00F33303" w:rsidP="00F33303">
      <w:r>
        <w:br/>
      </w:r>
    </w:p>
    <w:p w14:paraId="1C40E14E" w14:textId="77777777" w:rsidR="001B5BA6" w:rsidRPr="00F33303" w:rsidRDefault="001B5BA6" w:rsidP="00F33303"/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2084D" w14:textId="77777777" w:rsidR="00E403AA" w:rsidRDefault="00E403AA" w:rsidP="009A4615">
      <w:pPr>
        <w:spacing w:after="0" w:line="240" w:lineRule="auto"/>
      </w:pPr>
      <w:r>
        <w:separator/>
      </w:r>
    </w:p>
  </w:endnote>
  <w:endnote w:type="continuationSeparator" w:id="0">
    <w:p w14:paraId="15A21B34" w14:textId="77777777" w:rsidR="00E403AA" w:rsidRDefault="00E403AA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772D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CEF770" w14:textId="4A104F99" w:rsidR="00D04F53" w:rsidRPr="00C76450" w:rsidRDefault="007722BF" w:rsidP="00C76450">
                          <w:pPr>
                            <w:pStyle w:val="Footer"/>
                          </w:pPr>
                          <w:r>
                            <w:t>a peace built on quicksand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1xVJO98AAAAMAQAADwAAAAAAAAAAAAAAAABzBAAAZHJzL2Rvd25yZXYueG1sUEsF&#10;BgAAAAAEAAQA8wAAAH8FAAAAAA==&#10;" filled="f" stroked="f" strokeweight=".5pt">
              <v:textbox style="mso-fit-shape-to-text:t">
                <w:txbxContent>
                  <w:p w14:paraId="48CEF770" w14:textId="4A104F99" w:rsidR="00D04F53" w:rsidRPr="00C76450" w:rsidRDefault="007722BF" w:rsidP="00C76450">
                    <w:pPr>
                      <w:pStyle w:val="Footer"/>
                    </w:pPr>
                    <w:r>
                      <w:t>a peace built on quicksand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972D0" w14:textId="77777777" w:rsidR="00E403AA" w:rsidRDefault="00E403AA" w:rsidP="009A4615">
      <w:pPr>
        <w:spacing w:after="0" w:line="240" w:lineRule="auto"/>
      </w:pPr>
      <w:r>
        <w:separator/>
      </w:r>
    </w:p>
  </w:footnote>
  <w:footnote w:type="continuationSeparator" w:id="0">
    <w:p w14:paraId="7D56B964" w14:textId="77777777" w:rsidR="00E403AA" w:rsidRDefault="00E403AA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67"/>
    <w:rsid w:val="00065807"/>
    <w:rsid w:val="000A6A2A"/>
    <w:rsid w:val="0011355B"/>
    <w:rsid w:val="00151CCF"/>
    <w:rsid w:val="001A3F95"/>
    <w:rsid w:val="001B5BA6"/>
    <w:rsid w:val="001C0115"/>
    <w:rsid w:val="001C2382"/>
    <w:rsid w:val="001D2467"/>
    <w:rsid w:val="001E6BCA"/>
    <w:rsid w:val="00246BC1"/>
    <w:rsid w:val="002574A4"/>
    <w:rsid w:val="00316C07"/>
    <w:rsid w:val="0032364F"/>
    <w:rsid w:val="003668DB"/>
    <w:rsid w:val="003A623D"/>
    <w:rsid w:val="00424E6B"/>
    <w:rsid w:val="00467B1F"/>
    <w:rsid w:val="00480109"/>
    <w:rsid w:val="004856EB"/>
    <w:rsid w:val="0048595C"/>
    <w:rsid w:val="00496E39"/>
    <w:rsid w:val="005448C2"/>
    <w:rsid w:val="00555159"/>
    <w:rsid w:val="005716BA"/>
    <w:rsid w:val="0058669F"/>
    <w:rsid w:val="005A3A1A"/>
    <w:rsid w:val="0063271E"/>
    <w:rsid w:val="006669F0"/>
    <w:rsid w:val="006F637F"/>
    <w:rsid w:val="007722BF"/>
    <w:rsid w:val="007A6FBA"/>
    <w:rsid w:val="007F4DDC"/>
    <w:rsid w:val="00814203"/>
    <w:rsid w:val="00886FBD"/>
    <w:rsid w:val="008A6EE3"/>
    <w:rsid w:val="008E0A59"/>
    <w:rsid w:val="00912773"/>
    <w:rsid w:val="009A4615"/>
    <w:rsid w:val="00A71218"/>
    <w:rsid w:val="00A7676D"/>
    <w:rsid w:val="00AB30CE"/>
    <w:rsid w:val="00AD0F89"/>
    <w:rsid w:val="00BE33F2"/>
    <w:rsid w:val="00BE5865"/>
    <w:rsid w:val="00C33C65"/>
    <w:rsid w:val="00C53852"/>
    <w:rsid w:val="00C76450"/>
    <w:rsid w:val="00C86A74"/>
    <w:rsid w:val="00CE576E"/>
    <w:rsid w:val="00D04F53"/>
    <w:rsid w:val="00D37AAB"/>
    <w:rsid w:val="00D551C8"/>
    <w:rsid w:val="00D67071"/>
    <w:rsid w:val="00D71FBC"/>
    <w:rsid w:val="00DB6853"/>
    <w:rsid w:val="00DD3628"/>
    <w:rsid w:val="00DE0B48"/>
    <w:rsid w:val="00E403AA"/>
    <w:rsid w:val="00E46C11"/>
    <w:rsid w:val="00E96364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03A29"/>
  <w15:chartTrackingRefBased/>
  <w15:docId w15:val="{4313B4E2-4236-48E3-9044-A296A301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.e.halstied\Downloads\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 2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Peace Built On Quicksand</vt:lpstr>
    </vt:vector>
  </TitlesOfParts>
  <Manager/>
  <Company/>
  <LinksUpToDate>false</LinksUpToDate>
  <CharactersWithSpaces>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Peace Built On Quicksand</dc:title>
  <dc:subject/>
  <dc:creator>K20 Center</dc:creator>
  <cp:keywords/>
  <dc:description/>
  <cp:lastModifiedBy>Smith, Gina N.</cp:lastModifiedBy>
  <cp:revision>4</cp:revision>
  <dcterms:created xsi:type="dcterms:W3CDTF">2026-08-20T16:26:00Z</dcterms:created>
  <dcterms:modified xsi:type="dcterms:W3CDTF">2026-09-21T21:10:00Z</dcterms:modified>
  <cp:category/>
</cp:coreProperties>
</file>