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1E29" w14:textId="77777777" w:rsidR="004F571B" w:rsidRPr="004C76EB" w:rsidRDefault="00AD5293" w:rsidP="00814203">
      <w:pPr>
        <w:pStyle w:val="Title"/>
        <w:rPr>
          <w:lang w:val="es-ES"/>
        </w:rPr>
      </w:pPr>
      <w:r w:rsidRPr="004C76EB">
        <w:rPr>
          <w:lang w:val="es-ES"/>
        </w:rPr>
        <w:t>k.i.m.s.</w:t>
      </w:r>
    </w:p>
    <w:p w14:paraId="232C0E86" w14:textId="77777777" w:rsidR="004C76EB" w:rsidRPr="005F7B90" w:rsidRDefault="004C76EB" w:rsidP="004C76EB">
      <w:pPr>
        <w:rPr>
          <w:lang w:val="es-ES"/>
        </w:rPr>
      </w:pPr>
      <w:r>
        <w:rPr>
          <w:lang w:val="es"/>
        </w:rPr>
        <w:t>Completa la siguiente gráfica con información importante sobre tus palabras clave. A continuación, dibuja una imagen que te ayude a recordar cuál es la información importante y utiliza la palabra en una oración.</w:t>
      </w:r>
    </w:p>
    <w:tbl>
      <w:tblPr>
        <w:tblW w:w="1322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525"/>
        <w:gridCol w:w="3900"/>
        <w:gridCol w:w="3900"/>
        <w:gridCol w:w="3900"/>
      </w:tblGrid>
      <w:tr w:rsidR="007149BB" w:rsidRPr="00DC1CA0" w14:paraId="3C71227A" w14:textId="4154CFE5" w:rsidTr="00834D31">
        <w:trPr>
          <w:trHeight w:val="280"/>
          <w:tblHeader/>
        </w:trPr>
        <w:tc>
          <w:tcPr>
            <w:tcW w:w="152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BE86013" w14:textId="235BF2E4" w:rsidR="007149BB" w:rsidRPr="00DC1CA0" w:rsidRDefault="00AB1190" w:rsidP="00834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Palabra clave</w:t>
            </w:r>
          </w:p>
        </w:tc>
        <w:tc>
          <w:tcPr>
            <w:tcW w:w="390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D2EEE19" w14:textId="2AFD3462" w:rsidR="007149BB" w:rsidRPr="00DC1CA0" w:rsidRDefault="00B3513A" w:rsidP="00834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Información importante</w:t>
            </w:r>
          </w:p>
        </w:tc>
        <w:tc>
          <w:tcPr>
            <w:tcW w:w="3900" w:type="dxa"/>
            <w:shd w:val="clear" w:color="auto" w:fill="275781"/>
          </w:tcPr>
          <w:p w14:paraId="0E954A15" w14:textId="00E653C1" w:rsidR="007149BB" w:rsidRDefault="003804B6" w:rsidP="00834D3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Pista para la memoria</w:t>
            </w:r>
          </w:p>
        </w:tc>
        <w:tc>
          <w:tcPr>
            <w:tcW w:w="3900" w:type="dxa"/>
            <w:shd w:val="clear" w:color="auto" w:fill="275781"/>
          </w:tcPr>
          <w:p w14:paraId="6DB85BC8" w14:textId="264E0DC1" w:rsidR="007149BB" w:rsidRDefault="00043242" w:rsidP="000432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Oración</w:t>
            </w:r>
          </w:p>
        </w:tc>
      </w:tr>
      <w:tr w:rsidR="007149BB" w:rsidRPr="00DC1CA0" w14:paraId="2B1E04C1" w14:textId="01E3EBAD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B4483A7" w14:textId="6980557A" w:rsidR="007149BB" w:rsidRPr="00F33303" w:rsidRDefault="00043242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 </w:t>
            </w:r>
            <w:r w:rsidR="008427C2"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Adolf Hitler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56525A9" w14:textId="77777777" w:rsidR="007149BB" w:rsidRDefault="007149BB" w:rsidP="00834D31">
            <w:pPr>
              <w:spacing w:after="0"/>
              <w:rPr>
                <w:b/>
                <w:bCs/>
              </w:rPr>
            </w:pPr>
          </w:p>
          <w:p w14:paraId="71DFE14F" w14:textId="77777777" w:rsidR="007149BB" w:rsidRDefault="007149BB" w:rsidP="00BD6A8E">
            <w:pPr>
              <w:rPr>
                <w:b/>
                <w:bCs/>
              </w:rPr>
            </w:pPr>
          </w:p>
          <w:p w14:paraId="115CAB22" w14:textId="1B0C1241" w:rsidR="007149BB" w:rsidRPr="00DB6853" w:rsidRDefault="007149BB" w:rsidP="00BD6A8E">
            <w:pPr>
              <w:rPr>
                <w:b/>
                <w:bCs/>
              </w:rPr>
            </w:pPr>
          </w:p>
        </w:tc>
        <w:tc>
          <w:tcPr>
            <w:tcW w:w="3900" w:type="dxa"/>
          </w:tcPr>
          <w:p w14:paraId="3A08118B" w14:textId="77777777" w:rsidR="007149BB" w:rsidRDefault="007149BB" w:rsidP="00BD6A8E">
            <w:pPr>
              <w:rPr>
                <w:b/>
                <w:bCs/>
              </w:rPr>
            </w:pPr>
          </w:p>
        </w:tc>
        <w:tc>
          <w:tcPr>
            <w:tcW w:w="3900" w:type="dxa"/>
          </w:tcPr>
          <w:p w14:paraId="1FD50E50" w14:textId="77777777" w:rsidR="007149BB" w:rsidRDefault="007149BB" w:rsidP="00BD6A8E">
            <w:pPr>
              <w:rPr>
                <w:b/>
                <w:bCs/>
              </w:rPr>
            </w:pPr>
          </w:p>
        </w:tc>
      </w:tr>
      <w:tr w:rsidR="007149BB" w:rsidRPr="00DC1CA0" w14:paraId="771F6772" w14:textId="49493112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9A92BF1" w14:textId="4B2E040F" w:rsidR="007149BB" w:rsidRPr="00F33303" w:rsidRDefault="00D14126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Potencias del Eje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6EE848" w14:textId="77777777" w:rsidR="007149BB" w:rsidRDefault="007149BB" w:rsidP="00BD6A8E"/>
          <w:p w14:paraId="7CA9C95D" w14:textId="77777777" w:rsidR="007149BB" w:rsidRDefault="007149BB" w:rsidP="00BD6A8E"/>
          <w:p w14:paraId="7F18D7E5" w14:textId="77777777" w:rsidR="007149BB" w:rsidRPr="00DC1CA0" w:rsidRDefault="007149BB" w:rsidP="00BD6A8E"/>
        </w:tc>
        <w:tc>
          <w:tcPr>
            <w:tcW w:w="3900" w:type="dxa"/>
          </w:tcPr>
          <w:p w14:paraId="48934620" w14:textId="77777777" w:rsidR="007149BB" w:rsidRDefault="007149BB" w:rsidP="00BD6A8E"/>
        </w:tc>
        <w:tc>
          <w:tcPr>
            <w:tcW w:w="3900" w:type="dxa"/>
          </w:tcPr>
          <w:p w14:paraId="17EC64B2" w14:textId="77777777" w:rsidR="007149BB" w:rsidRDefault="007149BB" w:rsidP="00BD6A8E"/>
        </w:tc>
      </w:tr>
      <w:tr w:rsidR="007149BB" w:rsidRPr="00DC1CA0" w14:paraId="78D3A3E4" w14:textId="1C95111D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D078FA" w14:textId="34620D93" w:rsidR="007149BB" w:rsidRPr="00F33303" w:rsidRDefault="00B821C3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Fascismo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1C8DE4" w14:textId="77777777" w:rsidR="007149BB" w:rsidRDefault="007149BB" w:rsidP="00BD6A8E"/>
          <w:p w14:paraId="3A52C93A" w14:textId="77777777" w:rsidR="007149BB" w:rsidRDefault="007149BB" w:rsidP="00BD6A8E"/>
          <w:p w14:paraId="5E54DDF3" w14:textId="77777777" w:rsidR="007149BB" w:rsidRPr="00DC1CA0" w:rsidRDefault="007149BB" w:rsidP="00BD6A8E"/>
        </w:tc>
        <w:tc>
          <w:tcPr>
            <w:tcW w:w="3900" w:type="dxa"/>
          </w:tcPr>
          <w:p w14:paraId="6D4E26C4" w14:textId="77777777" w:rsidR="007149BB" w:rsidRDefault="007149BB" w:rsidP="00BD6A8E"/>
        </w:tc>
        <w:tc>
          <w:tcPr>
            <w:tcW w:w="3900" w:type="dxa"/>
          </w:tcPr>
          <w:p w14:paraId="1DBE569C" w14:textId="77777777" w:rsidR="007149BB" w:rsidRDefault="007149BB" w:rsidP="00BD6A8E"/>
        </w:tc>
      </w:tr>
      <w:tr w:rsidR="007149BB" w:rsidRPr="00DC1CA0" w14:paraId="4FCD1245" w14:textId="3FA770C0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06FE54" w14:textId="611B1E10" w:rsidR="007149BB" w:rsidRDefault="00817667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La Gran Depresión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57C929" w14:textId="77777777" w:rsidR="007149BB" w:rsidRDefault="007149BB" w:rsidP="00BD6A8E"/>
        </w:tc>
        <w:tc>
          <w:tcPr>
            <w:tcW w:w="3900" w:type="dxa"/>
          </w:tcPr>
          <w:p w14:paraId="394C5412" w14:textId="77777777" w:rsidR="007149BB" w:rsidRDefault="007149BB" w:rsidP="00BD6A8E"/>
        </w:tc>
        <w:tc>
          <w:tcPr>
            <w:tcW w:w="3900" w:type="dxa"/>
          </w:tcPr>
          <w:p w14:paraId="159D5DE7" w14:textId="77777777" w:rsidR="007149BB" w:rsidRDefault="007149BB" w:rsidP="00BD6A8E"/>
        </w:tc>
      </w:tr>
      <w:tr w:rsidR="007149BB" w:rsidRPr="00DC1CA0" w14:paraId="51C8B187" w14:textId="4BD29847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23E315" w14:textId="62A2B0AA" w:rsidR="007149BB" w:rsidRDefault="0097711F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Tratado de Versalles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CB8561" w14:textId="77777777" w:rsidR="007149BB" w:rsidRDefault="007149BB" w:rsidP="00BD6A8E"/>
        </w:tc>
        <w:tc>
          <w:tcPr>
            <w:tcW w:w="3900" w:type="dxa"/>
          </w:tcPr>
          <w:p w14:paraId="7F0B8202" w14:textId="77777777" w:rsidR="007149BB" w:rsidRDefault="007149BB" w:rsidP="00BD6A8E"/>
        </w:tc>
        <w:tc>
          <w:tcPr>
            <w:tcW w:w="3900" w:type="dxa"/>
          </w:tcPr>
          <w:p w14:paraId="6928B973" w14:textId="77777777" w:rsidR="007149BB" w:rsidRDefault="007149BB" w:rsidP="00BD6A8E"/>
        </w:tc>
      </w:tr>
    </w:tbl>
    <w:p w14:paraId="1C40E14E" w14:textId="4F5D5E96" w:rsidR="001B5BA6" w:rsidRPr="00F33303" w:rsidRDefault="00F33303" w:rsidP="00F33303">
      <w:r>
        <w:br/>
      </w:r>
    </w:p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0BF0" w14:textId="77777777" w:rsidR="005C4A64" w:rsidRDefault="005C4A64" w:rsidP="009A4615">
      <w:pPr>
        <w:spacing w:after="0" w:line="240" w:lineRule="auto"/>
      </w:pPr>
      <w:r>
        <w:separator/>
      </w:r>
    </w:p>
  </w:endnote>
  <w:endnote w:type="continuationSeparator" w:id="0">
    <w:p w14:paraId="3019238E" w14:textId="77777777" w:rsidR="005C4A64" w:rsidRDefault="005C4A64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72D" w14:textId="748D798E" w:rsidR="00D04F53" w:rsidRPr="00304DC6" w:rsidRDefault="00122261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2625383F">
              <wp:simplePos x="0" y="0"/>
              <wp:positionH relativeFrom="column">
                <wp:posOffset>3849370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CEF770" w14:textId="4A104F99" w:rsidR="00D04F53" w:rsidRPr="00C76450" w:rsidRDefault="007722BF" w:rsidP="00C76450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3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R09V+98AAAAMAQAADwAAAAAAAAAAAAAAAABzBAAAZHJzL2Rvd25yZXYueG1sUEsF&#10;BgAAAAAEAAQA8wAAAH8FAAAAAA==&#10;" filled="f" stroked="f" strokeweight=".5pt">
              <v:textbox style="mso-fit-shape-to-text:t">
                <w:txbxContent>
                  <w:p w14:paraId="48CEF770" w14:textId="4A104F99" w:rsidR="00D04F53" w:rsidRPr="00C76450" w:rsidRDefault="007722BF" w:rsidP="00C76450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5C43314C">
          <wp:simplePos x="0" y="0"/>
          <wp:positionH relativeFrom="column">
            <wp:posOffset>3728085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06514" w14:textId="77777777" w:rsidR="005C4A64" w:rsidRDefault="005C4A64" w:rsidP="009A4615">
      <w:pPr>
        <w:spacing w:after="0" w:line="240" w:lineRule="auto"/>
      </w:pPr>
      <w:r>
        <w:separator/>
      </w:r>
    </w:p>
  </w:footnote>
  <w:footnote w:type="continuationSeparator" w:id="0">
    <w:p w14:paraId="7A566613" w14:textId="77777777" w:rsidR="005C4A64" w:rsidRDefault="005C4A64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67"/>
    <w:rsid w:val="00043242"/>
    <w:rsid w:val="00065807"/>
    <w:rsid w:val="000A6A2A"/>
    <w:rsid w:val="0011355B"/>
    <w:rsid w:val="00122261"/>
    <w:rsid w:val="00151CCF"/>
    <w:rsid w:val="00190A17"/>
    <w:rsid w:val="001A3F95"/>
    <w:rsid w:val="001B5BA6"/>
    <w:rsid w:val="001C0115"/>
    <w:rsid w:val="001D2467"/>
    <w:rsid w:val="001E6BCA"/>
    <w:rsid w:val="00246BC1"/>
    <w:rsid w:val="002574A4"/>
    <w:rsid w:val="00264440"/>
    <w:rsid w:val="00296032"/>
    <w:rsid w:val="00316C07"/>
    <w:rsid w:val="0032364F"/>
    <w:rsid w:val="003668DB"/>
    <w:rsid w:val="00380067"/>
    <w:rsid w:val="003804B6"/>
    <w:rsid w:val="003E562D"/>
    <w:rsid w:val="00424E6B"/>
    <w:rsid w:val="00467B1F"/>
    <w:rsid w:val="004754C1"/>
    <w:rsid w:val="00480109"/>
    <w:rsid w:val="004856EB"/>
    <w:rsid w:val="0048595C"/>
    <w:rsid w:val="004C76EB"/>
    <w:rsid w:val="004F571B"/>
    <w:rsid w:val="005448C2"/>
    <w:rsid w:val="00555159"/>
    <w:rsid w:val="005716BA"/>
    <w:rsid w:val="0058669F"/>
    <w:rsid w:val="005A3A1A"/>
    <w:rsid w:val="005C4A64"/>
    <w:rsid w:val="0063271E"/>
    <w:rsid w:val="006669F0"/>
    <w:rsid w:val="006F637F"/>
    <w:rsid w:val="007149BB"/>
    <w:rsid w:val="00736FD1"/>
    <w:rsid w:val="007722BF"/>
    <w:rsid w:val="00783096"/>
    <w:rsid w:val="007906EA"/>
    <w:rsid w:val="0079221B"/>
    <w:rsid w:val="007F4DDC"/>
    <w:rsid w:val="00814203"/>
    <w:rsid w:val="00817667"/>
    <w:rsid w:val="00834D31"/>
    <w:rsid w:val="008427C2"/>
    <w:rsid w:val="00886FBD"/>
    <w:rsid w:val="008A6EE3"/>
    <w:rsid w:val="00912773"/>
    <w:rsid w:val="00934F6E"/>
    <w:rsid w:val="0097711F"/>
    <w:rsid w:val="009A4615"/>
    <w:rsid w:val="00A71218"/>
    <w:rsid w:val="00AB1190"/>
    <w:rsid w:val="00AB30CE"/>
    <w:rsid w:val="00AD0F89"/>
    <w:rsid w:val="00AD5293"/>
    <w:rsid w:val="00B3513A"/>
    <w:rsid w:val="00B821C3"/>
    <w:rsid w:val="00BE33F2"/>
    <w:rsid w:val="00BE5865"/>
    <w:rsid w:val="00C33C65"/>
    <w:rsid w:val="00C53852"/>
    <w:rsid w:val="00C76450"/>
    <w:rsid w:val="00C86A74"/>
    <w:rsid w:val="00C96B84"/>
    <w:rsid w:val="00CE576E"/>
    <w:rsid w:val="00D04F53"/>
    <w:rsid w:val="00D14126"/>
    <w:rsid w:val="00D42E50"/>
    <w:rsid w:val="00D553FC"/>
    <w:rsid w:val="00D67071"/>
    <w:rsid w:val="00D71FBC"/>
    <w:rsid w:val="00DB6853"/>
    <w:rsid w:val="00DD3628"/>
    <w:rsid w:val="00DE0B48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03A29"/>
  <w15:chartTrackingRefBased/>
  <w15:docId w15:val="{4313B4E2-4236-48E3-9044-A296A301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e.halstied\Downloads\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 - Spanish</vt:lpstr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 - Spanish</dc:title>
  <dc:subject/>
  <dc:creator>K20 Center</dc:creator>
  <cp:keywords/>
  <dc:description/>
  <cp:lastModifiedBy>Smith, Gina N.</cp:lastModifiedBy>
  <cp:revision>3</cp:revision>
  <dcterms:created xsi:type="dcterms:W3CDTF">2026-08-20T16:26:00Z</dcterms:created>
  <dcterms:modified xsi:type="dcterms:W3CDTF">2026-09-21T21:15:00Z</dcterms:modified>
  <cp:category/>
</cp:coreProperties>
</file>