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1D1E29" w14:textId="77777777" w:rsidR="004F571B" w:rsidRDefault="00AD5293" w:rsidP="00814203">
      <w:pPr>
        <w:pStyle w:val="Title"/>
      </w:pPr>
      <w:r>
        <w:t>k.i.m.s.</w:t>
      </w:r>
    </w:p>
    <w:p w14:paraId="0DEBD8C9" w14:textId="2243610C" w:rsidR="00F33303" w:rsidRPr="00814203" w:rsidRDefault="004F571B" w:rsidP="004F571B">
      <w:r>
        <w:t xml:space="preserve">Complete the following chart with important information about </w:t>
      </w:r>
      <w:r w:rsidR="00D1235B">
        <w:t>the</w:t>
      </w:r>
      <w:r>
        <w:t xml:space="preserve"> key words. Then, draw an image that will help you remember what the important information is and use the word in a sentence.</w:t>
      </w:r>
      <w:r w:rsidR="00F33303" w:rsidRPr="00DC1CA0">
        <w:rPr>
          <w:bdr w:val="none" w:sz="0" w:space="0" w:color="auto" w:frame="1"/>
          <w:shd w:val="clear" w:color="auto" w:fill="FFFFFF"/>
        </w:rPr>
        <w:fldChar w:fldCharType="begin"/>
      </w:r>
      <w:r w:rsidR="00F33303" w:rsidRPr="00DC1CA0">
        <w:rPr>
          <w:bdr w:val="none" w:sz="0" w:space="0" w:color="auto" w:frame="1"/>
          <w:shd w:val="clear" w:color="auto" w:fill="FFFFFF"/>
        </w:rPr>
        <w:instrText xml:space="preserve"> INCLUDEPICTURE "https://lh7-rt.googleusercontent.com/docsz/AD_4nXcT6_Z-eAJQ566zgUvH87MNkpdjzJsVcxHbuVDCgCaqzYSWpgmiCvQQHUhradLAMkpIc1N3mIVU62YIeibK5Z-Dutc0LPr506f5I9U1GYMYwIQQQDzLWsfFzio87ACJ8hpTMAcktQ?key=QWRUezHV3DFPN74vbBDsijvp" \* MERGEFORMATINET </w:instrText>
      </w:r>
      <w:r w:rsidR="00F33303" w:rsidRPr="00DC1CA0">
        <w:rPr>
          <w:bdr w:val="none" w:sz="0" w:space="0" w:color="auto" w:frame="1"/>
          <w:shd w:val="clear" w:color="auto" w:fill="FFFFFF"/>
        </w:rPr>
        <w:fldChar w:fldCharType="separate"/>
      </w:r>
      <w:r w:rsidR="00F33303" w:rsidRPr="00DC1CA0">
        <w:rPr>
          <w:bdr w:val="none" w:sz="0" w:space="0" w:color="auto" w:frame="1"/>
          <w:shd w:val="clear" w:color="auto" w:fill="FFFFFF"/>
        </w:rPr>
        <w:fldChar w:fldCharType="end"/>
      </w:r>
    </w:p>
    <w:tbl>
      <w:tblPr>
        <w:tblW w:w="13225" w:type="dxa"/>
        <w:tblBorders>
          <w:top w:val="single" w:sz="4" w:space="0" w:color="288AC3" w:themeColor="accent1"/>
          <w:left w:val="single" w:sz="4" w:space="0" w:color="288AC3" w:themeColor="accent1"/>
          <w:bottom w:val="single" w:sz="4" w:space="0" w:color="288AC3" w:themeColor="accent1"/>
          <w:right w:val="single" w:sz="4" w:space="0" w:color="288AC3" w:themeColor="accent1"/>
          <w:insideH w:val="single" w:sz="4" w:space="0" w:color="288AC3" w:themeColor="accent1"/>
          <w:insideV w:val="single" w:sz="4" w:space="0" w:color="288AC3" w:themeColor="accent1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525"/>
        <w:gridCol w:w="3900"/>
        <w:gridCol w:w="3900"/>
        <w:gridCol w:w="3900"/>
      </w:tblGrid>
      <w:tr w:rsidR="007149BB" w:rsidRPr="00DC1CA0" w14:paraId="3C71227A" w14:textId="4154CFE5" w:rsidTr="00834D31">
        <w:trPr>
          <w:trHeight w:val="280"/>
          <w:tblHeader/>
        </w:trPr>
        <w:tc>
          <w:tcPr>
            <w:tcW w:w="1525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2BE86013" w14:textId="75B84975" w:rsidR="007149BB" w:rsidRPr="00DC1CA0" w:rsidRDefault="007149BB" w:rsidP="00834D3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Key Word</w:t>
            </w:r>
          </w:p>
        </w:tc>
        <w:tc>
          <w:tcPr>
            <w:tcW w:w="3900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6D2EEE19" w14:textId="025DD8EC" w:rsidR="007149BB" w:rsidRPr="00DC1CA0" w:rsidRDefault="00934F6E" w:rsidP="00834D3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Important Information</w:t>
            </w:r>
          </w:p>
        </w:tc>
        <w:tc>
          <w:tcPr>
            <w:tcW w:w="3900" w:type="dxa"/>
            <w:shd w:val="clear" w:color="auto" w:fill="275781"/>
          </w:tcPr>
          <w:p w14:paraId="0E954A15" w14:textId="2FDE7E0B" w:rsidR="007149BB" w:rsidRDefault="00783096" w:rsidP="00834D31">
            <w:pPr>
              <w:spacing w:after="0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Memory Clue</w:t>
            </w:r>
          </w:p>
        </w:tc>
        <w:tc>
          <w:tcPr>
            <w:tcW w:w="3900" w:type="dxa"/>
            <w:shd w:val="clear" w:color="auto" w:fill="275781"/>
          </w:tcPr>
          <w:p w14:paraId="6DB85BC8" w14:textId="066FB57D" w:rsidR="007149BB" w:rsidRDefault="007149BB" w:rsidP="0006649D">
            <w:pPr>
              <w:spacing w:after="0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Sentence</w:t>
            </w:r>
          </w:p>
        </w:tc>
      </w:tr>
      <w:tr w:rsidR="007149BB" w:rsidRPr="00DC1CA0" w14:paraId="2B1E04C1" w14:textId="01E3EBAD" w:rsidTr="00834D31">
        <w:trPr>
          <w:trHeight w:val="999"/>
        </w:trPr>
        <w:tc>
          <w:tcPr>
            <w:tcW w:w="152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5B4483A7" w14:textId="775E0C9A" w:rsidR="007149BB" w:rsidRPr="00F33303" w:rsidRDefault="007149BB" w:rsidP="00BD6A8E">
            <w:pPr>
              <w:rPr>
                <w:rFonts w:ascii="Times New Roman" w:hAnsi="Times New Roman" w:cs="Times New Roman"/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>Adolf Hitler</w:t>
            </w:r>
          </w:p>
        </w:tc>
        <w:tc>
          <w:tcPr>
            <w:tcW w:w="390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56525A9" w14:textId="77777777" w:rsidR="007149BB" w:rsidRDefault="007149BB" w:rsidP="00834D31">
            <w:pPr>
              <w:spacing w:after="0"/>
              <w:rPr>
                <w:b/>
                <w:bCs/>
              </w:rPr>
            </w:pPr>
          </w:p>
          <w:p w14:paraId="71DFE14F" w14:textId="77777777" w:rsidR="007149BB" w:rsidRDefault="007149BB" w:rsidP="00BD6A8E">
            <w:pPr>
              <w:rPr>
                <w:b/>
                <w:bCs/>
              </w:rPr>
            </w:pPr>
          </w:p>
          <w:p w14:paraId="115CAB22" w14:textId="1B0C1241" w:rsidR="007149BB" w:rsidRPr="00DB6853" w:rsidRDefault="007149BB" w:rsidP="00BD6A8E">
            <w:pPr>
              <w:rPr>
                <w:b/>
                <w:bCs/>
              </w:rPr>
            </w:pPr>
          </w:p>
        </w:tc>
        <w:tc>
          <w:tcPr>
            <w:tcW w:w="3900" w:type="dxa"/>
          </w:tcPr>
          <w:p w14:paraId="3A08118B" w14:textId="77777777" w:rsidR="007149BB" w:rsidRDefault="007149BB" w:rsidP="00BD6A8E">
            <w:pPr>
              <w:rPr>
                <w:b/>
                <w:bCs/>
              </w:rPr>
            </w:pPr>
          </w:p>
        </w:tc>
        <w:tc>
          <w:tcPr>
            <w:tcW w:w="3900" w:type="dxa"/>
          </w:tcPr>
          <w:p w14:paraId="1FD50E50" w14:textId="77777777" w:rsidR="007149BB" w:rsidRDefault="007149BB" w:rsidP="00BD6A8E">
            <w:pPr>
              <w:rPr>
                <w:b/>
                <w:bCs/>
              </w:rPr>
            </w:pPr>
          </w:p>
        </w:tc>
      </w:tr>
      <w:tr w:rsidR="007149BB" w:rsidRPr="00DC1CA0" w14:paraId="771F6772" w14:textId="49493112" w:rsidTr="00834D31">
        <w:trPr>
          <w:trHeight w:val="999"/>
        </w:trPr>
        <w:tc>
          <w:tcPr>
            <w:tcW w:w="152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39A92BF1" w14:textId="03D62E94" w:rsidR="007149BB" w:rsidRPr="00F33303" w:rsidRDefault="007149BB" w:rsidP="00BD6A8E">
            <w:pPr>
              <w:rPr>
                <w:rFonts w:ascii="Times New Roman" w:hAnsi="Times New Roman" w:cs="Times New Roman"/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>Axis Powers</w:t>
            </w:r>
          </w:p>
        </w:tc>
        <w:tc>
          <w:tcPr>
            <w:tcW w:w="390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7E6EE848" w14:textId="77777777" w:rsidR="007149BB" w:rsidRDefault="007149BB" w:rsidP="00BD6A8E"/>
          <w:p w14:paraId="7CA9C95D" w14:textId="77777777" w:rsidR="007149BB" w:rsidRDefault="007149BB" w:rsidP="00BD6A8E"/>
          <w:p w14:paraId="7F18D7E5" w14:textId="77777777" w:rsidR="007149BB" w:rsidRPr="00DC1CA0" w:rsidRDefault="007149BB" w:rsidP="00BD6A8E"/>
        </w:tc>
        <w:tc>
          <w:tcPr>
            <w:tcW w:w="3900" w:type="dxa"/>
          </w:tcPr>
          <w:p w14:paraId="48934620" w14:textId="77777777" w:rsidR="007149BB" w:rsidRDefault="007149BB" w:rsidP="00BD6A8E"/>
        </w:tc>
        <w:tc>
          <w:tcPr>
            <w:tcW w:w="3900" w:type="dxa"/>
          </w:tcPr>
          <w:p w14:paraId="17EC64B2" w14:textId="77777777" w:rsidR="007149BB" w:rsidRDefault="007149BB" w:rsidP="00BD6A8E"/>
        </w:tc>
      </w:tr>
      <w:tr w:rsidR="007149BB" w:rsidRPr="00DC1CA0" w14:paraId="78D3A3E4" w14:textId="1C95111D" w:rsidTr="00834D31">
        <w:trPr>
          <w:trHeight w:val="999"/>
        </w:trPr>
        <w:tc>
          <w:tcPr>
            <w:tcW w:w="152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0AD078FA" w14:textId="0AA82DBA" w:rsidR="007149BB" w:rsidRPr="00F33303" w:rsidRDefault="007149BB" w:rsidP="00BD6A8E">
            <w:pPr>
              <w:rPr>
                <w:rFonts w:ascii="Times New Roman" w:hAnsi="Times New Roman" w:cs="Times New Roman"/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>Fascism</w:t>
            </w:r>
          </w:p>
        </w:tc>
        <w:tc>
          <w:tcPr>
            <w:tcW w:w="390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3B1C8DE4" w14:textId="77777777" w:rsidR="007149BB" w:rsidRDefault="007149BB" w:rsidP="00BD6A8E"/>
          <w:p w14:paraId="3A52C93A" w14:textId="77777777" w:rsidR="007149BB" w:rsidRDefault="007149BB" w:rsidP="00BD6A8E"/>
          <w:p w14:paraId="5E54DDF3" w14:textId="77777777" w:rsidR="007149BB" w:rsidRPr="00DC1CA0" w:rsidRDefault="007149BB" w:rsidP="00BD6A8E"/>
        </w:tc>
        <w:tc>
          <w:tcPr>
            <w:tcW w:w="3900" w:type="dxa"/>
          </w:tcPr>
          <w:p w14:paraId="6D4E26C4" w14:textId="77777777" w:rsidR="007149BB" w:rsidRDefault="007149BB" w:rsidP="00BD6A8E"/>
        </w:tc>
        <w:tc>
          <w:tcPr>
            <w:tcW w:w="3900" w:type="dxa"/>
          </w:tcPr>
          <w:p w14:paraId="1DBE569C" w14:textId="77777777" w:rsidR="007149BB" w:rsidRDefault="007149BB" w:rsidP="00BD6A8E"/>
        </w:tc>
      </w:tr>
      <w:tr w:rsidR="007149BB" w:rsidRPr="00DC1CA0" w14:paraId="4FCD1245" w14:textId="3FA770C0" w:rsidTr="00834D31">
        <w:trPr>
          <w:trHeight w:val="999"/>
        </w:trPr>
        <w:tc>
          <w:tcPr>
            <w:tcW w:w="152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206FE54" w14:textId="33F4FFC0" w:rsidR="007149BB" w:rsidRDefault="007149BB" w:rsidP="00BD6A8E">
            <w:pPr>
              <w:rPr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>The Great Depression</w:t>
            </w:r>
          </w:p>
        </w:tc>
        <w:tc>
          <w:tcPr>
            <w:tcW w:w="390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157C929" w14:textId="77777777" w:rsidR="007149BB" w:rsidRDefault="007149BB" w:rsidP="00BD6A8E"/>
        </w:tc>
        <w:tc>
          <w:tcPr>
            <w:tcW w:w="3900" w:type="dxa"/>
          </w:tcPr>
          <w:p w14:paraId="394C5412" w14:textId="77777777" w:rsidR="007149BB" w:rsidRDefault="007149BB" w:rsidP="00BD6A8E"/>
        </w:tc>
        <w:tc>
          <w:tcPr>
            <w:tcW w:w="3900" w:type="dxa"/>
          </w:tcPr>
          <w:p w14:paraId="159D5DE7" w14:textId="77777777" w:rsidR="007149BB" w:rsidRDefault="007149BB" w:rsidP="00BD6A8E"/>
        </w:tc>
      </w:tr>
      <w:tr w:rsidR="007149BB" w:rsidRPr="00DC1CA0" w14:paraId="51C8B187" w14:textId="4BD29847" w:rsidTr="00834D31">
        <w:trPr>
          <w:trHeight w:val="999"/>
        </w:trPr>
        <w:tc>
          <w:tcPr>
            <w:tcW w:w="152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823E315" w14:textId="0D48E9C3" w:rsidR="007149BB" w:rsidRDefault="007149BB" w:rsidP="00BD6A8E">
            <w:pPr>
              <w:rPr>
                <w:b/>
                <w:bCs/>
                <w:color w:val="971D20" w:themeColor="accent3"/>
              </w:rPr>
            </w:pPr>
            <w:r>
              <w:rPr>
                <w:b/>
                <w:bCs/>
                <w:color w:val="971D20" w:themeColor="accent3"/>
              </w:rPr>
              <w:t>Treaty of Versailles</w:t>
            </w:r>
          </w:p>
        </w:tc>
        <w:tc>
          <w:tcPr>
            <w:tcW w:w="390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3CB8561" w14:textId="77777777" w:rsidR="007149BB" w:rsidRDefault="007149BB" w:rsidP="00BD6A8E"/>
        </w:tc>
        <w:tc>
          <w:tcPr>
            <w:tcW w:w="3900" w:type="dxa"/>
          </w:tcPr>
          <w:p w14:paraId="7F0B8202" w14:textId="77777777" w:rsidR="007149BB" w:rsidRDefault="007149BB" w:rsidP="00BD6A8E"/>
        </w:tc>
        <w:tc>
          <w:tcPr>
            <w:tcW w:w="3900" w:type="dxa"/>
          </w:tcPr>
          <w:p w14:paraId="6928B973" w14:textId="77777777" w:rsidR="007149BB" w:rsidRDefault="007149BB" w:rsidP="00BD6A8E"/>
        </w:tc>
      </w:tr>
    </w:tbl>
    <w:p w14:paraId="6A436241" w14:textId="5F27DF70" w:rsidR="00F33303" w:rsidRDefault="00F33303" w:rsidP="00F33303">
      <w:r>
        <w:br/>
      </w:r>
    </w:p>
    <w:p w14:paraId="1C40E14E" w14:textId="77777777" w:rsidR="001B5BA6" w:rsidRPr="00F33303" w:rsidRDefault="001B5BA6" w:rsidP="00F33303"/>
    <w:sectPr w:rsidR="001B5BA6" w:rsidRPr="00F33303" w:rsidSect="009A4615"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DDBF5C9" w14:textId="77777777" w:rsidR="00AD0292" w:rsidRDefault="00AD0292" w:rsidP="009A4615">
      <w:pPr>
        <w:spacing w:after="0" w:line="240" w:lineRule="auto"/>
      </w:pPr>
      <w:r>
        <w:separator/>
      </w:r>
    </w:p>
  </w:endnote>
  <w:endnote w:type="continuationSeparator" w:id="0">
    <w:p w14:paraId="2CAC8D65" w14:textId="77777777" w:rsidR="00AD0292" w:rsidRDefault="00AD0292" w:rsidP="009A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CF772D" w14:textId="3EE274AF" w:rsidR="00D04F53" w:rsidRPr="00304DC6" w:rsidRDefault="00034BE6" w:rsidP="00C86A74">
    <w:pPr>
      <w:pStyle w:val="Footer"/>
      <w:jc w:val="lef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DE425A2" wp14:editId="76EE6C37">
          <wp:simplePos x="0" y="0"/>
          <wp:positionH relativeFrom="column">
            <wp:posOffset>3709035</wp:posOffset>
          </wp:positionH>
          <wp:positionV relativeFrom="paragraph">
            <wp:posOffset>-179070</wp:posOffset>
          </wp:positionV>
          <wp:extent cx="4673600" cy="393700"/>
          <wp:effectExtent l="0" t="0" r="0" b="635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909F8D" wp14:editId="56D9A727">
              <wp:simplePos x="0" y="0"/>
              <wp:positionH relativeFrom="column">
                <wp:posOffset>3830320</wp:posOffset>
              </wp:positionH>
              <wp:positionV relativeFrom="paragraph">
                <wp:posOffset>-219710</wp:posOffset>
              </wp:positionV>
              <wp:extent cx="3712210" cy="1828800"/>
              <wp:effectExtent l="0" t="0" r="0" b="1905"/>
              <wp:wrapSquare wrapText="bothSides"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1221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8CEF770" w14:textId="4A104F99" w:rsidR="00D04F53" w:rsidRPr="00C76450" w:rsidRDefault="007722BF" w:rsidP="00C76450">
                          <w:pPr>
                            <w:pStyle w:val="Footer"/>
                          </w:pPr>
                          <w:r>
                            <w:t>a peace built on quicksand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D909F8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01.6pt;margin-top:-17.3pt;width:292.3pt;height:2in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" filled="f" stroked="f" strokeweight=".5pt">
              <v:textbox style="mso-fit-shape-to-text:t">
                <w:txbxContent>
                  <w:p w14:paraId="48CEF770" w14:textId="4A104F99" w:rsidR="00D04F53" w:rsidRPr="00C76450" w:rsidRDefault="007722BF" w:rsidP="00C76450">
                    <w:pPr>
                      <w:pStyle w:val="Footer"/>
                    </w:pPr>
                    <w:r>
                      <w:t>a peace built on quicksand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6C120D" w14:textId="77777777" w:rsidR="00AD0292" w:rsidRDefault="00AD0292" w:rsidP="009A4615">
      <w:pPr>
        <w:spacing w:after="0" w:line="240" w:lineRule="auto"/>
      </w:pPr>
      <w:r>
        <w:separator/>
      </w:r>
    </w:p>
  </w:footnote>
  <w:footnote w:type="continuationSeparator" w:id="0">
    <w:p w14:paraId="46E08725" w14:textId="77777777" w:rsidR="00AD0292" w:rsidRDefault="00AD0292" w:rsidP="009A46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467"/>
    <w:rsid w:val="00034BE6"/>
    <w:rsid w:val="00065807"/>
    <w:rsid w:val="0006649D"/>
    <w:rsid w:val="000A6A2A"/>
    <w:rsid w:val="0011355B"/>
    <w:rsid w:val="00151CCF"/>
    <w:rsid w:val="001904AE"/>
    <w:rsid w:val="001A3F95"/>
    <w:rsid w:val="001B5BA6"/>
    <w:rsid w:val="001C0115"/>
    <w:rsid w:val="001D2467"/>
    <w:rsid w:val="001E6BCA"/>
    <w:rsid w:val="00246BC1"/>
    <w:rsid w:val="002574A4"/>
    <w:rsid w:val="00264440"/>
    <w:rsid w:val="00296032"/>
    <w:rsid w:val="00316C07"/>
    <w:rsid w:val="0032364F"/>
    <w:rsid w:val="003668DB"/>
    <w:rsid w:val="003E562D"/>
    <w:rsid w:val="004226EE"/>
    <w:rsid w:val="00424E6B"/>
    <w:rsid w:val="00467B1F"/>
    <w:rsid w:val="00480109"/>
    <w:rsid w:val="004856EB"/>
    <w:rsid w:val="0048595C"/>
    <w:rsid w:val="004F571B"/>
    <w:rsid w:val="005448C2"/>
    <w:rsid w:val="00555159"/>
    <w:rsid w:val="005716BA"/>
    <w:rsid w:val="0058669F"/>
    <w:rsid w:val="005A3A1A"/>
    <w:rsid w:val="0063271E"/>
    <w:rsid w:val="006669F0"/>
    <w:rsid w:val="006F637F"/>
    <w:rsid w:val="007149BB"/>
    <w:rsid w:val="007722BF"/>
    <w:rsid w:val="00783096"/>
    <w:rsid w:val="007906EA"/>
    <w:rsid w:val="007F4DDC"/>
    <w:rsid w:val="00814203"/>
    <w:rsid w:val="00834D31"/>
    <w:rsid w:val="00886FBD"/>
    <w:rsid w:val="008A6EE3"/>
    <w:rsid w:val="00912773"/>
    <w:rsid w:val="00934F6E"/>
    <w:rsid w:val="009A4615"/>
    <w:rsid w:val="00A71218"/>
    <w:rsid w:val="00A7676D"/>
    <w:rsid w:val="00AB30CE"/>
    <w:rsid w:val="00AD0292"/>
    <w:rsid w:val="00AD0F89"/>
    <w:rsid w:val="00AD5293"/>
    <w:rsid w:val="00BE33F2"/>
    <w:rsid w:val="00BE5865"/>
    <w:rsid w:val="00C33C65"/>
    <w:rsid w:val="00C53852"/>
    <w:rsid w:val="00C76450"/>
    <w:rsid w:val="00C86A74"/>
    <w:rsid w:val="00C96B84"/>
    <w:rsid w:val="00C97E4A"/>
    <w:rsid w:val="00CC0A2C"/>
    <w:rsid w:val="00CE576E"/>
    <w:rsid w:val="00D04F53"/>
    <w:rsid w:val="00D1235B"/>
    <w:rsid w:val="00D553FC"/>
    <w:rsid w:val="00D67071"/>
    <w:rsid w:val="00D71FBC"/>
    <w:rsid w:val="00D80733"/>
    <w:rsid w:val="00DB6853"/>
    <w:rsid w:val="00DD3628"/>
    <w:rsid w:val="00DE0B48"/>
    <w:rsid w:val="00E46C11"/>
    <w:rsid w:val="00EF0DD6"/>
    <w:rsid w:val="00F33303"/>
    <w:rsid w:val="00F35875"/>
    <w:rsid w:val="00F64B76"/>
    <w:rsid w:val="00FC1047"/>
    <w:rsid w:val="00FD1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C03A29"/>
  <w15:chartTrackingRefBased/>
  <w15:docId w15:val="{4313B4E2-4236-48E3-9044-A296A301B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F33303"/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3303"/>
    <w:pPr>
      <w:keepNext/>
      <w:keepLines/>
      <w:spacing w:before="360" w:after="80"/>
      <w:outlineLvl w:val="0"/>
    </w:pPr>
    <w:rPr>
      <w:rFonts w:eastAsiaTheme="majorEastAsia"/>
      <w:b/>
      <w:bCs/>
      <w:color w:val="971D20" w:themeColor="accent3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3303"/>
    <w:pPr>
      <w:keepNext/>
      <w:keepLines/>
      <w:spacing w:before="160" w:after="80"/>
      <w:outlineLvl w:val="1"/>
    </w:pPr>
    <w:rPr>
      <w:rFonts w:eastAsiaTheme="majorEastAsia"/>
      <w:i/>
      <w:iCs/>
      <w:color w:val="971D20" w:themeColor="accent3"/>
    </w:rPr>
  </w:style>
  <w:style w:type="paragraph" w:styleId="Heading3">
    <w:name w:val="heading 3"/>
    <w:aliases w:val="Caption/Cutline/Citation"/>
    <w:basedOn w:val="Heading2"/>
    <w:next w:val="Normal"/>
    <w:link w:val="Heading3Char"/>
    <w:uiPriority w:val="9"/>
    <w:unhideWhenUsed/>
    <w:qFormat/>
    <w:rsid w:val="009A4615"/>
    <w:pPr>
      <w:outlineLvl w:val="2"/>
    </w:pPr>
    <w:rPr>
      <w:color w:val="000000" w:themeColor="text1"/>
      <w:sz w:val="18"/>
      <w:szCs w:val="1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6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E679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615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6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6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6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6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3303"/>
    <w:rPr>
      <w:rFonts w:ascii="Calibri" w:eastAsiaTheme="majorEastAsia" w:hAnsi="Calibri" w:cs="Calibri"/>
      <w:b/>
      <w:bCs/>
      <w:color w:val="971D20" w:themeColor="accent3"/>
    </w:rPr>
  </w:style>
  <w:style w:type="character" w:customStyle="1" w:styleId="Heading2Char">
    <w:name w:val="Heading 2 Char"/>
    <w:basedOn w:val="DefaultParagraphFont"/>
    <w:link w:val="Heading2"/>
    <w:uiPriority w:val="9"/>
    <w:rsid w:val="00F33303"/>
    <w:rPr>
      <w:rFonts w:ascii="Calibri" w:eastAsiaTheme="majorEastAsia" w:hAnsi="Calibri" w:cs="Calibri"/>
      <w:i/>
      <w:iCs/>
      <w:color w:val="971D20" w:themeColor="accent3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9A4615"/>
    <w:rPr>
      <w:rFonts w:ascii="Calibri" w:eastAsiaTheme="majorEastAsia" w:hAnsi="Calibri" w:cs="Calibri"/>
      <w:i/>
      <w:iCs/>
      <w:color w:val="000000" w:themeColor="text1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615"/>
    <w:rPr>
      <w:rFonts w:eastAsiaTheme="majorEastAsia" w:cstheme="majorBidi"/>
      <w:i/>
      <w:iCs/>
      <w:color w:val="1E679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615"/>
    <w:rPr>
      <w:rFonts w:eastAsiaTheme="majorEastAsia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6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6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6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615"/>
    <w:rPr>
      <w:rFonts w:eastAsiaTheme="majorEastAsia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912773"/>
    <w:pPr>
      <w:spacing w:after="80" w:line="240" w:lineRule="auto"/>
      <w:contextualSpacing/>
    </w:pPr>
    <w:rPr>
      <w:rFonts w:eastAsiaTheme="majorEastAsia"/>
      <w:b/>
      <w:bCs/>
      <w:caps/>
      <w:spacing w:val="-10"/>
      <w:kern w:val="28"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912773"/>
    <w:rPr>
      <w:rFonts w:ascii="Calibri" w:eastAsiaTheme="majorEastAsia" w:hAnsi="Calibri" w:cs="Calibri"/>
      <w:b/>
      <w:bCs/>
      <w:caps/>
      <w:spacing w:val="-1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46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46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46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46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46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4615"/>
    <w:rPr>
      <w:i/>
      <w:iCs/>
      <w:color w:val="1E679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615"/>
    <w:pPr>
      <w:pBdr>
        <w:top w:val="single" w:sz="4" w:space="10" w:color="1E6792" w:themeColor="accent1" w:themeShade="BF"/>
        <w:bottom w:val="single" w:sz="4" w:space="10" w:color="1E6792" w:themeColor="accent1" w:themeShade="BF"/>
      </w:pBdr>
      <w:spacing w:before="360" w:after="360"/>
      <w:ind w:left="864" w:right="864"/>
      <w:jc w:val="center"/>
    </w:pPr>
    <w:rPr>
      <w:i/>
      <w:iCs/>
      <w:color w:val="1E679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615"/>
    <w:rPr>
      <w:i/>
      <w:iCs/>
      <w:color w:val="1E6792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4615"/>
    <w:rPr>
      <w:b/>
      <w:bCs/>
      <w:smallCaps/>
      <w:color w:val="1E6792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C76450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C76450"/>
    <w:rPr>
      <w:rFonts w:ascii="Calibri" w:hAnsi="Calibri" w:cs="Calibri"/>
      <w:b/>
      <w:bCs/>
      <w:caps/>
    </w:rPr>
  </w:style>
  <w:style w:type="paragraph" w:customStyle="1" w:styleId="BlockQuote">
    <w:name w:val="Block Quote"/>
    <w:basedOn w:val="Normal"/>
    <w:qFormat/>
    <w:rsid w:val="009A4615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9A4615"/>
    <w:rPr>
      <w:color w:val="2783B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461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A46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4615"/>
    <w:rPr>
      <w:rFonts w:ascii="Calibri" w:hAnsi="Calibri" w:cs="Calibri"/>
    </w:rPr>
  </w:style>
  <w:style w:type="paragraph" w:customStyle="1" w:styleId="AnswerKey">
    <w:name w:val="Answer Key"/>
    <w:basedOn w:val="Normal"/>
    <w:qFormat/>
    <w:rsid w:val="0011355B"/>
    <w:rPr>
      <w:color w:val="D30F7F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ura.e.halstied\Downloads\Horizontal%20(25)&#8212;Template%202.dotx" TargetMode="External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C:\Users\laura.e.halstied\Downloads\Horizontal (25)—Template 2.dotx</Template>
  <TotalTime>0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 Peace Built on Quicksand</vt:lpstr>
    </vt:vector>
  </TitlesOfParts>
  <Manager/>
  <Company/>
  <LinksUpToDate>false</LinksUpToDate>
  <CharactersWithSpaces>611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Peace Built on Quicksand</dc:title>
  <dc:subject/>
  <dc:creator>K20 Center</dc:creator>
  <cp:keywords/>
  <dc:description/>
  <cp:lastModifiedBy>Harris, Hudson J.</cp:lastModifiedBy>
  <cp:revision>2</cp:revision>
  <dcterms:created xsi:type="dcterms:W3CDTF">2026-09-28T16:53:00Z</dcterms:created>
  <dcterms:modified xsi:type="dcterms:W3CDTF">2026-09-28T16:53:00Z</dcterms:modified>
  <cp:category/>
</cp:coreProperties>
</file>