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4DA75C" w14:textId="77777777" w:rsidR="00A677EC" w:rsidRDefault="00A677EC" w:rsidP="00A677EC">
      <w:pPr>
        <w:pStyle w:val="Title"/>
      </w:pPr>
      <w:r>
        <w:rPr>
          <w:lang w:val="es"/>
        </w:rPr>
        <w:t xml:space="preserve">afirmación, pruebas, razonamiento </w:t>
      </w:r>
    </w:p>
    <w:tbl>
      <w:tblPr>
        <w:tblW w:w="962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9625"/>
      </w:tblGrid>
      <w:tr w:rsidR="006830AE" w:rsidRPr="00DC1CA0" w14:paraId="59B5F90F" w14:textId="77777777" w:rsidTr="006830AE">
        <w:tc>
          <w:tcPr>
            <w:tcW w:w="962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E6EC8F6" w14:textId="69AEC31C" w:rsidR="006830AE" w:rsidRDefault="00A677EC" w:rsidP="006830AE">
            <w:pPr>
              <w:pStyle w:val="Heading1"/>
              <w:spacing w:before="0" w:after="0"/>
            </w:pPr>
            <w:proofErr w:type="spellStart"/>
            <w:r>
              <w:t>Pregunta</w:t>
            </w:r>
            <w:proofErr w:type="spellEnd"/>
            <w:r w:rsidR="006830AE">
              <w:t xml:space="preserve">: </w:t>
            </w:r>
          </w:p>
          <w:p w14:paraId="4F37BA97" w14:textId="1469FE46" w:rsidR="006830AE" w:rsidRPr="006830AE" w:rsidRDefault="006830AE" w:rsidP="006830AE"/>
        </w:tc>
      </w:tr>
      <w:tr w:rsidR="006830AE" w:rsidRPr="00DC1CA0" w14:paraId="7DEF4146" w14:textId="77777777" w:rsidTr="00263109">
        <w:trPr>
          <w:trHeight w:val="3434"/>
        </w:trPr>
        <w:tc>
          <w:tcPr>
            <w:tcW w:w="9625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8996594" w14:textId="42A183CA" w:rsidR="006830AE" w:rsidRDefault="00A677EC" w:rsidP="00A677EC">
            <w:pPr>
              <w:pStyle w:val="Heading1"/>
              <w:spacing w:before="0" w:after="0"/>
            </w:pPr>
            <w:r>
              <w:rPr>
                <w:lang w:val="es"/>
              </w:rPr>
              <w:t>Afirmación: (Responde a la pregunta con una oración completa).</w:t>
            </w:r>
          </w:p>
          <w:p w14:paraId="5478C906" w14:textId="77777777" w:rsidR="006830AE" w:rsidRDefault="006830AE" w:rsidP="006830AE">
            <w:pPr>
              <w:rPr>
                <w:b/>
                <w:bCs/>
                <w:color w:val="971D20" w:themeColor="accent3"/>
              </w:rPr>
            </w:pPr>
          </w:p>
          <w:p w14:paraId="0868E1F8" w14:textId="77777777" w:rsidR="006830AE" w:rsidRDefault="006830AE" w:rsidP="006830AE">
            <w:pPr>
              <w:rPr>
                <w:b/>
                <w:bCs/>
                <w:color w:val="971D20" w:themeColor="accent3"/>
              </w:rPr>
            </w:pPr>
          </w:p>
          <w:p w14:paraId="2D9CAF48" w14:textId="77777777" w:rsidR="006830AE" w:rsidRDefault="006830AE" w:rsidP="006830AE">
            <w:pPr>
              <w:rPr>
                <w:b/>
                <w:bCs/>
                <w:color w:val="971D20" w:themeColor="accent3"/>
              </w:rPr>
            </w:pPr>
          </w:p>
          <w:p w14:paraId="35209F5F" w14:textId="7A1C973E" w:rsidR="006830AE" w:rsidRPr="00F33303" w:rsidRDefault="006830AE" w:rsidP="006830A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</w:tr>
      <w:tr w:rsidR="00A677EC" w:rsidRPr="00DC1CA0" w14:paraId="08C11BD7" w14:textId="77777777" w:rsidTr="00263109">
        <w:trPr>
          <w:trHeight w:val="3434"/>
        </w:trPr>
        <w:tc>
          <w:tcPr>
            <w:tcW w:w="9625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EA80F3E" w14:textId="5912ED52" w:rsidR="00A677EC" w:rsidRPr="00F33303" w:rsidRDefault="00A677EC" w:rsidP="00A677EC">
            <w:pPr>
              <w:pStyle w:val="Heading1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lang w:val="es"/>
              </w:rPr>
              <w:t>Pruebas: (Proporciona al menos un dato que apoye tu afirmación).</w:t>
            </w:r>
          </w:p>
        </w:tc>
      </w:tr>
      <w:tr w:rsidR="00A677EC" w:rsidRPr="00DC1CA0" w14:paraId="1C382077" w14:textId="77777777" w:rsidTr="00263109">
        <w:trPr>
          <w:trHeight w:val="3434"/>
        </w:trPr>
        <w:tc>
          <w:tcPr>
            <w:tcW w:w="962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2135F33" w14:textId="462E403A" w:rsidR="00A677EC" w:rsidRDefault="00A677EC" w:rsidP="00A677EC">
            <w:pPr>
              <w:pStyle w:val="Heading1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lang w:val="es"/>
              </w:rPr>
              <w:t>Razonamiento: (Explica cómo las pruebas apoyan tu afirmación).</w:t>
            </w:r>
          </w:p>
        </w:tc>
      </w:tr>
    </w:tbl>
    <w:p w14:paraId="37A15384" w14:textId="7F11D5E6" w:rsidR="001B5BA6" w:rsidRPr="00DC1CA0" w:rsidRDefault="00F80B5C" w:rsidP="00DC1CA0">
      <w:r w:rsidRPr="00DC1CA0">
        <w:lastRenderedPageBreak/>
        <w:br/>
      </w:r>
      <w:r w:rsidR="00DC1CA0" w:rsidRPr="00DC1CA0">
        <w:br/>
      </w:r>
    </w:p>
    <w:sectPr w:rsidR="001B5BA6" w:rsidRPr="00DC1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2E006C" w14:textId="77777777" w:rsidR="005745E8" w:rsidRDefault="005745E8" w:rsidP="00DC1CA0">
      <w:r>
        <w:separator/>
      </w:r>
    </w:p>
  </w:endnote>
  <w:endnote w:type="continuationSeparator" w:id="0">
    <w:p w14:paraId="63E21D27" w14:textId="77777777" w:rsidR="005745E8" w:rsidRDefault="005745E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CCBB3F" w14:textId="77777777" w:rsidR="00263109" w:rsidRDefault="002631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9E3E50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8823E" w14:textId="314BB77C" w:rsidR="009F0B2E" w:rsidRPr="008C5074" w:rsidRDefault="00263109" w:rsidP="008C5074">
                          <w:pPr>
                            <w:pStyle w:val="Footer"/>
                          </w:pPr>
                          <w:fldSimple w:instr=" TITLE  \* MERGEFORMAT ">
                            <w:r w:rsidR="00A55D9C">
                              <w:t>A Peace of the Pie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7C78823E" w14:textId="314BB77C" w:rsidR="009F0B2E" w:rsidRPr="008C5074" w:rsidRDefault="00263109" w:rsidP="008C5074">
                    <w:pPr>
                      <w:pStyle w:val="Footer"/>
                    </w:pPr>
                    <w:fldSimple w:instr=" TITLE  \* MERGEFORMAT ">
                      <w:r w:rsidR="00A55D9C">
                        <w:t>A Peace of the Pie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10C304" w14:textId="77777777" w:rsidR="00263109" w:rsidRDefault="00263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A8A298" w14:textId="77777777" w:rsidR="005745E8" w:rsidRDefault="005745E8" w:rsidP="00DC1CA0">
      <w:r>
        <w:separator/>
      </w:r>
    </w:p>
  </w:footnote>
  <w:footnote w:type="continuationSeparator" w:id="0">
    <w:p w14:paraId="7A2A5FAC" w14:textId="77777777" w:rsidR="005745E8" w:rsidRDefault="005745E8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1F7F65" w14:textId="77777777" w:rsidR="00263109" w:rsidRDefault="002631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880938" w14:textId="77777777" w:rsidR="00263109" w:rsidRDefault="002631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4D57C1" w14:textId="77777777" w:rsidR="00263109" w:rsidRDefault="002631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AE"/>
    <w:rsid w:val="00072D23"/>
    <w:rsid w:val="000C7623"/>
    <w:rsid w:val="001B5BA6"/>
    <w:rsid w:val="002040D8"/>
    <w:rsid w:val="00233158"/>
    <w:rsid w:val="00245200"/>
    <w:rsid w:val="00246BC1"/>
    <w:rsid w:val="00263109"/>
    <w:rsid w:val="00274BB5"/>
    <w:rsid w:val="002D4C34"/>
    <w:rsid w:val="00304DC6"/>
    <w:rsid w:val="0033094B"/>
    <w:rsid w:val="003C3630"/>
    <w:rsid w:val="00403889"/>
    <w:rsid w:val="00463853"/>
    <w:rsid w:val="00480109"/>
    <w:rsid w:val="004806AD"/>
    <w:rsid w:val="004856EB"/>
    <w:rsid w:val="004B4B9A"/>
    <w:rsid w:val="004C2D48"/>
    <w:rsid w:val="004D0B87"/>
    <w:rsid w:val="005345DE"/>
    <w:rsid w:val="005745E8"/>
    <w:rsid w:val="00582129"/>
    <w:rsid w:val="005B2598"/>
    <w:rsid w:val="005B4511"/>
    <w:rsid w:val="005E3EB2"/>
    <w:rsid w:val="00644B47"/>
    <w:rsid w:val="006830AE"/>
    <w:rsid w:val="006C5B24"/>
    <w:rsid w:val="006E2654"/>
    <w:rsid w:val="006F637F"/>
    <w:rsid w:val="00782F44"/>
    <w:rsid w:val="007A5710"/>
    <w:rsid w:val="007E5E08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55D9C"/>
    <w:rsid w:val="00A677EC"/>
    <w:rsid w:val="00A77EC7"/>
    <w:rsid w:val="00AF213D"/>
    <w:rsid w:val="00BD7B9F"/>
    <w:rsid w:val="00BF08CE"/>
    <w:rsid w:val="00C83603"/>
    <w:rsid w:val="00CD2461"/>
    <w:rsid w:val="00CE2E34"/>
    <w:rsid w:val="00CF4EFB"/>
    <w:rsid w:val="00D41D2D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76FF3"/>
    <w:rsid w:val="00EA2AF9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98CC4"/>
  <w15:chartTrackingRefBased/>
  <w15:docId w15:val="{318CC3F0-A3BF-134F-ACB8-C7A91759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82129"/>
  </w:style>
  <w:style w:type="paragraph" w:styleId="Heading1">
    <w:name w:val="heading 1"/>
    <w:basedOn w:val="Normal"/>
    <w:next w:val="Normal"/>
    <w:link w:val="Heading1Char"/>
    <w:uiPriority w:val="9"/>
    <w:qFormat/>
    <w:rsid w:val="00582129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2129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582129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582129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129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1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1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1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1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129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82129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82129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82129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129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1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1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1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129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82129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82129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582129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82129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82129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58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582129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582129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1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21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129"/>
  </w:style>
  <w:style w:type="paragraph" w:styleId="ListParagraph">
    <w:name w:val="List Paragraph"/>
    <w:basedOn w:val="Normal"/>
    <w:uiPriority w:val="34"/>
    <w:qFormat/>
    <w:rsid w:val="00582129"/>
    <w:pPr>
      <w:ind w:left="720"/>
      <w:contextualSpacing/>
    </w:pPr>
  </w:style>
  <w:style w:type="paragraph" w:customStyle="1" w:styleId="AnswerKey">
    <w:name w:val="Answer Key"/>
    <w:basedOn w:val="Normal"/>
    <w:qFormat/>
    <w:rsid w:val="00582129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esktop/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Template.dotx</Template>
  <TotalTime>0</TotalTime>
  <Pages>2</Pages>
  <Words>31</Words>
  <Characters>204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Peace of the Pie</dc:title>
  <dc:subject/>
  <dc:creator>K20 Center</dc:creator>
  <cp:keywords/>
  <dc:description/>
  <cp:lastModifiedBy>Gracia, Ann M.</cp:lastModifiedBy>
  <cp:revision>3</cp:revision>
  <cp:lastPrinted>2026-07-22T18:54:00Z</cp:lastPrinted>
  <dcterms:created xsi:type="dcterms:W3CDTF">2026-07-22T18:54:00Z</dcterms:created>
  <dcterms:modified xsi:type="dcterms:W3CDTF">2026-07-22T18:54:00Z</dcterms:modified>
  <cp:category/>
</cp:coreProperties>
</file>