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45DBD4" w14:textId="4D60F86A" w:rsidR="00DC1CA0" w:rsidRPr="00304DC6" w:rsidRDefault="006830AE" w:rsidP="006830AE">
      <w:pPr>
        <w:pStyle w:val="Title"/>
      </w:pPr>
      <w:r>
        <w:t>claim, evidence, reasoning</w:t>
      </w:r>
    </w:p>
    <w:tbl>
      <w:tblPr>
        <w:tblW w:w="962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625"/>
      </w:tblGrid>
      <w:tr w:rsidR="006830AE" w:rsidRPr="00DC1CA0" w14:paraId="59B5F90F" w14:textId="77777777" w:rsidTr="006830AE"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6EC8F6" w14:textId="77777777" w:rsidR="006830AE" w:rsidRDefault="006830AE" w:rsidP="006830AE">
            <w:pPr>
              <w:pStyle w:val="Heading1"/>
              <w:spacing w:before="0" w:after="0"/>
            </w:pPr>
            <w:r>
              <w:t xml:space="preserve">Question: </w:t>
            </w:r>
          </w:p>
          <w:p w14:paraId="4F37BA97" w14:textId="1469FE46" w:rsidR="006830AE" w:rsidRPr="006830AE" w:rsidRDefault="006830AE" w:rsidP="006830AE"/>
        </w:tc>
      </w:tr>
      <w:tr w:rsidR="006830AE" w:rsidRPr="00DC1CA0" w14:paraId="7DEF4146" w14:textId="77777777" w:rsidTr="00A7203D">
        <w:trPr>
          <w:trHeight w:val="3462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2D1D1DE" w14:textId="77777777" w:rsidR="006830AE" w:rsidRDefault="006830AE" w:rsidP="006830AE">
            <w:pPr>
              <w:spacing w:after="0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Claim (Respond to the question in a complete sentence):</w:t>
            </w:r>
          </w:p>
          <w:p w14:paraId="58996594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5478C906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0868E1F8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2D9CAF48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35209F5F" w14:textId="7A1C973E" w:rsidR="006830AE" w:rsidRPr="00F33303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</w:tr>
      <w:tr w:rsidR="006830AE" w:rsidRPr="00DC1CA0" w14:paraId="08C11BD7" w14:textId="77777777" w:rsidTr="00A7203D">
        <w:trPr>
          <w:trHeight w:val="3462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70CCB6B8" w14:textId="77777777" w:rsidR="006830AE" w:rsidRDefault="006830AE" w:rsidP="006830AE">
            <w:pPr>
              <w:pStyle w:val="Heading1"/>
              <w:spacing w:before="0" w:after="0"/>
            </w:pPr>
            <w:r>
              <w:t>Evidence (Provide at least one piece of information that supports your claim):</w:t>
            </w:r>
          </w:p>
          <w:p w14:paraId="77307F26" w14:textId="77777777" w:rsidR="006830AE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49922F93" w14:textId="77777777" w:rsidR="006830AE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00F95208" w14:textId="77777777" w:rsidR="006830AE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2A8613EA" w14:textId="77777777" w:rsidR="006830AE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090B6FC8" w14:textId="77777777" w:rsidR="006830AE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5EA80F3E" w14:textId="62ACE67D" w:rsidR="006830AE" w:rsidRPr="00F33303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</w:tr>
      <w:tr w:rsidR="006830AE" w:rsidRPr="00DC1CA0" w14:paraId="1C382077" w14:textId="77777777" w:rsidTr="00A7203D">
        <w:trPr>
          <w:trHeight w:val="3462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4D49A8" w14:textId="77777777" w:rsidR="006830AE" w:rsidRDefault="006830AE" w:rsidP="006830AE">
            <w:pPr>
              <w:pStyle w:val="Heading1"/>
              <w:spacing w:before="0" w:after="0"/>
            </w:pPr>
            <w:r>
              <w:t xml:space="preserve">Reasoning (Explain how the evidence supports your claim): </w:t>
            </w:r>
          </w:p>
          <w:p w14:paraId="469E50E5" w14:textId="77777777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7CAACDB3" w14:textId="77777777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4E8759DF" w14:textId="77777777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65B2FF6B" w14:textId="77777777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03102BD9" w14:textId="77777777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62135F33" w14:textId="0A48070A" w:rsidR="006830AE" w:rsidRDefault="006830AE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</w:tr>
    </w:tbl>
    <w:p w14:paraId="37A15384" w14:textId="3CED72FB" w:rsidR="001B5BA6" w:rsidRPr="00DC1CA0" w:rsidRDefault="00DC1CA0" w:rsidP="00DC1CA0">
      <w:r w:rsidRPr="00DC1CA0">
        <w:br/>
      </w:r>
    </w:p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AE88F" w14:textId="77777777" w:rsidR="00C14F58" w:rsidRDefault="00C14F58" w:rsidP="00DC1CA0">
      <w:r>
        <w:separator/>
      </w:r>
    </w:p>
  </w:endnote>
  <w:endnote w:type="continuationSeparator" w:id="0">
    <w:p w14:paraId="1F0CBB33" w14:textId="77777777" w:rsidR="00C14F58" w:rsidRDefault="00C14F5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E929D" w14:textId="77777777" w:rsidR="00A7203D" w:rsidRDefault="00A72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E3E50" w14:textId="31878B6B" w:rsidR="00DC1CA0" w:rsidRPr="00304DC6" w:rsidRDefault="00A7203D" w:rsidP="004C2D48">
    <w:pPr>
      <w:pStyle w:val="Footer"/>
    </w:pP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050AE0EB">
          <wp:simplePos x="0" y="0"/>
          <wp:positionH relativeFrom="column">
            <wp:posOffset>1482090</wp:posOffset>
          </wp:positionH>
          <wp:positionV relativeFrom="paragraph">
            <wp:posOffset>-193675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4D0EAE17">
              <wp:simplePos x="0" y="0"/>
              <wp:positionH relativeFrom="column">
                <wp:posOffset>1580271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8823E" w14:textId="303E61E7" w:rsidR="009F0B2E" w:rsidRPr="008C5074" w:rsidRDefault="00A7203D" w:rsidP="008C5074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 </w:t>
                          </w:r>
                          <w:proofErr w:type="gramStart"/>
                          <w:r>
                            <w:t>Peace</w:t>
                          </w:r>
                          <w:proofErr w:type="gramEnd"/>
                          <w:r>
                            <w:t xml:space="preserve"> of the Pie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4.4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" filled="f" stroked="f" strokeweight=".5pt">
              <v:textbox style="mso-fit-shape-to-text:t">
                <w:txbxContent>
                  <w:p w14:paraId="7C78823E" w14:textId="303E61E7" w:rsidR="009F0B2E" w:rsidRPr="008C5074" w:rsidRDefault="00A7203D" w:rsidP="008C507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>
                      <w:t xml:space="preserve">A </w:t>
                    </w:r>
                    <w:proofErr w:type="gramStart"/>
                    <w:r>
                      <w:t>Peace</w:t>
                    </w:r>
                    <w:proofErr w:type="gramEnd"/>
                    <w:r>
                      <w:t xml:space="preserve"> of the Pie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A480FC" w14:textId="77777777" w:rsidR="00A7203D" w:rsidRDefault="00A72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A2CA08" w14:textId="77777777" w:rsidR="00C14F58" w:rsidRDefault="00C14F58" w:rsidP="00DC1CA0">
      <w:r>
        <w:separator/>
      </w:r>
    </w:p>
  </w:footnote>
  <w:footnote w:type="continuationSeparator" w:id="0">
    <w:p w14:paraId="2869C756" w14:textId="77777777" w:rsidR="00C14F58" w:rsidRDefault="00C14F5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0A3BD6" w14:textId="77777777" w:rsidR="00A7203D" w:rsidRDefault="00A72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B765C6" w14:textId="77777777" w:rsidR="00A7203D" w:rsidRDefault="00A720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749B7B" w14:textId="77777777" w:rsidR="00A7203D" w:rsidRDefault="00A72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AE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3094B"/>
    <w:rsid w:val="003C3630"/>
    <w:rsid w:val="00403889"/>
    <w:rsid w:val="00463853"/>
    <w:rsid w:val="00480109"/>
    <w:rsid w:val="004806AD"/>
    <w:rsid w:val="004856EB"/>
    <w:rsid w:val="004B4B9A"/>
    <w:rsid w:val="004C2D48"/>
    <w:rsid w:val="004D0B87"/>
    <w:rsid w:val="005345DE"/>
    <w:rsid w:val="005B2598"/>
    <w:rsid w:val="005B4511"/>
    <w:rsid w:val="005E3EB2"/>
    <w:rsid w:val="00644B47"/>
    <w:rsid w:val="006830AE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203D"/>
    <w:rsid w:val="00A77EC7"/>
    <w:rsid w:val="00AF213D"/>
    <w:rsid w:val="00BD7B9F"/>
    <w:rsid w:val="00BF08CE"/>
    <w:rsid w:val="00C14F58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98CC4"/>
  <w15:chartTrackingRefBased/>
  <w15:docId w15:val="{318CC3F0-A3BF-134F-ACB8-C7A91759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1</TotalTime>
  <Pages>1</Pages>
  <Words>33</Words>
  <Characters>197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2026-07-22T18:54:00Z</cp:lastPrinted>
  <dcterms:created xsi:type="dcterms:W3CDTF">2026-07-22T18:54:00Z</dcterms:created>
  <dcterms:modified xsi:type="dcterms:W3CDTF">2026-07-22T18:54:00Z</dcterms:modified>
  <cp:category/>
</cp:coreProperties>
</file>