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2606D" w14:textId="7EDC2A8E" w:rsidR="002208BC" w:rsidRPr="002208BC" w:rsidRDefault="00587243" w:rsidP="00587243">
      <w:pPr>
        <w:pStyle w:val="Title"/>
      </w:pPr>
      <w:r>
        <w:t>historical mingle graphic organizer</w:t>
      </w:r>
    </w:p>
    <w:tbl>
      <w:tblPr>
        <w:tblW w:w="1439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2155"/>
        <w:gridCol w:w="5760"/>
        <w:gridCol w:w="6480"/>
      </w:tblGrid>
      <w:tr w:rsidR="00F33303" w:rsidRPr="00DC1CA0" w14:paraId="67C76AD3" w14:textId="77777777" w:rsidTr="00A37EAD">
        <w:trPr>
          <w:tblHeader/>
        </w:trPr>
        <w:tc>
          <w:tcPr>
            <w:tcW w:w="215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5F8BDC" w14:textId="63711AB4" w:rsidR="00F33303" w:rsidRPr="00DC1CA0" w:rsidRDefault="00587243" w:rsidP="0058724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Historical Figure</w:t>
            </w:r>
          </w:p>
        </w:tc>
        <w:tc>
          <w:tcPr>
            <w:tcW w:w="576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851B69" w14:textId="61989F85" w:rsidR="00F33303" w:rsidRPr="00DC1CA0" w:rsidRDefault="002208BC" w:rsidP="0058724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Wh</w:t>
            </w:r>
            <w:r w:rsidR="00587243">
              <w:rPr>
                <w:b/>
                <w:bCs/>
                <w:color w:val="FFFFFF" w:themeColor="background1"/>
              </w:rPr>
              <w:t>at did he support?</w:t>
            </w:r>
          </w:p>
        </w:tc>
        <w:tc>
          <w:tcPr>
            <w:tcW w:w="64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97697" w14:textId="3E278414" w:rsidR="00F33303" w:rsidRPr="00DC1CA0" w:rsidRDefault="00587243" w:rsidP="0058724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Why did he support it?</w:t>
            </w:r>
          </w:p>
        </w:tc>
      </w:tr>
      <w:tr w:rsidR="00F33303" w:rsidRPr="00DC1CA0" w14:paraId="0A490E43" w14:textId="77777777" w:rsidTr="00A37EAD">
        <w:trPr>
          <w:trHeight w:val="1871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853E085" w14:textId="1AECD719" w:rsidR="00F33303" w:rsidRPr="00587243" w:rsidRDefault="00587243" w:rsidP="00587243">
            <w:pPr>
              <w:pStyle w:val="Heading1"/>
              <w:spacing w:before="0" w:after="0"/>
            </w:pPr>
            <w:r>
              <w:t>Lord Castlereagh</w:t>
            </w:r>
          </w:p>
        </w:tc>
        <w:tc>
          <w:tcPr>
            <w:tcW w:w="57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FB22C6D" w14:textId="77777777" w:rsidR="00F33303" w:rsidRDefault="00F33303" w:rsidP="00587243">
            <w:pPr>
              <w:spacing w:after="0"/>
            </w:pPr>
          </w:p>
          <w:p w14:paraId="70DD76B3" w14:textId="77777777" w:rsidR="00587243" w:rsidRDefault="00587243" w:rsidP="00587243">
            <w:pPr>
              <w:spacing w:after="0"/>
            </w:pPr>
          </w:p>
          <w:p w14:paraId="08638741" w14:textId="77777777" w:rsidR="00587243" w:rsidRDefault="00587243" w:rsidP="00587243">
            <w:pPr>
              <w:spacing w:after="0"/>
            </w:pPr>
          </w:p>
          <w:p w14:paraId="19D0986A" w14:textId="77777777" w:rsidR="00587243" w:rsidRDefault="00587243" w:rsidP="00587243">
            <w:pPr>
              <w:spacing w:after="0"/>
            </w:pPr>
          </w:p>
          <w:p w14:paraId="54D939FD" w14:textId="77777777" w:rsidR="00587243" w:rsidRPr="00DC1CA0" w:rsidRDefault="00587243" w:rsidP="00587243">
            <w:pPr>
              <w:spacing w:after="0"/>
            </w:pPr>
          </w:p>
        </w:tc>
        <w:tc>
          <w:tcPr>
            <w:tcW w:w="64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C92796D" w14:textId="77777777" w:rsidR="00F33303" w:rsidRPr="00DC1CA0" w:rsidRDefault="00F33303" w:rsidP="00587243">
            <w:pPr>
              <w:spacing w:after="0"/>
            </w:pPr>
          </w:p>
        </w:tc>
      </w:tr>
      <w:tr w:rsidR="00F33303" w:rsidRPr="00DC1CA0" w14:paraId="0FBB18EA" w14:textId="77777777" w:rsidTr="00A37EAD">
        <w:trPr>
          <w:trHeight w:val="1871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07E5EA1" w14:textId="759C3088" w:rsidR="002208BC" w:rsidRDefault="00587243" w:rsidP="00587243">
            <w:pPr>
              <w:pStyle w:val="Heading1"/>
              <w:spacing w:before="0" w:after="0"/>
            </w:pPr>
            <w:r>
              <w:t>Charles-Maurice de Talleyrand</w:t>
            </w:r>
          </w:p>
          <w:p w14:paraId="2FB4D4A4" w14:textId="7C576CCA" w:rsidR="00F33303" w:rsidRPr="00F33303" w:rsidRDefault="00F33303" w:rsidP="00BD6A8E">
            <w:pPr>
              <w:rPr>
                <w:rFonts w:ascii="Times New Roman" w:hAnsi="Times New Roman" w:cs="Times New Roman"/>
                <w:b/>
                <w:bCs/>
                <w:color w:val="971D20" w:themeColor="accent3"/>
              </w:rPr>
            </w:pPr>
          </w:p>
        </w:tc>
        <w:tc>
          <w:tcPr>
            <w:tcW w:w="57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2D2B8C0" w14:textId="77777777" w:rsidR="00F33303" w:rsidRDefault="00F33303" w:rsidP="00BD6A8E"/>
          <w:p w14:paraId="4627048C" w14:textId="77777777" w:rsidR="00587243" w:rsidRDefault="00587243" w:rsidP="00BD6A8E"/>
          <w:p w14:paraId="615B7B14" w14:textId="77777777" w:rsidR="00587243" w:rsidRDefault="00587243" w:rsidP="00BD6A8E"/>
          <w:p w14:paraId="474E692D" w14:textId="77777777" w:rsidR="00587243" w:rsidRPr="00DC1CA0" w:rsidRDefault="00587243" w:rsidP="00BD6A8E"/>
        </w:tc>
        <w:tc>
          <w:tcPr>
            <w:tcW w:w="64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625B5C5" w14:textId="77777777" w:rsidR="00F33303" w:rsidRPr="00DC1CA0" w:rsidRDefault="00F33303" w:rsidP="00BD6A8E"/>
        </w:tc>
      </w:tr>
      <w:tr w:rsidR="00587243" w:rsidRPr="00DC1CA0" w14:paraId="05573913" w14:textId="77777777" w:rsidTr="00A37EAD">
        <w:trPr>
          <w:trHeight w:val="1871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01B901" w14:textId="05CBCA1B" w:rsidR="00587243" w:rsidRDefault="00587243" w:rsidP="00587243">
            <w:pPr>
              <w:pStyle w:val="Heading1"/>
              <w:spacing w:before="0" w:after="0"/>
            </w:pPr>
            <w:r>
              <w:t>Klemens von Metternich</w:t>
            </w:r>
          </w:p>
        </w:tc>
        <w:tc>
          <w:tcPr>
            <w:tcW w:w="57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20C575" w14:textId="77777777" w:rsidR="00587243" w:rsidRDefault="00587243" w:rsidP="00BD6A8E"/>
          <w:p w14:paraId="30B30A74" w14:textId="77777777" w:rsidR="00587243" w:rsidRDefault="00587243" w:rsidP="00BD6A8E"/>
          <w:p w14:paraId="4E23289D" w14:textId="77777777" w:rsidR="00587243" w:rsidRPr="00DC1CA0" w:rsidRDefault="00587243" w:rsidP="00BD6A8E"/>
        </w:tc>
        <w:tc>
          <w:tcPr>
            <w:tcW w:w="64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5D9F34A" w14:textId="77777777" w:rsidR="00587243" w:rsidRPr="00DC1CA0" w:rsidRDefault="00587243" w:rsidP="00BD6A8E"/>
        </w:tc>
      </w:tr>
      <w:tr w:rsidR="00587243" w:rsidRPr="00DC1CA0" w14:paraId="7DDAAF3C" w14:textId="77777777" w:rsidTr="00A37EAD">
        <w:trPr>
          <w:trHeight w:val="1871"/>
        </w:trPr>
        <w:tc>
          <w:tcPr>
            <w:tcW w:w="21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E14808" w14:textId="4F202B8B" w:rsidR="00587243" w:rsidRDefault="00587243" w:rsidP="00587243">
            <w:pPr>
              <w:pStyle w:val="Heading1"/>
              <w:spacing w:before="0" w:after="0"/>
            </w:pPr>
            <w:r>
              <w:t>Tsar Alexander I</w:t>
            </w:r>
          </w:p>
        </w:tc>
        <w:tc>
          <w:tcPr>
            <w:tcW w:w="57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F9597B" w14:textId="77777777" w:rsidR="00587243" w:rsidRDefault="00587243" w:rsidP="00BD6A8E"/>
          <w:p w14:paraId="0A2F7F89" w14:textId="77777777" w:rsidR="00587243" w:rsidRDefault="00587243" w:rsidP="00BD6A8E"/>
          <w:p w14:paraId="02955CE9" w14:textId="77777777" w:rsidR="00587243" w:rsidRPr="00DC1CA0" w:rsidRDefault="00587243" w:rsidP="00BD6A8E"/>
        </w:tc>
        <w:tc>
          <w:tcPr>
            <w:tcW w:w="648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1A0FBE" w14:textId="77777777" w:rsidR="00587243" w:rsidRPr="00DC1CA0" w:rsidRDefault="00587243" w:rsidP="00BD6A8E"/>
        </w:tc>
      </w:tr>
    </w:tbl>
    <w:p w14:paraId="6D2A61A0" w14:textId="6C69FCB6" w:rsidR="001B5BA6" w:rsidRPr="00F33303" w:rsidRDefault="00F33303" w:rsidP="00F33303">
      <w:r>
        <w:br/>
      </w:r>
    </w:p>
    <w:sectPr w:rsidR="001B5BA6" w:rsidRPr="00F33303" w:rsidSect="00A37EAD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ED8A34" w14:textId="77777777" w:rsidR="00E84B68" w:rsidRDefault="00E84B68" w:rsidP="009A4615">
      <w:pPr>
        <w:spacing w:after="0" w:line="240" w:lineRule="auto"/>
      </w:pPr>
      <w:r>
        <w:separator/>
      </w:r>
    </w:p>
  </w:endnote>
  <w:endnote w:type="continuationSeparator" w:id="0">
    <w:p w14:paraId="6657EF1A" w14:textId="77777777" w:rsidR="00E84B68" w:rsidRDefault="00E84B68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359ABD73" w:rsidR="00D04F53" w:rsidRPr="00304DC6" w:rsidRDefault="00A37EAD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1FE38D4E">
              <wp:simplePos x="0" y="0"/>
              <wp:positionH relativeFrom="column">
                <wp:posOffset>4601210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41C378A0" w:rsidR="00D04F53" w:rsidRPr="00C76450" w:rsidRDefault="00A37EAD" w:rsidP="00C76450">
                          <w:pPr>
                            <w:pStyle w:val="Footer"/>
                          </w:pPr>
                          <w:fldSimple w:instr=" TITLE  \* MERGEFORMAT ">
                            <w:r w:rsidR="00730449">
                              <w:t>A Peace of the Pie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2.3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" filled="f" stroked="f" strokeweight=".5pt">
              <v:textbox style="mso-fit-shape-to-text:t">
                <w:txbxContent>
                  <w:p w14:paraId="37F7EDFF" w14:textId="41C378A0" w:rsidR="00D04F53" w:rsidRPr="00C76450" w:rsidRDefault="00A37EAD" w:rsidP="00C76450">
                    <w:pPr>
                      <w:pStyle w:val="Footer"/>
                    </w:pPr>
                    <w:fldSimple w:instr=" TITLE  \* MERGEFORMAT ">
                      <w:r w:rsidR="00730449">
                        <w:t>A Peace of the Pie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498C213A">
          <wp:simplePos x="0" y="0"/>
          <wp:positionH relativeFrom="column">
            <wp:posOffset>4480120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7D7AA9" w14:textId="77777777" w:rsidR="00E84B68" w:rsidRDefault="00E84B68" w:rsidP="009A4615">
      <w:pPr>
        <w:spacing w:after="0" w:line="240" w:lineRule="auto"/>
      </w:pPr>
      <w:r>
        <w:separator/>
      </w:r>
    </w:p>
  </w:footnote>
  <w:footnote w:type="continuationSeparator" w:id="0">
    <w:p w14:paraId="29D1F9A8" w14:textId="77777777" w:rsidR="00E84B68" w:rsidRDefault="00E84B68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3094B"/>
    <w:rsid w:val="003668DB"/>
    <w:rsid w:val="003C3630"/>
    <w:rsid w:val="00424E6B"/>
    <w:rsid w:val="00467B1F"/>
    <w:rsid w:val="00480109"/>
    <w:rsid w:val="004856EB"/>
    <w:rsid w:val="0048595C"/>
    <w:rsid w:val="005448C2"/>
    <w:rsid w:val="00555159"/>
    <w:rsid w:val="005716BA"/>
    <w:rsid w:val="00587243"/>
    <w:rsid w:val="005A3A1A"/>
    <w:rsid w:val="0063271E"/>
    <w:rsid w:val="006669F0"/>
    <w:rsid w:val="006F637F"/>
    <w:rsid w:val="00730449"/>
    <w:rsid w:val="00741DDB"/>
    <w:rsid w:val="007F4DDC"/>
    <w:rsid w:val="00886FBD"/>
    <w:rsid w:val="00912773"/>
    <w:rsid w:val="009171B5"/>
    <w:rsid w:val="009A4615"/>
    <w:rsid w:val="009E1DD4"/>
    <w:rsid w:val="00A37EAD"/>
    <w:rsid w:val="00A71218"/>
    <w:rsid w:val="00AB30CE"/>
    <w:rsid w:val="00AD0F89"/>
    <w:rsid w:val="00BE33F2"/>
    <w:rsid w:val="00BE5865"/>
    <w:rsid w:val="00C53852"/>
    <w:rsid w:val="00C76450"/>
    <w:rsid w:val="00C84A00"/>
    <w:rsid w:val="00C86A74"/>
    <w:rsid w:val="00D04F53"/>
    <w:rsid w:val="00D71FBC"/>
    <w:rsid w:val="00DD3628"/>
    <w:rsid w:val="00DE0B48"/>
    <w:rsid w:val="00E46C11"/>
    <w:rsid w:val="00E84B68"/>
    <w:rsid w:val="00EF0DD6"/>
    <w:rsid w:val="00F33303"/>
    <w:rsid w:val="00F35875"/>
    <w:rsid w:val="00F64B76"/>
    <w:rsid w:val="00F96852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29</Words>
  <Characters>183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Peace of the Pie</dc:title>
  <dc:subject/>
  <dc:creator>K20 Center</dc:creator>
  <cp:keywords/>
  <dc:description/>
  <cp:lastModifiedBy>Gracia, Ann M.</cp:lastModifiedBy>
  <cp:revision>3</cp:revision>
  <cp:lastPrinted>2026-07-22T18:37:00Z</cp:lastPrinted>
  <dcterms:created xsi:type="dcterms:W3CDTF">2026-07-22T18:37:00Z</dcterms:created>
  <dcterms:modified xsi:type="dcterms:W3CDTF">2026-07-22T18:37:00Z</dcterms:modified>
  <cp:category/>
</cp:coreProperties>
</file>