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860FDA" w14:textId="77777777" w:rsidR="00021D7A" w:rsidRPr="00B368F1" w:rsidRDefault="00021D7A" w:rsidP="00021D7A">
      <w:pPr>
        <w:rPr>
          <w:rFonts w:eastAsia="Calibri"/>
          <w:b/>
          <w:smallCaps/>
          <w:color w:val="142B40" w:themeColor="accent2" w:themeShade="80"/>
          <w:sz w:val="32"/>
          <w:szCs w:val="32"/>
        </w:rPr>
      </w:pPr>
      <w:r>
        <w:rPr>
          <w:rFonts w:eastAsia="Calibri"/>
          <w:b/>
          <w:bCs/>
          <w:smallCaps/>
          <w:color w:val="142B40" w:themeColor="accent2" w:themeShade="80"/>
          <w:sz w:val="32"/>
          <w:szCs w:val="32"/>
          <w:lang w:val="es"/>
        </w:rPr>
        <w:t>ORGANIZADOR GRÁFICO DE LA MEZCLA HISTÓRICA</w:t>
      </w:r>
    </w:p>
    <w:tbl>
      <w:tblPr>
        <w:tblW w:w="1430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2155"/>
        <w:gridCol w:w="6075"/>
        <w:gridCol w:w="6075"/>
      </w:tblGrid>
      <w:tr w:rsidR="00F33303" w:rsidRPr="00DC1CA0" w14:paraId="67C76AD3" w14:textId="77777777" w:rsidTr="00D9407E">
        <w:trPr>
          <w:tblHeader/>
        </w:trPr>
        <w:tc>
          <w:tcPr>
            <w:tcW w:w="215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45F8BDC" w14:textId="18F85AC4" w:rsidR="00F33303" w:rsidRPr="00DC1CA0" w:rsidRDefault="00021D7A" w:rsidP="0058724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F</w:t>
            </w:r>
            <w:r w:rsidR="00587243">
              <w:rPr>
                <w:b/>
                <w:bCs/>
                <w:color w:val="FFFFFF" w:themeColor="background1"/>
              </w:rPr>
              <w:t>igur</w:t>
            </w:r>
            <w:r>
              <w:rPr>
                <w:b/>
                <w:bCs/>
                <w:color w:val="FFFFFF" w:themeColor="background1"/>
              </w:rPr>
              <w:t>a histórica</w:t>
            </w:r>
          </w:p>
        </w:tc>
        <w:tc>
          <w:tcPr>
            <w:tcW w:w="607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0851B69" w14:textId="64613F96" w:rsidR="00F33303" w:rsidRPr="00DC1CA0" w:rsidRDefault="00021D7A" w:rsidP="0058724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eastAsia="Calibri"/>
                <w:b/>
                <w:bCs/>
                <w:color w:val="FFFFFF"/>
                <w:lang w:val="es"/>
              </w:rPr>
              <w:t>¿Qué apoyó?</w:t>
            </w:r>
          </w:p>
        </w:tc>
        <w:tc>
          <w:tcPr>
            <w:tcW w:w="607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D797697" w14:textId="215ED54A" w:rsidR="00F33303" w:rsidRPr="00DC1CA0" w:rsidRDefault="00021D7A" w:rsidP="0058724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eastAsia="Calibri"/>
                <w:b/>
                <w:bCs/>
                <w:color w:val="FFFFFF"/>
                <w:lang w:val="es"/>
              </w:rPr>
              <w:t>¿Por qué apoyó esto?</w:t>
            </w:r>
          </w:p>
        </w:tc>
      </w:tr>
      <w:tr w:rsidR="00F33303" w:rsidRPr="00DC1CA0" w14:paraId="0A490E43" w14:textId="77777777" w:rsidTr="00D9407E">
        <w:trPr>
          <w:trHeight w:val="1793"/>
        </w:trPr>
        <w:tc>
          <w:tcPr>
            <w:tcW w:w="215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853E085" w14:textId="1AECD719" w:rsidR="00F33303" w:rsidRPr="00587243" w:rsidRDefault="00587243" w:rsidP="00587243">
            <w:pPr>
              <w:pStyle w:val="Heading1"/>
              <w:spacing w:before="0" w:after="0"/>
            </w:pPr>
            <w:r>
              <w:t>Lord Castlereagh</w:t>
            </w:r>
          </w:p>
        </w:tc>
        <w:tc>
          <w:tcPr>
            <w:tcW w:w="60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FB22C6D" w14:textId="77777777" w:rsidR="00F33303" w:rsidRDefault="00F33303" w:rsidP="00587243">
            <w:pPr>
              <w:spacing w:after="0"/>
            </w:pPr>
          </w:p>
          <w:p w14:paraId="70DD76B3" w14:textId="77777777" w:rsidR="00587243" w:rsidRDefault="00587243" w:rsidP="00587243">
            <w:pPr>
              <w:spacing w:after="0"/>
            </w:pPr>
          </w:p>
          <w:p w14:paraId="08638741" w14:textId="77777777" w:rsidR="00587243" w:rsidRDefault="00587243" w:rsidP="00587243">
            <w:pPr>
              <w:spacing w:after="0"/>
            </w:pPr>
          </w:p>
          <w:p w14:paraId="19D0986A" w14:textId="77777777" w:rsidR="00587243" w:rsidRDefault="00587243" w:rsidP="00587243">
            <w:pPr>
              <w:spacing w:after="0"/>
            </w:pPr>
          </w:p>
          <w:p w14:paraId="54D939FD" w14:textId="77777777" w:rsidR="00587243" w:rsidRPr="00DC1CA0" w:rsidRDefault="00587243" w:rsidP="00587243">
            <w:pPr>
              <w:spacing w:after="0"/>
            </w:pPr>
          </w:p>
        </w:tc>
        <w:tc>
          <w:tcPr>
            <w:tcW w:w="60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C92796D" w14:textId="77777777" w:rsidR="00F33303" w:rsidRPr="00DC1CA0" w:rsidRDefault="00F33303" w:rsidP="00587243">
            <w:pPr>
              <w:spacing w:after="0"/>
            </w:pPr>
          </w:p>
        </w:tc>
      </w:tr>
      <w:tr w:rsidR="00F33303" w:rsidRPr="00DC1CA0" w14:paraId="0FBB18EA" w14:textId="77777777" w:rsidTr="00D9407E">
        <w:trPr>
          <w:trHeight w:val="1793"/>
        </w:trPr>
        <w:tc>
          <w:tcPr>
            <w:tcW w:w="215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07E5EA1" w14:textId="759C3088" w:rsidR="002208BC" w:rsidRDefault="00587243" w:rsidP="00587243">
            <w:pPr>
              <w:pStyle w:val="Heading1"/>
              <w:spacing w:before="0" w:after="0"/>
            </w:pPr>
            <w:r>
              <w:t>Charles-Maurice de Talleyrand</w:t>
            </w:r>
          </w:p>
          <w:p w14:paraId="2FB4D4A4" w14:textId="7C576CCA" w:rsidR="00F33303" w:rsidRPr="00F33303" w:rsidRDefault="00F33303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60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2D2B8C0" w14:textId="77777777" w:rsidR="00F33303" w:rsidRDefault="00F33303" w:rsidP="00BD6A8E"/>
          <w:p w14:paraId="4627048C" w14:textId="77777777" w:rsidR="00587243" w:rsidRDefault="00587243" w:rsidP="00BD6A8E"/>
          <w:p w14:paraId="615B7B14" w14:textId="77777777" w:rsidR="00587243" w:rsidRDefault="00587243" w:rsidP="00BD6A8E"/>
          <w:p w14:paraId="474E692D" w14:textId="77777777" w:rsidR="00587243" w:rsidRPr="00DC1CA0" w:rsidRDefault="00587243" w:rsidP="00BD6A8E"/>
        </w:tc>
        <w:tc>
          <w:tcPr>
            <w:tcW w:w="60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625B5C5" w14:textId="77777777" w:rsidR="00F33303" w:rsidRPr="00DC1CA0" w:rsidRDefault="00F33303" w:rsidP="00BD6A8E"/>
        </w:tc>
      </w:tr>
      <w:tr w:rsidR="00587243" w:rsidRPr="00DC1CA0" w14:paraId="05573913" w14:textId="77777777" w:rsidTr="00D9407E">
        <w:trPr>
          <w:trHeight w:val="1793"/>
        </w:trPr>
        <w:tc>
          <w:tcPr>
            <w:tcW w:w="215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501B901" w14:textId="05CBCA1B" w:rsidR="00587243" w:rsidRDefault="00587243" w:rsidP="00587243">
            <w:pPr>
              <w:pStyle w:val="Heading1"/>
              <w:spacing w:before="0" w:after="0"/>
            </w:pPr>
            <w:r>
              <w:t>Klemens von Metternich</w:t>
            </w:r>
          </w:p>
        </w:tc>
        <w:tc>
          <w:tcPr>
            <w:tcW w:w="60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20C575" w14:textId="77777777" w:rsidR="00587243" w:rsidRDefault="00587243" w:rsidP="00BD6A8E"/>
          <w:p w14:paraId="30B30A74" w14:textId="77777777" w:rsidR="00587243" w:rsidRDefault="00587243" w:rsidP="00BD6A8E"/>
          <w:p w14:paraId="4E23289D" w14:textId="77777777" w:rsidR="00587243" w:rsidRPr="00DC1CA0" w:rsidRDefault="00587243" w:rsidP="00BD6A8E"/>
        </w:tc>
        <w:tc>
          <w:tcPr>
            <w:tcW w:w="60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5D9F34A" w14:textId="77777777" w:rsidR="00587243" w:rsidRPr="00DC1CA0" w:rsidRDefault="00587243" w:rsidP="00BD6A8E"/>
        </w:tc>
      </w:tr>
      <w:tr w:rsidR="00587243" w:rsidRPr="00DC1CA0" w14:paraId="7DDAAF3C" w14:textId="77777777" w:rsidTr="00D9407E">
        <w:trPr>
          <w:trHeight w:val="1793"/>
        </w:trPr>
        <w:tc>
          <w:tcPr>
            <w:tcW w:w="215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9E14808" w14:textId="3DBC283F" w:rsidR="00587243" w:rsidRDefault="00021D7A" w:rsidP="00587243">
            <w:pPr>
              <w:pStyle w:val="Heading1"/>
              <w:spacing w:before="0" w:after="0"/>
            </w:pPr>
            <w:r>
              <w:t>El Z</w:t>
            </w:r>
            <w:r w:rsidR="00587243">
              <w:t>ar Ale</w:t>
            </w:r>
            <w:r>
              <w:t>jandro</w:t>
            </w:r>
            <w:r w:rsidR="00587243">
              <w:t xml:space="preserve"> I</w:t>
            </w:r>
          </w:p>
        </w:tc>
        <w:tc>
          <w:tcPr>
            <w:tcW w:w="60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FF9597B" w14:textId="77777777" w:rsidR="00587243" w:rsidRDefault="00587243" w:rsidP="00BD6A8E"/>
          <w:p w14:paraId="0A2F7F89" w14:textId="77777777" w:rsidR="00587243" w:rsidRDefault="00587243" w:rsidP="00BD6A8E"/>
          <w:p w14:paraId="02955CE9" w14:textId="77777777" w:rsidR="00587243" w:rsidRPr="00DC1CA0" w:rsidRDefault="00587243" w:rsidP="00BD6A8E"/>
        </w:tc>
        <w:tc>
          <w:tcPr>
            <w:tcW w:w="60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71A0FBE" w14:textId="77777777" w:rsidR="00587243" w:rsidRPr="00DC1CA0" w:rsidRDefault="00587243" w:rsidP="00BD6A8E"/>
        </w:tc>
      </w:tr>
    </w:tbl>
    <w:p w14:paraId="6D2A61A0" w14:textId="6C69FCB6" w:rsidR="001B5BA6" w:rsidRPr="00F33303" w:rsidRDefault="00F33303" w:rsidP="00F33303">
      <w:r>
        <w:br/>
      </w:r>
    </w:p>
    <w:sectPr w:rsidR="001B5BA6" w:rsidRPr="00F33303" w:rsidSect="00D9407E"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8046C3" w14:textId="77777777" w:rsidR="004D76D8" w:rsidRDefault="004D76D8" w:rsidP="009A4615">
      <w:pPr>
        <w:spacing w:after="0" w:line="240" w:lineRule="auto"/>
      </w:pPr>
      <w:r>
        <w:separator/>
      </w:r>
    </w:p>
  </w:endnote>
  <w:endnote w:type="continuationSeparator" w:id="0">
    <w:p w14:paraId="6D85A217" w14:textId="77777777" w:rsidR="004D76D8" w:rsidRDefault="004D76D8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3CF216" w14:textId="50441C0C" w:rsidR="00D04F53" w:rsidRPr="00304DC6" w:rsidRDefault="00D9407E" w:rsidP="00C86A74">
    <w:pPr>
      <w:pStyle w:val="Footer"/>
      <w:jc w:val="lef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0977E55A">
          <wp:simplePos x="0" y="0"/>
          <wp:positionH relativeFrom="column">
            <wp:posOffset>4437380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39B90169">
              <wp:simplePos x="0" y="0"/>
              <wp:positionH relativeFrom="column">
                <wp:posOffset>4559202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6E0023FB" w:rsidR="00D04F53" w:rsidRPr="00C76450" w:rsidRDefault="00D9407E" w:rsidP="00C76450">
                          <w:pPr>
                            <w:pStyle w:val="Footer"/>
                          </w:pPr>
                          <w:fldSimple w:instr=" TITLE  \* MERGEFORMAT ">
                            <w:r>
                              <w:t>A Peace of the Pie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59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DpJmi65AAAABEBAAAPAAAAAAAAAAAAAAAAAHMEAABkcnMvZG93bnJldi54&#13;&#10;bWxQSwUGAAAAAAQABADzAAAAhAUAAAAA&#13;&#10;" filled="f" stroked="f" strokeweight=".5pt">
              <v:textbox style="mso-fit-shape-to-text:t">
                <w:txbxContent>
                  <w:p w14:paraId="37F7EDFF" w14:textId="6E0023FB" w:rsidR="00D04F53" w:rsidRPr="00C76450" w:rsidRDefault="00D9407E" w:rsidP="00C76450">
                    <w:pPr>
                      <w:pStyle w:val="Footer"/>
                    </w:pPr>
                    <w:fldSimple w:instr=" TITLE  \* MERGEFORMAT ">
                      <w:r>
                        <w:t>A Peace of the Pie</w:t>
                      </w:r>
                    </w:fldSimple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0F5B2D" w14:textId="77777777" w:rsidR="004D76D8" w:rsidRDefault="004D76D8" w:rsidP="009A4615">
      <w:pPr>
        <w:spacing w:after="0" w:line="240" w:lineRule="auto"/>
      </w:pPr>
      <w:r>
        <w:separator/>
      </w:r>
    </w:p>
  </w:footnote>
  <w:footnote w:type="continuationSeparator" w:id="0">
    <w:p w14:paraId="724E7B2F" w14:textId="77777777" w:rsidR="004D76D8" w:rsidRDefault="004D76D8" w:rsidP="009A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21D7A"/>
    <w:rsid w:val="00053774"/>
    <w:rsid w:val="00065807"/>
    <w:rsid w:val="000A6A2A"/>
    <w:rsid w:val="0011355B"/>
    <w:rsid w:val="00151CCF"/>
    <w:rsid w:val="001A3F95"/>
    <w:rsid w:val="001B5BA6"/>
    <w:rsid w:val="001C0115"/>
    <w:rsid w:val="001E6BCA"/>
    <w:rsid w:val="002208BC"/>
    <w:rsid w:val="00246BC1"/>
    <w:rsid w:val="002574A4"/>
    <w:rsid w:val="00316C07"/>
    <w:rsid w:val="0032364F"/>
    <w:rsid w:val="0033094B"/>
    <w:rsid w:val="003668DB"/>
    <w:rsid w:val="003C3630"/>
    <w:rsid w:val="00424E6B"/>
    <w:rsid w:val="00467B1F"/>
    <w:rsid w:val="00480109"/>
    <w:rsid w:val="004856EB"/>
    <w:rsid w:val="0048595C"/>
    <w:rsid w:val="004D76D8"/>
    <w:rsid w:val="005448C2"/>
    <w:rsid w:val="00555159"/>
    <w:rsid w:val="005716BA"/>
    <w:rsid w:val="00587243"/>
    <w:rsid w:val="0059066C"/>
    <w:rsid w:val="005A3A1A"/>
    <w:rsid w:val="0063271E"/>
    <w:rsid w:val="006669F0"/>
    <w:rsid w:val="006F637F"/>
    <w:rsid w:val="00741DDB"/>
    <w:rsid w:val="007F4DDC"/>
    <w:rsid w:val="00886FBD"/>
    <w:rsid w:val="00912773"/>
    <w:rsid w:val="009171B5"/>
    <w:rsid w:val="009A1B9B"/>
    <w:rsid w:val="009A4615"/>
    <w:rsid w:val="009E1DD4"/>
    <w:rsid w:val="00A71218"/>
    <w:rsid w:val="00AB30CE"/>
    <w:rsid w:val="00AD0F89"/>
    <w:rsid w:val="00BE33F2"/>
    <w:rsid w:val="00BE5865"/>
    <w:rsid w:val="00C53852"/>
    <w:rsid w:val="00C76450"/>
    <w:rsid w:val="00C84A00"/>
    <w:rsid w:val="00C86A74"/>
    <w:rsid w:val="00D04F53"/>
    <w:rsid w:val="00D71FBC"/>
    <w:rsid w:val="00D9407E"/>
    <w:rsid w:val="00DD3628"/>
    <w:rsid w:val="00DE0B48"/>
    <w:rsid w:val="00E46C11"/>
    <w:rsid w:val="00EF0DD6"/>
    <w:rsid w:val="00F33303"/>
    <w:rsid w:val="00F35875"/>
    <w:rsid w:val="00F64B76"/>
    <w:rsid w:val="00F96852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Horizontal%20(25)&#8212;Template%202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 2.dotx</Template>
  <TotalTime>0</TotalTime>
  <Pages>1</Pages>
  <Words>26</Words>
  <Characters>156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175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Peace of the Pie</dc:title>
  <dc:subject/>
  <dc:creator>K20 Center</dc:creator>
  <cp:keywords/>
  <dc:description/>
  <cp:lastModifiedBy>Gracia, Ann M.</cp:lastModifiedBy>
  <cp:revision>3</cp:revision>
  <cp:lastPrinted>2026-07-22T18:34:00Z</cp:lastPrinted>
  <dcterms:created xsi:type="dcterms:W3CDTF">2026-07-22T18:34:00Z</dcterms:created>
  <dcterms:modified xsi:type="dcterms:W3CDTF">2026-07-22T18:34:00Z</dcterms:modified>
  <cp:category/>
</cp:coreProperties>
</file>