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E2606D" w14:textId="7EDC2A8E" w:rsidR="002208BC" w:rsidRPr="002208BC" w:rsidRDefault="00587243" w:rsidP="00587243">
      <w:pPr>
        <w:pStyle w:val="Title"/>
      </w:pPr>
      <w:r>
        <w:t>historical mingle graphic organizer</w:t>
      </w:r>
    </w:p>
    <w:tbl>
      <w:tblPr>
        <w:tblW w:w="1439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2155"/>
        <w:gridCol w:w="5760"/>
        <w:gridCol w:w="6480"/>
      </w:tblGrid>
      <w:tr w:rsidR="00F33303" w:rsidRPr="00DC1CA0" w14:paraId="67C76AD3" w14:textId="77777777" w:rsidTr="00A37EAD">
        <w:trPr>
          <w:tblHeader/>
        </w:trPr>
        <w:tc>
          <w:tcPr>
            <w:tcW w:w="215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5F8BDC" w14:textId="63711AB4" w:rsidR="00F33303" w:rsidRPr="00DC1CA0" w:rsidRDefault="00587243" w:rsidP="0058724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Historical Figure</w:t>
            </w:r>
          </w:p>
        </w:tc>
        <w:tc>
          <w:tcPr>
            <w:tcW w:w="576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851B69" w14:textId="61989F85" w:rsidR="00F33303" w:rsidRPr="00DC1CA0" w:rsidRDefault="002208BC" w:rsidP="0058724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Wh</w:t>
            </w:r>
            <w:r w:rsidR="00587243">
              <w:rPr>
                <w:b/>
                <w:bCs/>
                <w:color w:val="FFFFFF" w:themeColor="background1"/>
              </w:rPr>
              <w:t>at did he support?</w:t>
            </w:r>
          </w:p>
        </w:tc>
        <w:tc>
          <w:tcPr>
            <w:tcW w:w="64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797697" w14:textId="3E278414" w:rsidR="00F33303" w:rsidRPr="00DC1CA0" w:rsidRDefault="00587243" w:rsidP="0058724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Why did he support it?</w:t>
            </w:r>
          </w:p>
        </w:tc>
      </w:tr>
      <w:tr w:rsidR="00F33303" w:rsidRPr="00DC1CA0" w14:paraId="0A490E43" w14:textId="77777777" w:rsidTr="00A37EAD">
        <w:trPr>
          <w:trHeight w:val="1871"/>
        </w:trPr>
        <w:tc>
          <w:tcPr>
            <w:tcW w:w="21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853E085" w14:textId="1AECD719" w:rsidR="00F33303" w:rsidRPr="00587243" w:rsidRDefault="00587243" w:rsidP="00587243">
            <w:pPr>
              <w:pStyle w:val="Heading1"/>
              <w:spacing w:before="0" w:after="0"/>
            </w:pPr>
            <w:r>
              <w:t>Lord Castlereagh</w:t>
            </w:r>
          </w:p>
        </w:tc>
        <w:tc>
          <w:tcPr>
            <w:tcW w:w="57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FB22C6D" w14:textId="77777777" w:rsidR="00F33303" w:rsidRDefault="00F33303" w:rsidP="00587243">
            <w:pPr>
              <w:spacing w:after="0"/>
            </w:pPr>
          </w:p>
          <w:p w14:paraId="70DD76B3" w14:textId="77777777" w:rsidR="00587243" w:rsidRDefault="00587243" w:rsidP="00587243">
            <w:pPr>
              <w:spacing w:after="0"/>
            </w:pPr>
          </w:p>
          <w:p w14:paraId="08638741" w14:textId="77777777" w:rsidR="00587243" w:rsidRDefault="00587243" w:rsidP="00587243">
            <w:pPr>
              <w:spacing w:after="0"/>
            </w:pPr>
          </w:p>
          <w:p w14:paraId="19D0986A" w14:textId="77777777" w:rsidR="00587243" w:rsidRDefault="00587243" w:rsidP="00587243">
            <w:pPr>
              <w:spacing w:after="0"/>
            </w:pPr>
          </w:p>
          <w:p w14:paraId="54D939FD" w14:textId="77777777" w:rsidR="00587243" w:rsidRPr="00DC1CA0" w:rsidRDefault="00587243" w:rsidP="00587243">
            <w:pPr>
              <w:spacing w:after="0"/>
            </w:pPr>
          </w:p>
        </w:tc>
        <w:tc>
          <w:tcPr>
            <w:tcW w:w="64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C92796D" w14:textId="77777777" w:rsidR="00F33303" w:rsidRPr="00DC1CA0" w:rsidRDefault="00F33303" w:rsidP="00587243">
            <w:pPr>
              <w:spacing w:after="0"/>
            </w:pPr>
          </w:p>
        </w:tc>
      </w:tr>
      <w:tr w:rsidR="00F33303" w:rsidRPr="00DC1CA0" w14:paraId="0FBB18EA" w14:textId="77777777" w:rsidTr="00A37EAD">
        <w:trPr>
          <w:trHeight w:val="1871"/>
        </w:trPr>
        <w:tc>
          <w:tcPr>
            <w:tcW w:w="21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07E5EA1" w14:textId="759C3088" w:rsidR="002208BC" w:rsidRDefault="00587243" w:rsidP="00587243">
            <w:pPr>
              <w:pStyle w:val="Heading1"/>
              <w:spacing w:before="0" w:after="0"/>
            </w:pPr>
            <w:r>
              <w:t>Charles-Maurice de Talleyrand</w:t>
            </w:r>
          </w:p>
          <w:p w14:paraId="2FB4D4A4" w14:textId="7C576CCA" w:rsidR="00F33303" w:rsidRPr="00F33303" w:rsidRDefault="00F33303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57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2D2B8C0" w14:textId="77777777" w:rsidR="00F33303" w:rsidRDefault="00F33303" w:rsidP="00BD6A8E"/>
          <w:p w14:paraId="4627048C" w14:textId="77777777" w:rsidR="00587243" w:rsidRDefault="00587243" w:rsidP="00BD6A8E"/>
          <w:p w14:paraId="615B7B14" w14:textId="77777777" w:rsidR="00587243" w:rsidRDefault="00587243" w:rsidP="00BD6A8E"/>
          <w:p w14:paraId="474E692D" w14:textId="77777777" w:rsidR="00587243" w:rsidRPr="00DC1CA0" w:rsidRDefault="00587243" w:rsidP="00BD6A8E"/>
        </w:tc>
        <w:tc>
          <w:tcPr>
            <w:tcW w:w="64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625B5C5" w14:textId="77777777" w:rsidR="00F33303" w:rsidRPr="00DC1CA0" w:rsidRDefault="00F33303" w:rsidP="00BD6A8E"/>
        </w:tc>
      </w:tr>
      <w:tr w:rsidR="00587243" w:rsidRPr="00DC1CA0" w14:paraId="05573913" w14:textId="77777777" w:rsidTr="00A37EAD">
        <w:trPr>
          <w:trHeight w:val="1871"/>
        </w:trPr>
        <w:tc>
          <w:tcPr>
            <w:tcW w:w="21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01B901" w14:textId="05CBCA1B" w:rsidR="00587243" w:rsidRDefault="00587243" w:rsidP="00587243">
            <w:pPr>
              <w:pStyle w:val="Heading1"/>
              <w:spacing w:before="0" w:after="0"/>
            </w:pPr>
            <w:r>
              <w:t>Klemens von Metternich</w:t>
            </w:r>
          </w:p>
        </w:tc>
        <w:tc>
          <w:tcPr>
            <w:tcW w:w="57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20C575" w14:textId="77777777" w:rsidR="00587243" w:rsidRDefault="00587243" w:rsidP="00BD6A8E"/>
          <w:p w14:paraId="30B30A74" w14:textId="77777777" w:rsidR="00587243" w:rsidRDefault="00587243" w:rsidP="00BD6A8E"/>
          <w:p w14:paraId="4E23289D" w14:textId="77777777" w:rsidR="00587243" w:rsidRPr="00DC1CA0" w:rsidRDefault="00587243" w:rsidP="00BD6A8E"/>
        </w:tc>
        <w:tc>
          <w:tcPr>
            <w:tcW w:w="64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5D9F34A" w14:textId="77777777" w:rsidR="00587243" w:rsidRPr="00DC1CA0" w:rsidRDefault="00587243" w:rsidP="00BD6A8E"/>
        </w:tc>
      </w:tr>
      <w:tr w:rsidR="00587243" w:rsidRPr="00DC1CA0" w14:paraId="7DDAAF3C" w14:textId="77777777" w:rsidTr="00A37EAD">
        <w:trPr>
          <w:trHeight w:val="1871"/>
        </w:trPr>
        <w:tc>
          <w:tcPr>
            <w:tcW w:w="21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E14808" w14:textId="4F202B8B" w:rsidR="00587243" w:rsidRDefault="00587243" w:rsidP="00587243">
            <w:pPr>
              <w:pStyle w:val="Heading1"/>
              <w:spacing w:before="0" w:after="0"/>
            </w:pPr>
            <w:r>
              <w:t>Tsar Alexander I</w:t>
            </w:r>
          </w:p>
        </w:tc>
        <w:tc>
          <w:tcPr>
            <w:tcW w:w="57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F9597B" w14:textId="77777777" w:rsidR="00587243" w:rsidRDefault="00587243" w:rsidP="00BD6A8E"/>
          <w:p w14:paraId="0A2F7F89" w14:textId="77777777" w:rsidR="00587243" w:rsidRDefault="00587243" w:rsidP="00BD6A8E"/>
          <w:p w14:paraId="02955CE9" w14:textId="77777777" w:rsidR="00587243" w:rsidRPr="00DC1CA0" w:rsidRDefault="00587243" w:rsidP="00BD6A8E"/>
        </w:tc>
        <w:tc>
          <w:tcPr>
            <w:tcW w:w="64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1A0FBE" w14:textId="77777777" w:rsidR="00587243" w:rsidRPr="00DC1CA0" w:rsidRDefault="00587243" w:rsidP="00BD6A8E"/>
        </w:tc>
      </w:tr>
    </w:tbl>
    <w:p w14:paraId="6D2A61A0" w14:textId="6C69FCB6" w:rsidR="001B5BA6" w:rsidRPr="00F33303" w:rsidRDefault="00F33303" w:rsidP="00F33303">
      <w:r>
        <w:br/>
      </w:r>
    </w:p>
    <w:sectPr w:rsidR="001B5BA6" w:rsidRPr="00F33303" w:rsidSect="00A37EAD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9AA53F" w14:textId="77777777" w:rsidR="009A1ADD" w:rsidRDefault="009A1ADD" w:rsidP="009A4615">
      <w:pPr>
        <w:spacing w:after="0" w:line="240" w:lineRule="auto"/>
      </w:pPr>
      <w:r>
        <w:separator/>
      </w:r>
    </w:p>
  </w:endnote>
  <w:endnote w:type="continuationSeparator" w:id="0">
    <w:p w14:paraId="1D9C9EB1" w14:textId="77777777" w:rsidR="009A1ADD" w:rsidRDefault="009A1ADD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359ABD73" w:rsidR="00D04F53" w:rsidRPr="00304DC6" w:rsidRDefault="00A37EAD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1FE38D4E">
              <wp:simplePos x="0" y="0"/>
              <wp:positionH relativeFrom="column">
                <wp:posOffset>4601210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5F282F6C" w:rsidR="00D04F53" w:rsidRPr="00C76450" w:rsidRDefault="00730449" w:rsidP="00C7645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TITLE  \* MERGEFORMAT </w:instrText>
                          </w:r>
                          <w:r>
                            <w:fldChar w:fldCharType="separate"/>
                          </w:r>
                          <w:r w:rsidR="00880FE4">
                            <w:t xml:space="preserve">A </w:t>
                          </w:r>
                          <w:proofErr w:type="gramStart"/>
                          <w:r w:rsidR="00880FE4">
                            <w:t>Peace</w:t>
                          </w:r>
                          <w:proofErr w:type="gramEnd"/>
                          <w:r w:rsidR="00880FE4">
                            <w:t xml:space="preserve"> of the Pie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2.3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" filled="f" stroked="f" strokeweight=".5pt">
              <v:textbox style="mso-fit-shape-to-text:t">
                <w:txbxContent>
                  <w:p w14:paraId="37F7EDFF" w14:textId="5F282F6C" w:rsidR="00D04F53" w:rsidRPr="00C76450" w:rsidRDefault="00730449" w:rsidP="00C7645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TITLE  \* MERGEFORMAT </w:instrText>
                    </w:r>
                    <w:r>
                      <w:fldChar w:fldCharType="separate"/>
                    </w:r>
                    <w:r w:rsidR="00880FE4">
                      <w:t xml:space="preserve">A </w:t>
                    </w:r>
                    <w:proofErr w:type="gramStart"/>
                    <w:r w:rsidR="00880FE4">
                      <w:t>Peace</w:t>
                    </w:r>
                    <w:proofErr w:type="gramEnd"/>
                    <w:r w:rsidR="00880FE4">
                      <w:t xml:space="preserve"> of the Pie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498C213A">
          <wp:simplePos x="0" y="0"/>
          <wp:positionH relativeFrom="column">
            <wp:posOffset>4480120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E021E0" w14:textId="77777777" w:rsidR="009A1ADD" w:rsidRDefault="009A1ADD" w:rsidP="009A4615">
      <w:pPr>
        <w:spacing w:after="0" w:line="240" w:lineRule="auto"/>
      </w:pPr>
      <w:r>
        <w:separator/>
      </w:r>
    </w:p>
  </w:footnote>
  <w:footnote w:type="continuationSeparator" w:id="0">
    <w:p w14:paraId="554CD392" w14:textId="77777777" w:rsidR="009A1ADD" w:rsidRDefault="009A1ADD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316C07"/>
    <w:rsid w:val="0032364F"/>
    <w:rsid w:val="0033094B"/>
    <w:rsid w:val="003668DB"/>
    <w:rsid w:val="003C3630"/>
    <w:rsid w:val="00424E6B"/>
    <w:rsid w:val="00467B1F"/>
    <w:rsid w:val="00480109"/>
    <w:rsid w:val="004856EB"/>
    <w:rsid w:val="0048595C"/>
    <w:rsid w:val="005448C2"/>
    <w:rsid w:val="00555159"/>
    <w:rsid w:val="005716BA"/>
    <w:rsid w:val="00587243"/>
    <w:rsid w:val="005A3A1A"/>
    <w:rsid w:val="005C4E79"/>
    <w:rsid w:val="0063271E"/>
    <w:rsid w:val="006669F0"/>
    <w:rsid w:val="006F637F"/>
    <w:rsid w:val="00730449"/>
    <w:rsid w:val="00741DDB"/>
    <w:rsid w:val="007F4DDC"/>
    <w:rsid w:val="00880FE4"/>
    <w:rsid w:val="00886FBD"/>
    <w:rsid w:val="00912773"/>
    <w:rsid w:val="009171B5"/>
    <w:rsid w:val="009A1ADD"/>
    <w:rsid w:val="009A4615"/>
    <w:rsid w:val="009E1DD4"/>
    <w:rsid w:val="00A37EAD"/>
    <w:rsid w:val="00A71218"/>
    <w:rsid w:val="00AB30CE"/>
    <w:rsid w:val="00AD0F89"/>
    <w:rsid w:val="00BE33F2"/>
    <w:rsid w:val="00BE5865"/>
    <w:rsid w:val="00C53852"/>
    <w:rsid w:val="00C76450"/>
    <w:rsid w:val="00C84A00"/>
    <w:rsid w:val="00C86A74"/>
    <w:rsid w:val="00CF56DB"/>
    <w:rsid w:val="00D04F53"/>
    <w:rsid w:val="00D71FBC"/>
    <w:rsid w:val="00DD3628"/>
    <w:rsid w:val="00DE0B48"/>
    <w:rsid w:val="00E46C11"/>
    <w:rsid w:val="00E84B68"/>
    <w:rsid w:val="00EF0DD6"/>
    <w:rsid w:val="00F33303"/>
    <w:rsid w:val="00F35875"/>
    <w:rsid w:val="00F64B76"/>
    <w:rsid w:val="00F96852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Peace of the Pie</dc:title>
  <dc:subject/>
  <dc:creator>K20 Center</dc:creator>
  <cp:keywords/>
  <dc:description/>
  <cp:lastModifiedBy>Finley-Combs, Elsa C.</cp:lastModifiedBy>
  <cp:revision>3</cp:revision>
  <cp:lastPrinted>2026-08-19T14:31:00Z</cp:lastPrinted>
  <dcterms:created xsi:type="dcterms:W3CDTF">2026-08-19T14:31:00Z</dcterms:created>
  <dcterms:modified xsi:type="dcterms:W3CDTF">2026-08-19T14:31:00Z</dcterms:modified>
  <cp:category/>
</cp:coreProperties>
</file>