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DACFD4" w14:textId="2984FEBB" w:rsidR="00DC1CA0" w:rsidRPr="00304DC6" w:rsidRDefault="009174F4" w:rsidP="0034692F">
      <w:pPr>
        <w:pStyle w:val="Title"/>
      </w:pPr>
      <w:r>
        <w:t>Yo pienso, nosotros pensamos</w:t>
      </w:r>
    </w:p>
    <w:tbl>
      <w:tblPr>
        <w:tblW w:w="935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677"/>
        <w:gridCol w:w="4678"/>
      </w:tblGrid>
      <w:tr w:rsidR="0034692F" w:rsidRPr="00DC1CA0" w14:paraId="486253A3" w14:textId="77777777" w:rsidTr="009C6025">
        <w:trPr>
          <w:trHeight w:val="208"/>
          <w:tblHeader/>
        </w:trPr>
        <w:tc>
          <w:tcPr>
            <w:tcW w:w="4677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463F42D" w14:textId="72F00BEF" w:rsidR="0034692F" w:rsidRPr="0034692F" w:rsidRDefault="009174F4" w:rsidP="0034692F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proofErr w:type="spellStart"/>
            <w:r>
              <w:rPr>
                <w:rFonts w:cstheme="minorHAnsi"/>
                <w:b/>
                <w:bCs/>
                <w:color w:val="FFFFFF" w:themeColor="background1"/>
              </w:rPr>
              <w:t>Yo</w:t>
            </w:r>
            <w:proofErr w:type="spellEnd"/>
            <w:r>
              <w:rPr>
                <w:rFonts w:cstheme="minorHAnsi"/>
                <w:b/>
                <w:bCs/>
                <w:color w:val="FFFFFF" w:themeColor="background1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FFFFFF" w:themeColor="background1"/>
              </w:rPr>
              <w:t>pienso</w:t>
            </w:r>
            <w:proofErr w:type="spellEnd"/>
          </w:p>
        </w:tc>
        <w:tc>
          <w:tcPr>
            <w:tcW w:w="4678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99B1513" w14:textId="2C05FAE5" w:rsidR="0034692F" w:rsidRPr="0034692F" w:rsidRDefault="009174F4" w:rsidP="0034692F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proofErr w:type="spellStart"/>
            <w:r>
              <w:rPr>
                <w:rFonts w:cstheme="minorHAnsi"/>
                <w:b/>
                <w:bCs/>
                <w:color w:val="FFFFFF" w:themeColor="background1"/>
              </w:rPr>
              <w:t>Nosotros</w:t>
            </w:r>
            <w:proofErr w:type="spellEnd"/>
            <w:r>
              <w:rPr>
                <w:rFonts w:cstheme="minorHAnsi"/>
                <w:b/>
                <w:bCs/>
                <w:color w:val="FFFFFF" w:themeColor="background1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FFFFFF" w:themeColor="background1"/>
              </w:rPr>
              <w:t>Pensamos</w:t>
            </w:r>
            <w:proofErr w:type="spellEnd"/>
          </w:p>
        </w:tc>
      </w:tr>
      <w:tr w:rsidR="0034692F" w:rsidRPr="00DC1CA0" w14:paraId="5DA35039" w14:textId="77777777" w:rsidTr="009C6025">
        <w:trPr>
          <w:trHeight w:val="1821"/>
        </w:trPr>
        <w:tc>
          <w:tcPr>
            <w:tcW w:w="4677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38EBD60" w14:textId="1888BCF7" w:rsidR="0034692F" w:rsidRPr="00F33303" w:rsidRDefault="0034692F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467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429D6BB" w14:textId="77777777" w:rsidR="0034692F" w:rsidRDefault="0034692F" w:rsidP="00BD6A8E"/>
          <w:p w14:paraId="776B3AD9" w14:textId="77777777" w:rsidR="0034692F" w:rsidRDefault="0034692F" w:rsidP="00BD6A8E"/>
          <w:p w14:paraId="6BD16E9F" w14:textId="77777777" w:rsidR="0034692F" w:rsidRDefault="0034692F" w:rsidP="00BD6A8E"/>
          <w:p w14:paraId="45F740FF" w14:textId="77777777" w:rsidR="0034692F" w:rsidRDefault="0034692F" w:rsidP="00BD6A8E"/>
          <w:p w14:paraId="5603DC59" w14:textId="77777777" w:rsidR="0034692F" w:rsidRPr="00DC1CA0" w:rsidRDefault="0034692F" w:rsidP="00BD6A8E"/>
        </w:tc>
      </w:tr>
    </w:tbl>
    <w:p w14:paraId="28257381" w14:textId="77777777" w:rsidR="009174F4" w:rsidRDefault="009174F4" w:rsidP="00AF7B11">
      <w:pPr>
        <w:pStyle w:val="Title"/>
      </w:pPr>
    </w:p>
    <w:p w14:paraId="0EC78EB4" w14:textId="40701D6B" w:rsidR="00AF7B11" w:rsidRDefault="009174F4" w:rsidP="00AF7B11">
      <w:pPr>
        <w:pStyle w:val="Title"/>
      </w:pPr>
      <w:r>
        <w:t>sorprendente-interesante-preocupante</w:t>
      </w:r>
    </w:p>
    <w:tbl>
      <w:tblPr>
        <w:tblW w:w="935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597"/>
        <w:gridCol w:w="7758"/>
      </w:tblGrid>
      <w:tr w:rsidR="00AF7B11" w:rsidRPr="00DC1CA0" w14:paraId="4E8D38CA" w14:textId="77777777" w:rsidTr="009C6025">
        <w:trPr>
          <w:trHeight w:val="1821"/>
        </w:trPr>
        <w:tc>
          <w:tcPr>
            <w:tcW w:w="1597" w:type="dxa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C2B0378" w14:textId="6F43CDEC" w:rsidR="00AF7B11" w:rsidRPr="00AF7B11" w:rsidRDefault="00AF7B11" w:rsidP="0064060E">
            <w:pPr>
              <w:rPr>
                <w:rFonts w:cstheme="minorHAnsi"/>
                <w:b/>
                <w:bCs/>
                <w:color w:val="971D20" w:themeColor="accent3"/>
              </w:rPr>
            </w:pPr>
            <w:proofErr w:type="spellStart"/>
            <w:r w:rsidRPr="00AF7B11">
              <w:rPr>
                <w:rFonts w:cstheme="minorHAnsi"/>
                <w:b/>
                <w:bCs/>
                <w:color w:val="FFFFFF" w:themeColor="background1"/>
              </w:rPr>
              <w:t>S</w:t>
            </w:r>
            <w:r w:rsidR="009174F4">
              <w:rPr>
                <w:rFonts w:cstheme="minorHAnsi"/>
                <w:b/>
                <w:bCs/>
                <w:color w:val="FFFFFF" w:themeColor="background1"/>
              </w:rPr>
              <w:t>orprendente</w:t>
            </w:r>
            <w:proofErr w:type="spellEnd"/>
          </w:p>
        </w:tc>
        <w:tc>
          <w:tcPr>
            <w:tcW w:w="775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930EAB6" w14:textId="77777777" w:rsidR="00AF7B11" w:rsidRDefault="00AF7B11" w:rsidP="0064060E"/>
          <w:p w14:paraId="54A912F8" w14:textId="77777777" w:rsidR="00AF7B11" w:rsidRDefault="00AF7B11" w:rsidP="0064060E"/>
          <w:p w14:paraId="75499F8A" w14:textId="77777777" w:rsidR="00AF7B11" w:rsidRDefault="00AF7B11" w:rsidP="0064060E"/>
          <w:p w14:paraId="6C137015" w14:textId="77777777" w:rsidR="00AF7B11" w:rsidRDefault="00AF7B11" w:rsidP="0064060E"/>
          <w:p w14:paraId="0552A4E9" w14:textId="77777777" w:rsidR="00AF7B11" w:rsidRPr="00DC1CA0" w:rsidRDefault="00AF7B11" w:rsidP="0064060E"/>
        </w:tc>
      </w:tr>
      <w:tr w:rsidR="00AF7B11" w:rsidRPr="00DC1CA0" w14:paraId="08C961F0" w14:textId="77777777" w:rsidTr="009C6025">
        <w:trPr>
          <w:trHeight w:val="1821"/>
        </w:trPr>
        <w:tc>
          <w:tcPr>
            <w:tcW w:w="1597" w:type="dxa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8AFCFA" w14:textId="4953C55E" w:rsidR="00AF7B11" w:rsidRPr="00AF7B11" w:rsidRDefault="00AF7B11" w:rsidP="0064060E">
            <w:pPr>
              <w:rPr>
                <w:rFonts w:cstheme="minorHAnsi"/>
                <w:b/>
                <w:bCs/>
                <w:color w:val="971D20" w:themeColor="accent3"/>
              </w:rPr>
            </w:pPr>
            <w:proofErr w:type="spellStart"/>
            <w:r w:rsidRPr="00AF7B11">
              <w:rPr>
                <w:rFonts w:cstheme="minorHAnsi"/>
                <w:b/>
                <w:bCs/>
                <w:color w:val="FFFFFF" w:themeColor="background1"/>
              </w:rPr>
              <w:t>Inter</w:t>
            </w:r>
            <w:r w:rsidR="009174F4">
              <w:rPr>
                <w:rFonts w:cstheme="minorHAnsi"/>
                <w:b/>
                <w:bCs/>
                <w:color w:val="FFFFFF" w:themeColor="background1"/>
              </w:rPr>
              <w:t>esante</w:t>
            </w:r>
            <w:proofErr w:type="spellEnd"/>
          </w:p>
        </w:tc>
        <w:tc>
          <w:tcPr>
            <w:tcW w:w="775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7E5FBE0" w14:textId="77777777" w:rsidR="00AF7B11" w:rsidRDefault="00AF7B11" w:rsidP="0064060E"/>
          <w:p w14:paraId="2B402C04" w14:textId="77777777" w:rsidR="00AF7B11" w:rsidRDefault="00AF7B11" w:rsidP="0064060E"/>
          <w:p w14:paraId="1686F1F5" w14:textId="77777777" w:rsidR="00AF7B11" w:rsidRDefault="00AF7B11" w:rsidP="0064060E"/>
          <w:p w14:paraId="2D17E56D" w14:textId="77777777" w:rsidR="00AF7B11" w:rsidRDefault="00AF7B11" w:rsidP="0064060E"/>
        </w:tc>
      </w:tr>
      <w:tr w:rsidR="00AF7B11" w:rsidRPr="00DC1CA0" w14:paraId="06B9B6D3" w14:textId="77777777" w:rsidTr="009C6025">
        <w:trPr>
          <w:trHeight w:val="1821"/>
        </w:trPr>
        <w:tc>
          <w:tcPr>
            <w:tcW w:w="1597" w:type="dxa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3B9E1D8" w14:textId="1BAA1C44" w:rsidR="00AF7B11" w:rsidRPr="00AF7B11" w:rsidRDefault="009174F4" w:rsidP="0064060E">
            <w:pPr>
              <w:rPr>
                <w:rFonts w:cstheme="minorHAnsi"/>
                <w:b/>
                <w:bCs/>
                <w:color w:val="971D20" w:themeColor="accent3"/>
              </w:rPr>
            </w:pPr>
            <w:proofErr w:type="spellStart"/>
            <w:r w:rsidRPr="009174F4">
              <w:rPr>
                <w:rFonts w:cstheme="minorHAnsi"/>
                <w:b/>
                <w:bCs/>
                <w:color w:val="FFFFFF" w:themeColor="background1"/>
              </w:rPr>
              <w:t>Preocupante</w:t>
            </w:r>
            <w:proofErr w:type="spellEnd"/>
          </w:p>
        </w:tc>
        <w:tc>
          <w:tcPr>
            <w:tcW w:w="775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7526EB" w14:textId="77777777" w:rsidR="00AF7B11" w:rsidRDefault="00AF7B11" w:rsidP="0064060E"/>
          <w:p w14:paraId="58F0A91D" w14:textId="77777777" w:rsidR="00AF7B11" w:rsidRDefault="00AF7B11" w:rsidP="0064060E"/>
          <w:p w14:paraId="27DA2701" w14:textId="77777777" w:rsidR="00AF7B11" w:rsidRDefault="00AF7B11" w:rsidP="0064060E"/>
          <w:p w14:paraId="1D19ED85" w14:textId="77777777" w:rsidR="00AF7B11" w:rsidRDefault="00AF7B11" w:rsidP="0064060E"/>
        </w:tc>
      </w:tr>
    </w:tbl>
    <w:p w14:paraId="0AF8AAEE" w14:textId="18BA4AA9" w:rsidR="001B5BA6" w:rsidRPr="00DC1CA0" w:rsidRDefault="001B5BA6" w:rsidP="00DC1CA0"/>
    <w:sectPr w:rsidR="001B5BA6" w:rsidRPr="00DC1C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C2EC12" w14:textId="77777777" w:rsidR="000F2576" w:rsidRDefault="000F2576" w:rsidP="00DC1CA0">
      <w:r>
        <w:separator/>
      </w:r>
    </w:p>
  </w:endnote>
  <w:endnote w:type="continuationSeparator" w:id="0">
    <w:p w14:paraId="39D9FC13" w14:textId="77777777" w:rsidR="000F2576" w:rsidRDefault="000F2576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F213CA" w14:textId="77777777" w:rsidR="009C6025" w:rsidRDefault="009C60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EE2737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2AF1DF" w14:textId="6763EF0A" w:rsidR="009F0B2E" w:rsidRPr="008C5074" w:rsidRDefault="009C6025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A Peace of the Pie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792AF1DF" w14:textId="6763EF0A" w:rsidR="009F0B2E" w:rsidRPr="008C5074" w:rsidRDefault="009C6025" w:rsidP="008C5074">
                    <w:pPr>
                      <w:pStyle w:val="Footer"/>
                    </w:pPr>
                    <w:fldSimple w:instr=" TITLE  \* MERGEFORMAT ">
                      <w:r>
                        <w:t>A Peace of the Pie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B30F4E" w14:textId="77777777" w:rsidR="009C6025" w:rsidRDefault="009C6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1203ED" w14:textId="77777777" w:rsidR="000F2576" w:rsidRDefault="000F2576" w:rsidP="00DC1CA0">
      <w:r>
        <w:separator/>
      </w:r>
    </w:p>
  </w:footnote>
  <w:footnote w:type="continuationSeparator" w:id="0">
    <w:p w14:paraId="36E57F14" w14:textId="77777777" w:rsidR="000F2576" w:rsidRDefault="000F2576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791D19" w14:textId="77777777" w:rsidR="009C6025" w:rsidRDefault="009C6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340D4F" w14:textId="77777777" w:rsidR="009C6025" w:rsidRDefault="009C60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06D826" w14:textId="77777777" w:rsidR="009C6025" w:rsidRDefault="009C60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2F"/>
    <w:rsid w:val="00072D23"/>
    <w:rsid w:val="000C7623"/>
    <w:rsid w:val="000F2576"/>
    <w:rsid w:val="001B5BA6"/>
    <w:rsid w:val="002040D8"/>
    <w:rsid w:val="00233158"/>
    <w:rsid w:val="00245200"/>
    <w:rsid w:val="00246BC1"/>
    <w:rsid w:val="00274BB5"/>
    <w:rsid w:val="002D4C34"/>
    <w:rsid w:val="00304DC6"/>
    <w:rsid w:val="0033094B"/>
    <w:rsid w:val="0034692F"/>
    <w:rsid w:val="003C3630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7E5E08"/>
    <w:rsid w:val="008C5074"/>
    <w:rsid w:val="008E31E6"/>
    <w:rsid w:val="008F712F"/>
    <w:rsid w:val="009112D3"/>
    <w:rsid w:val="00914680"/>
    <w:rsid w:val="009166B4"/>
    <w:rsid w:val="009174F4"/>
    <w:rsid w:val="00972696"/>
    <w:rsid w:val="00976B6A"/>
    <w:rsid w:val="00977E3D"/>
    <w:rsid w:val="009A7873"/>
    <w:rsid w:val="009C6025"/>
    <w:rsid w:val="009F0B2E"/>
    <w:rsid w:val="00A1673F"/>
    <w:rsid w:val="00A77EC7"/>
    <w:rsid w:val="00AF213D"/>
    <w:rsid w:val="00AF7B11"/>
    <w:rsid w:val="00BD7B9F"/>
    <w:rsid w:val="00BF08CE"/>
    <w:rsid w:val="00C658D3"/>
    <w:rsid w:val="00C83603"/>
    <w:rsid w:val="00CD2461"/>
    <w:rsid w:val="00CE2E34"/>
    <w:rsid w:val="00CF4EFB"/>
    <w:rsid w:val="00D72955"/>
    <w:rsid w:val="00D760BA"/>
    <w:rsid w:val="00DC1CA0"/>
    <w:rsid w:val="00DE0B48"/>
    <w:rsid w:val="00E15A68"/>
    <w:rsid w:val="00E26CEB"/>
    <w:rsid w:val="00E326C3"/>
    <w:rsid w:val="00E45663"/>
    <w:rsid w:val="00E46C11"/>
    <w:rsid w:val="00E76FF3"/>
    <w:rsid w:val="00EA2AF9"/>
    <w:rsid w:val="00EB6E7A"/>
    <w:rsid w:val="00F10244"/>
    <w:rsid w:val="00F5361A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21FE5"/>
  <w15:chartTrackingRefBased/>
  <w15:docId w15:val="{5C6FEBE3-8AF6-0645-98BF-9FCD978C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C658D3"/>
  </w:style>
  <w:style w:type="paragraph" w:styleId="Heading1">
    <w:name w:val="heading 1"/>
    <w:basedOn w:val="Normal"/>
    <w:next w:val="Normal"/>
    <w:link w:val="Heading1Char"/>
    <w:uiPriority w:val="9"/>
    <w:qFormat/>
    <w:rsid w:val="00C658D3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58D3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C658D3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C658D3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8D3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8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8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8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8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8D3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658D3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C658D3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C658D3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8D3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8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8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8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8D3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C658D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C658D3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C658D3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658D3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658D3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C65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C658D3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C658D3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8D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5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8D3"/>
  </w:style>
  <w:style w:type="paragraph" w:styleId="ListParagraph">
    <w:name w:val="List Paragraph"/>
    <w:basedOn w:val="Normal"/>
    <w:uiPriority w:val="34"/>
    <w:qFormat/>
    <w:rsid w:val="00C658D3"/>
    <w:pPr>
      <w:ind w:left="720"/>
      <w:contextualSpacing/>
    </w:pPr>
  </w:style>
  <w:style w:type="paragraph" w:customStyle="1" w:styleId="AnswerKey">
    <w:name w:val="Answer Key"/>
    <w:basedOn w:val="Normal"/>
    <w:qFormat/>
    <w:rsid w:val="00C658D3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esktop/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Template.dotx</Template>
  <TotalTime>0</TotalTime>
  <Pages>1</Pages>
  <Words>12</Words>
  <Characters>119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Peace of the Pie</dc:title>
  <dc:subject/>
  <dc:creator>K20 Center</dc:creator>
  <cp:keywords/>
  <dc:description/>
  <cp:lastModifiedBy>Gracia, Ann M.</cp:lastModifiedBy>
  <cp:revision>3</cp:revision>
  <cp:lastPrinted>2026-07-22T18:33:00Z</cp:lastPrinted>
  <dcterms:created xsi:type="dcterms:W3CDTF">2026-07-22T18:33:00Z</dcterms:created>
  <dcterms:modified xsi:type="dcterms:W3CDTF">2026-07-22T18:33:00Z</dcterms:modified>
  <cp:category/>
</cp:coreProperties>
</file>