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DACFD4" w14:textId="4E874042" w:rsidR="00DC1CA0" w:rsidRPr="00304DC6" w:rsidRDefault="0034692F" w:rsidP="0034692F">
      <w:pPr>
        <w:pStyle w:val="Title"/>
      </w:pPr>
      <w:r>
        <w:t>i think, we think</w:t>
      </w:r>
    </w:p>
    <w:tbl>
      <w:tblPr>
        <w:tblW w:w="935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677"/>
        <w:gridCol w:w="4678"/>
      </w:tblGrid>
      <w:tr w:rsidR="0034692F" w:rsidRPr="00DC1CA0" w14:paraId="486253A3" w14:textId="77777777" w:rsidTr="00497707">
        <w:trPr>
          <w:trHeight w:val="208"/>
          <w:tblHeader/>
        </w:trPr>
        <w:tc>
          <w:tcPr>
            <w:tcW w:w="4677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463F42D" w14:textId="1981D07B" w:rsidR="0034692F" w:rsidRPr="0034692F" w:rsidRDefault="0034692F" w:rsidP="0034692F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34692F">
              <w:rPr>
                <w:rFonts w:cstheme="minorHAnsi"/>
                <w:b/>
                <w:bCs/>
                <w:color w:val="FFFFFF" w:themeColor="background1"/>
              </w:rPr>
              <w:t>I Think</w:t>
            </w:r>
          </w:p>
        </w:tc>
        <w:tc>
          <w:tcPr>
            <w:tcW w:w="4678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99B1513" w14:textId="758D04B2" w:rsidR="0034692F" w:rsidRPr="0034692F" w:rsidRDefault="0034692F" w:rsidP="0034692F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34692F">
              <w:rPr>
                <w:rFonts w:cstheme="minorHAnsi"/>
                <w:b/>
                <w:bCs/>
                <w:color w:val="FFFFFF" w:themeColor="background1"/>
              </w:rPr>
              <w:t>We Think</w:t>
            </w:r>
          </w:p>
        </w:tc>
      </w:tr>
      <w:tr w:rsidR="0034692F" w:rsidRPr="00DC1CA0" w14:paraId="5DA35039" w14:textId="77777777" w:rsidTr="00497707">
        <w:trPr>
          <w:trHeight w:val="1821"/>
        </w:trPr>
        <w:tc>
          <w:tcPr>
            <w:tcW w:w="4677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38EBD60" w14:textId="1888BCF7" w:rsidR="0034692F" w:rsidRPr="00F33303" w:rsidRDefault="0034692F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467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429D6BB" w14:textId="77777777" w:rsidR="0034692F" w:rsidRDefault="0034692F" w:rsidP="00BD6A8E"/>
          <w:p w14:paraId="776B3AD9" w14:textId="77777777" w:rsidR="0034692F" w:rsidRDefault="0034692F" w:rsidP="00BD6A8E"/>
          <w:p w14:paraId="6BD16E9F" w14:textId="77777777" w:rsidR="0034692F" w:rsidRDefault="0034692F" w:rsidP="00BD6A8E"/>
          <w:p w14:paraId="45F740FF" w14:textId="77777777" w:rsidR="0034692F" w:rsidRDefault="0034692F" w:rsidP="00BD6A8E"/>
          <w:p w14:paraId="5603DC59" w14:textId="77777777" w:rsidR="0034692F" w:rsidRPr="00DC1CA0" w:rsidRDefault="0034692F" w:rsidP="00BD6A8E"/>
        </w:tc>
      </w:tr>
    </w:tbl>
    <w:tbl>
      <w:tblPr>
        <w:tblpPr w:leftFromText="180" w:rightFromText="180" w:vertAnchor="text" w:tblpY="943"/>
        <w:tblW w:w="926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525"/>
        <w:gridCol w:w="7740"/>
      </w:tblGrid>
      <w:tr w:rsidR="00497707" w:rsidRPr="00DC1CA0" w14:paraId="16498F8B" w14:textId="77777777" w:rsidTr="00497707">
        <w:trPr>
          <w:trHeight w:val="2497"/>
        </w:trPr>
        <w:tc>
          <w:tcPr>
            <w:tcW w:w="1525" w:type="dxa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42BCC6F" w14:textId="77777777" w:rsidR="00497707" w:rsidRPr="00AF7B11" w:rsidRDefault="00497707" w:rsidP="00497707">
            <w:pPr>
              <w:rPr>
                <w:rFonts w:cstheme="minorHAnsi"/>
                <w:b/>
                <w:bCs/>
                <w:color w:val="971D20" w:themeColor="accent3"/>
              </w:rPr>
            </w:pPr>
            <w:r w:rsidRPr="00AF7B11">
              <w:rPr>
                <w:rFonts w:cstheme="minorHAnsi"/>
                <w:b/>
                <w:bCs/>
                <w:color w:val="FFFFFF" w:themeColor="background1"/>
              </w:rPr>
              <w:t>Surprising</w:t>
            </w:r>
          </w:p>
        </w:tc>
        <w:tc>
          <w:tcPr>
            <w:tcW w:w="774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F4EBB3B" w14:textId="77777777" w:rsidR="00497707" w:rsidRDefault="00497707" w:rsidP="00497707"/>
          <w:p w14:paraId="1A71987C" w14:textId="77777777" w:rsidR="00497707" w:rsidRDefault="00497707" w:rsidP="00497707"/>
          <w:p w14:paraId="12F37C8E" w14:textId="77777777" w:rsidR="00497707" w:rsidRDefault="00497707" w:rsidP="00497707"/>
          <w:p w14:paraId="21FE0D35" w14:textId="77777777" w:rsidR="00497707" w:rsidRDefault="00497707" w:rsidP="00497707"/>
          <w:p w14:paraId="2A4D77E2" w14:textId="77777777" w:rsidR="00497707" w:rsidRDefault="00497707" w:rsidP="00497707"/>
          <w:p w14:paraId="78FCD378" w14:textId="77777777" w:rsidR="00497707" w:rsidRPr="00DC1CA0" w:rsidRDefault="00497707" w:rsidP="00497707"/>
        </w:tc>
      </w:tr>
      <w:tr w:rsidR="00497707" w:rsidRPr="00DC1CA0" w14:paraId="21C7331C" w14:textId="77777777" w:rsidTr="00497707">
        <w:trPr>
          <w:trHeight w:val="2497"/>
        </w:trPr>
        <w:tc>
          <w:tcPr>
            <w:tcW w:w="1525" w:type="dxa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147F05" w14:textId="77777777" w:rsidR="00497707" w:rsidRPr="00AF7B11" w:rsidRDefault="00497707" w:rsidP="00497707">
            <w:pPr>
              <w:rPr>
                <w:rFonts w:cstheme="minorHAnsi"/>
                <w:b/>
                <w:bCs/>
                <w:color w:val="971D20" w:themeColor="accent3"/>
              </w:rPr>
            </w:pPr>
            <w:r w:rsidRPr="00AF7B11">
              <w:rPr>
                <w:rFonts w:cstheme="minorHAnsi"/>
                <w:b/>
                <w:bCs/>
                <w:color w:val="FFFFFF" w:themeColor="background1"/>
              </w:rPr>
              <w:t>Interesting</w:t>
            </w:r>
          </w:p>
        </w:tc>
        <w:tc>
          <w:tcPr>
            <w:tcW w:w="774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059AD25" w14:textId="77777777" w:rsidR="00497707" w:rsidRDefault="00497707" w:rsidP="00497707"/>
          <w:p w14:paraId="3B544579" w14:textId="77777777" w:rsidR="00497707" w:rsidRDefault="00497707" w:rsidP="00497707"/>
          <w:p w14:paraId="2AFA157D" w14:textId="77777777" w:rsidR="00497707" w:rsidRDefault="00497707" w:rsidP="00497707"/>
          <w:p w14:paraId="571730C7" w14:textId="77777777" w:rsidR="00497707" w:rsidRDefault="00497707" w:rsidP="00497707"/>
          <w:p w14:paraId="2FB7305D" w14:textId="77777777" w:rsidR="00497707" w:rsidRDefault="00497707" w:rsidP="00497707"/>
        </w:tc>
      </w:tr>
      <w:tr w:rsidR="00497707" w:rsidRPr="00DC1CA0" w14:paraId="07BC833A" w14:textId="77777777" w:rsidTr="00497707">
        <w:trPr>
          <w:trHeight w:val="2497"/>
        </w:trPr>
        <w:tc>
          <w:tcPr>
            <w:tcW w:w="1525" w:type="dxa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006C0C" w14:textId="77777777" w:rsidR="00497707" w:rsidRPr="00AF7B11" w:rsidRDefault="00497707" w:rsidP="00497707">
            <w:pPr>
              <w:rPr>
                <w:rFonts w:cstheme="minorHAnsi"/>
                <w:b/>
                <w:bCs/>
                <w:color w:val="971D20" w:themeColor="accent3"/>
              </w:rPr>
            </w:pPr>
            <w:r w:rsidRPr="00AF7B11">
              <w:rPr>
                <w:rFonts w:cstheme="minorHAnsi"/>
                <w:b/>
                <w:bCs/>
                <w:color w:val="FFFFFF" w:themeColor="background1"/>
              </w:rPr>
              <w:t>Troubling</w:t>
            </w:r>
          </w:p>
        </w:tc>
        <w:tc>
          <w:tcPr>
            <w:tcW w:w="774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3DEF04" w14:textId="77777777" w:rsidR="00497707" w:rsidRDefault="00497707" w:rsidP="00497707"/>
          <w:p w14:paraId="04071A17" w14:textId="77777777" w:rsidR="00497707" w:rsidRDefault="00497707" w:rsidP="00497707"/>
          <w:p w14:paraId="1F808939" w14:textId="77777777" w:rsidR="00497707" w:rsidRDefault="00497707" w:rsidP="00497707"/>
          <w:p w14:paraId="211D1146" w14:textId="77777777" w:rsidR="00497707" w:rsidRDefault="00497707" w:rsidP="00497707"/>
          <w:p w14:paraId="732C5B6E" w14:textId="77777777" w:rsidR="00497707" w:rsidRDefault="00497707" w:rsidP="00497707"/>
        </w:tc>
      </w:tr>
    </w:tbl>
    <w:p w14:paraId="0AF8AAEE" w14:textId="39769E1B" w:rsidR="001B5BA6" w:rsidRPr="00DC1CA0" w:rsidRDefault="00304DC6" w:rsidP="00497707">
      <w:pPr>
        <w:pStyle w:val="Title"/>
      </w:pPr>
      <w:r>
        <w:br/>
      </w:r>
      <w:r w:rsidR="00AF7B11">
        <w:t>SURPRISING-INTERESTING-TROUBLING</w:t>
      </w:r>
    </w:p>
    <w:sectPr w:rsidR="001B5BA6" w:rsidRPr="00DC1C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2ACF97" w14:textId="77777777" w:rsidR="00596689" w:rsidRDefault="00596689" w:rsidP="00DC1CA0">
      <w:r>
        <w:separator/>
      </w:r>
    </w:p>
  </w:endnote>
  <w:endnote w:type="continuationSeparator" w:id="0">
    <w:p w14:paraId="4B364B1C" w14:textId="77777777" w:rsidR="00596689" w:rsidRDefault="00596689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EE2737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2AF1DF" w14:textId="705C84A0" w:rsidR="009F0B2E" w:rsidRPr="008C5074" w:rsidRDefault="00497707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A Peace of the Pie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792AF1DF" w14:textId="705C84A0" w:rsidR="009F0B2E" w:rsidRPr="008C5074" w:rsidRDefault="00497707" w:rsidP="008C5074">
                    <w:pPr>
                      <w:pStyle w:val="Footer"/>
                    </w:pPr>
                    <w:fldSimple w:instr=" TITLE  \* MERGEFORMAT ">
                      <w:r>
                        <w:t>A Peace of the Pie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8B5509" w14:textId="77777777" w:rsidR="00596689" w:rsidRDefault="00596689" w:rsidP="00DC1CA0">
      <w:r>
        <w:separator/>
      </w:r>
    </w:p>
  </w:footnote>
  <w:footnote w:type="continuationSeparator" w:id="0">
    <w:p w14:paraId="2592E995" w14:textId="77777777" w:rsidR="00596689" w:rsidRDefault="00596689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2F"/>
    <w:rsid w:val="00072D23"/>
    <w:rsid w:val="000C7623"/>
    <w:rsid w:val="001B5BA6"/>
    <w:rsid w:val="002040D8"/>
    <w:rsid w:val="00233158"/>
    <w:rsid w:val="00245200"/>
    <w:rsid w:val="00246BC1"/>
    <w:rsid w:val="00274BB5"/>
    <w:rsid w:val="002D4C34"/>
    <w:rsid w:val="00304DC6"/>
    <w:rsid w:val="0033094B"/>
    <w:rsid w:val="0034692F"/>
    <w:rsid w:val="003C3630"/>
    <w:rsid w:val="00403889"/>
    <w:rsid w:val="00463853"/>
    <w:rsid w:val="00480109"/>
    <w:rsid w:val="004806AD"/>
    <w:rsid w:val="004856EB"/>
    <w:rsid w:val="00497707"/>
    <w:rsid w:val="004C2D48"/>
    <w:rsid w:val="004D0B87"/>
    <w:rsid w:val="005345DE"/>
    <w:rsid w:val="00596689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7E5E08"/>
    <w:rsid w:val="008C5074"/>
    <w:rsid w:val="008E31E6"/>
    <w:rsid w:val="008F712F"/>
    <w:rsid w:val="009112D3"/>
    <w:rsid w:val="00914680"/>
    <w:rsid w:val="009166B4"/>
    <w:rsid w:val="00976B6A"/>
    <w:rsid w:val="00977E3D"/>
    <w:rsid w:val="009A7873"/>
    <w:rsid w:val="009F0B2E"/>
    <w:rsid w:val="00A1673F"/>
    <w:rsid w:val="00A77EC7"/>
    <w:rsid w:val="00AF213D"/>
    <w:rsid w:val="00AF7B11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15A68"/>
    <w:rsid w:val="00E26CEB"/>
    <w:rsid w:val="00E326C3"/>
    <w:rsid w:val="00E45663"/>
    <w:rsid w:val="00E46C11"/>
    <w:rsid w:val="00E76FF3"/>
    <w:rsid w:val="00EA2AF9"/>
    <w:rsid w:val="00EB6E7A"/>
    <w:rsid w:val="00F10244"/>
    <w:rsid w:val="00F5361A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21FE5"/>
  <w15:chartTrackingRefBased/>
  <w15:docId w15:val="{5C6FEBE3-8AF6-0645-98BF-9FCD978C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33158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esktop/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Template.dotx</Template>
  <TotalTime>0</TotalTime>
  <Pages>1</Pages>
  <Words>15</Words>
  <Characters>114</Characters>
  <Application>Microsoft Office Word</Application>
  <DocSecurity>0</DocSecurity>
  <Lines>57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Peace of the Pie</dc:title>
  <dc:subject/>
  <dc:creator>K20 Center</dc:creator>
  <cp:keywords/>
  <dc:description/>
  <cp:lastModifiedBy>Gracia, Ann M.</cp:lastModifiedBy>
  <cp:revision>3</cp:revision>
  <cp:lastPrinted>2026-07-22T18:32:00Z</cp:lastPrinted>
  <dcterms:created xsi:type="dcterms:W3CDTF">2026-07-22T18:32:00Z</dcterms:created>
  <dcterms:modified xsi:type="dcterms:W3CDTF">2026-07-22T18:32:00Z</dcterms:modified>
  <cp:category/>
</cp:coreProperties>
</file>