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DACFD4" w14:textId="4E874042" w:rsidR="00DC1CA0" w:rsidRPr="00304DC6" w:rsidRDefault="0034692F" w:rsidP="0034692F">
      <w:pPr>
        <w:pStyle w:val="Title"/>
      </w:pPr>
      <w:r>
        <w:t>i think, we think</w:t>
      </w:r>
    </w:p>
    <w:tbl>
      <w:tblPr>
        <w:tblW w:w="935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677"/>
        <w:gridCol w:w="4678"/>
      </w:tblGrid>
      <w:tr w:rsidR="0034692F" w:rsidRPr="00DC1CA0" w14:paraId="486253A3" w14:textId="77777777" w:rsidTr="00497707">
        <w:trPr>
          <w:trHeight w:val="208"/>
          <w:tblHeader/>
        </w:trPr>
        <w:tc>
          <w:tcPr>
            <w:tcW w:w="4677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463F42D" w14:textId="1981D07B" w:rsidR="0034692F" w:rsidRPr="0034692F" w:rsidRDefault="0034692F" w:rsidP="0034692F">
            <w:pPr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34692F">
              <w:rPr>
                <w:rFonts w:cstheme="minorHAnsi"/>
                <w:b/>
                <w:bCs/>
                <w:color w:val="FFFFFF" w:themeColor="background1"/>
              </w:rPr>
              <w:t>I Think</w:t>
            </w:r>
          </w:p>
        </w:tc>
        <w:tc>
          <w:tcPr>
            <w:tcW w:w="4678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99B1513" w14:textId="758D04B2" w:rsidR="0034692F" w:rsidRPr="0034692F" w:rsidRDefault="0034692F" w:rsidP="0034692F">
            <w:pPr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34692F">
              <w:rPr>
                <w:rFonts w:cstheme="minorHAnsi"/>
                <w:b/>
                <w:bCs/>
                <w:color w:val="FFFFFF" w:themeColor="background1"/>
              </w:rPr>
              <w:t>We Think</w:t>
            </w:r>
          </w:p>
        </w:tc>
      </w:tr>
      <w:tr w:rsidR="0034692F" w:rsidRPr="00DC1CA0" w14:paraId="5DA35039" w14:textId="77777777" w:rsidTr="00497707">
        <w:trPr>
          <w:trHeight w:val="1821"/>
        </w:trPr>
        <w:tc>
          <w:tcPr>
            <w:tcW w:w="4677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38EBD60" w14:textId="1888BCF7" w:rsidR="0034692F" w:rsidRPr="00F33303" w:rsidRDefault="0034692F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467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429D6BB" w14:textId="77777777" w:rsidR="0034692F" w:rsidRDefault="0034692F" w:rsidP="00BD6A8E"/>
          <w:p w14:paraId="776B3AD9" w14:textId="77777777" w:rsidR="0034692F" w:rsidRDefault="0034692F" w:rsidP="00BD6A8E"/>
          <w:p w14:paraId="6BD16E9F" w14:textId="77777777" w:rsidR="0034692F" w:rsidRDefault="0034692F" w:rsidP="00BD6A8E"/>
          <w:p w14:paraId="45F740FF" w14:textId="77777777" w:rsidR="0034692F" w:rsidRDefault="0034692F" w:rsidP="00BD6A8E"/>
          <w:p w14:paraId="5603DC59" w14:textId="77777777" w:rsidR="0034692F" w:rsidRPr="00DC1CA0" w:rsidRDefault="0034692F" w:rsidP="00BD6A8E"/>
        </w:tc>
      </w:tr>
    </w:tbl>
    <w:tbl>
      <w:tblPr>
        <w:tblpPr w:leftFromText="180" w:rightFromText="180" w:vertAnchor="text" w:tblpY="943"/>
        <w:tblW w:w="926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525"/>
        <w:gridCol w:w="7740"/>
      </w:tblGrid>
      <w:tr w:rsidR="00497707" w:rsidRPr="00DC1CA0" w14:paraId="16498F8B" w14:textId="77777777" w:rsidTr="00497707">
        <w:trPr>
          <w:trHeight w:val="2497"/>
        </w:trPr>
        <w:tc>
          <w:tcPr>
            <w:tcW w:w="1525" w:type="dxa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42BCC6F" w14:textId="77777777" w:rsidR="00497707" w:rsidRPr="00AF7B11" w:rsidRDefault="00497707" w:rsidP="00497707">
            <w:pPr>
              <w:rPr>
                <w:rFonts w:cstheme="minorHAnsi"/>
                <w:b/>
                <w:bCs/>
                <w:color w:val="971D20" w:themeColor="accent3"/>
              </w:rPr>
            </w:pPr>
            <w:r w:rsidRPr="00AF7B11">
              <w:rPr>
                <w:rFonts w:cstheme="minorHAnsi"/>
                <w:b/>
                <w:bCs/>
                <w:color w:val="FFFFFF" w:themeColor="background1"/>
              </w:rPr>
              <w:t>Surprising</w:t>
            </w:r>
          </w:p>
        </w:tc>
        <w:tc>
          <w:tcPr>
            <w:tcW w:w="774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F4EBB3B" w14:textId="77777777" w:rsidR="00497707" w:rsidRDefault="00497707" w:rsidP="00497707"/>
          <w:p w14:paraId="1A71987C" w14:textId="77777777" w:rsidR="00497707" w:rsidRDefault="00497707" w:rsidP="00497707"/>
          <w:p w14:paraId="12F37C8E" w14:textId="77777777" w:rsidR="00497707" w:rsidRDefault="00497707" w:rsidP="00497707"/>
          <w:p w14:paraId="21FE0D35" w14:textId="77777777" w:rsidR="00497707" w:rsidRDefault="00497707" w:rsidP="00497707"/>
          <w:p w14:paraId="2A4D77E2" w14:textId="77777777" w:rsidR="00497707" w:rsidRDefault="00497707" w:rsidP="00497707"/>
          <w:p w14:paraId="78FCD378" w14:textId="77777777" w:rsidR="00497707" w:rsidRPr="00DC1CA0" w:rsidRDefault="00497707" w:rsidP="00497707"/>
        </w:tc>
      </w:tr>
      <w:tr w:rsidR="00497707" w:rsidRPr="00DC1CA0" w14:paraId="21C7331C" w14:textId="77777777" w:rsidTr="00497707">
        <w:trPr>
          <w:trHeight w:val="2497"/>
        </w:trPr>
        <w:tc>
          <w:tcPr>
            <w:tcW w:w="1525" w:type="dxa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F147F05" w14:textId="77777777" w:rsidR="00497707" w:rsidRPr="00AF7B11" w:rsidRDefault="00497707" w:rsidP="00497707">
            <w:pPr>
              <w:rPr>
                <w:rFonts w:cstheme="minorHAnsi"/>
                <w:b/>
                <w:bCs/>
                <w:color w:val="971D20" w:themeColor="accent3"/>
              </w:rPr>
            </w:pPr>
            <w:r w:rsidRPr="00AF7B11">
              <w:rPr>
                <w:rFonts w:cstheme="minorHAnsi"/>
                <w:b/>
                <w:bCs/>
                <w:color w:val="FFFFFF" w:themeColor="background1"/>
              </w:rPr>
              <w:t>Interesting</w:t>
            </w:r>
          </w:p>
        </w:tc>
        <w:tc>
          <w:tcPr>
            <w:tcW w:w="774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059AD25" w14:textId="77777777" w:rsidR="00497707" w:rsidRDefault="00497707" w:rsidP="00497707"/>
          <w:p w14:paraId="3B544579" w14:textId="77777777" w:rsidR="00497707" w:rsidRDefault="00497707" w:rsidP="00497707"/>
          <w:p w14:paraId="2AFA157D" w14:textId="77777777" w:rsidR="00497707" w:rsidRDefault="00497707" w:rsidP="00497707"/>
          <w:p w14:paraId="571730C7" w14:textId="77777777" w:rsidR="00497707" w:rsidRDefault="00497707" w:rsidP="00497707"/>
          <w:p w14:paraId="2FB7305D" w14:textId="77777777" w:rsidR="00497707" w:rsidRDefault="00497707" w:rsidP="00497707"/>
        </w:tc>
      </w:tr>
      <w:tr w:rsidR="00497707" w:rsidRPr="00DC1CA0" w14:paraId="07BC833A" w14:textId="77777777" w:rsidTr="00497707">
        <w:trPr>
          <w:trHeight w:val="2497"/>
        </w:trPr>
        <w:tc>
          <w:tcPr>
            <w:tcW w:w="1525" w:type="dxa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2006C0C" w14:textId="77777777" w:rsidR="00497707" w:rsidRPr="00AF7B11" w:rsidRDefault="00497707" w:rsidP="00497707">
            <w:pPr>
              <w:rPr>
                <w:rFonts w:cstheme="minorHAnsi"/>
                <w:b/>
                <w:bCs/>
                <w:color w:val="971D20" w:themeColor="accent3"/>
              </w:rPr>
            </w:pPr>
            <w:r w:rsidRPr="00AF7B11">
              <w:rPr>
                <w:rFonts w:cstheme="minorHAnsi"/>
                <w:b/>
                <w:bCs/>
                <w:color w:val="FFFFFF" w:themeColor="background1"/>
              </w:rPr>
              <w:t>Troubling</w:t>
            </w:r>
          </w:p>
        </w:tc>
        <w:tc>
          <w:tcPr>
            <w:tcW w:w="774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53DEF04" w14:textId="77777777" w:rsidR="00497707" w:rsidRDefault="00497707" w:rsidP="00497707"/>
          <w:p w14:paraId="04071A17" w14:textId="77777777" w:rsidR="00497707" w:rsidRDefault="00497707" w:rsidP="00497707"/>
          <w:p w14:paraId="1F808939" w14:textId="77777777" w:rsidR="00497707" w:rsidRDefault="00497707" w:rsidP="00497707"/>
          <w:p w14:paraId="211D1146" w14:textId="77777777" w:rsidR="00497707" w:rsidRDefault="00497707" w:rsidP="00497707"/>
          <w:p w14:paraId="732C5B6E" w14:textId="77777777" w:rsidR="00497707" w:rsidRDefault="00497707" w:rsidP="00497707"/>
        </w:tc>
      </w:tr>
    </w:tbl>
    <w:p w14:paraId="0AF8AAEE" w14:textId="39769E1B" w:rsidR="001B5BA6" w:rsidRPr="00DC1CA0" w:rsidRDefault="00304DC6" w:rsidP="00497707">
      <w:pPr>
        <w:pStyle w:val="Title"/>
      </w:pPr>
      <w:r>
        <w:br/>
      </w:r>
      <w:r w:rsidR="00AF7B11">
        <w:t>SURPRISING-INTERESTING-TROUBLING</w:t>
      </w:r>
    </w:p>
    <w:sectPr w:rsidR="001B5BA6" w:rsidRPr="00DC1C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FFC427" w14:textId="77777777" w:rsidR="00E62B7E" w:rsidRDefault="00E62B7E" w:rsidP="00DC1CA0">
      <w:r>
        <w:separator/>
      </w:r>
    </w:p>
  </w:endnote>
  <w:endnote w:type="continuationSeparator" w:id="0">
    <w:p w14:paraId="1BCE77A5" w14:textId="77777777" w:rsidR="00E62B7E" w:rsidRDefault="00E62B7E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EE2737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2AF1DF" w14:textId="5FF75E8F" w:rsidR="009F0B2E" w:rsidRPr="008C5074" w:rsidRDefault="00497707" w:rsidP="008C5074">
                          <w:pPr>
                            <w:pStyle w:val="Footer"/>
                          </w:pPr>
                          <w:fldSimple w:instr=" TITLE  \* MERGEFORMAT ">
                            <w:r w:rsidR="004A39CA">
                              <w:t>A Peace of the Pie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792AF1DF" w14:textId="5FF75E8F" w:rsidR="009F0B2E" w:rsidRPr="008C5074" w:rsidRDefault="00497707" w:rsidP="008C5074">
                    <w:pPr>
                      <w:pStyle w:val="Footer"/>
                    </w:pPr>
                    <w:fldSimple w:instr=" TITLE  \* MERGEFORMAT ">
                      <w:r w:rsidR="004A39CA">
                        <w:t>A Peace of the Pie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35E55B" w14:textId="77777777" w:rsidR="00E62B7E" w:rsidRDefault="00E62B7E" w:rsidP="00DC1CA0">
      <w:r>
        <w:separator/>
      </w:r>
    </w:p>
  </w:footnote>
  <w:footnote w:type="continuationSeparator" w:id="0">
    <w:p w14:paraId="4DA65612" w14:textId="77777777" w:rsidR="00E62B7E" w:rsidRDefault="00E62B7E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92F"/>
    <w:rsid w:val="00072D23"/>
    <w:rsid w:val="000C7623"/>
    <w:rsid w:val="001B5BA6"/>
    <w:rsid w:val="002040D8"/>
    <w:rsid w:val="00233158"/>
    <w:rsid w:val="00245200"/>
    <w:rsid w:val="00246BC1"/>
    <w:rsid w:val="00274BB5"/>
    <w:rsid w:val="002D4C34"/>
    <w:rsid w:val="00304DC6"/>
    <w:rsid w:val="0033094B"/>
    <w:rsid w:val="0034692F"/>
    <w:rsid w:val="003C3630"/>
    <w:rsid w:val="00403889"/>
    <w:rsid w:val="00463853"/>
    <w:rsid w:val="00480109"/>
    <w:rsid w:val="004806AD"/>
    <w:rsid w:val="004856EB"/>
    <w:rsid w:val="00497707"/>
    <w:rsid w:val="004A39CA"/>
    <w:rsid w:val="004C2D48"/>
    <w:rsid w:val="004D0B87"/>
    <w:rsid w:val="005345DE"/>
    <w:rsid w:val="00596689"/>
    <w:rsid w:val="005B2598"/>
    <w:rsid w:val="005B4511"/>
    <w:rsid w:val="005C4E79"/>
    <w:rsid w:val="005E3EB2"/>
    <w:rsid w:val="00644B47"/>
    <w:rsid w:val="006C5B24"/>
    <w:rsid w:val="006E2654"/>
    <w:rsid w:val="006F637F"/>
    <w:rsid w:val="00782F44"/>
    <w:rsid w:val="007A5710"/>
    <w:rsid w:val="007E5E08"/>
    <w:rsid w:val="008C5074"/>
    <w:rsid w:val="008E31E6"/>
    <w:rsid w:val="008F712F"/>
    <w:rsid w:val="009112D3"/>
    <w:rsid w:val="00914680"/>
    <w:rsid w:val="009166B4"/>
    <w:rsid w:val="00976B6A"/>
    <w:rsid w:val="00977E3D"/>
    <w:rsid w:val="009A7873"/>
    <w:rsid w:val="009F0B2E"/>
    <w:rsid w:val="00A1673F"/>
    <w:rsid w:val="00A77EC7"/>
    <w:rsid w:val="00AF213D"/>
    <w:rsid w:val="00AF7B11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15A68"/>
    <w:rsid w:val="00E26CEB"/>
    <w:rsid w:val="00E326C3"/>
    <w:rsid w:val="00E45663"/>
    <w:rsid w:val="00E46C11"/>
    <w:rsid w:val="00E62B7E"/>
    <w:rsid w:val="00E76FF3"/>
    <w:rsid w:val="00EA2AF9"/>
    <w:rsid w:val="00EB6E7A"/>
    <w:rsid w:val="00F10244"/>
    <w:rsid w:val="00F5361A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21FE5"/>
  <w15:chartTrackingRefBased/>
  <w15:docId w15:val="{5C6FEBE3-8AF6-0645-98BF-9FCD978C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33158"/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esktop/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Template.dotx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Peace of the Pie</dc:title>
  <dc:subject/>
  <dc:creator>K20 Center</dc:creator>
  <cp:keywords/>
  <dc:description/>
  <cp:lastModifiedBy>Finley-Combs, Elsa C.</cp:lastModifiedBy>
  <cp:revision>3</cp:revision>
  <cp:lastPrinted>2026-08-19T14:31:00Z</cp:lastPrinted>
  <dcterms:created xsi:type="dcterms:W3CDTF">2026-08-19T14:31:00Z</dcterms:created>
  <dcterms:modified xsi:type="dcterms:W3CDTF">2026-08-19T14:31:00Z</dcterms:modified>
  <cp:category/>
</cp:coreProperties>
</file>