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4B44DE" w14:textId="77777777" w:rsidR="00561321" w:rsidRPr="000A6D35" w:rsidRDefault="00561321" w:rsidP="000A6D35">
      <w:pPr>
        <w:pStyle w:val="Title"/>
      </w:pPr>
      <w:r w:rsidRPr="000A6D35">
        <w:t>Applying Properties</w:t>
      </w:r>
    </w:p>
    <w:p w14:paraId="7E9DE4FE" w14:textId="77777777" w:rsidR="00561321" w:rsidRPr="00D03903" w:rsidRDefault="00561321" w:rsidP="00561321">
      <w:pPr>
        <w:pStyle w:val="Heading1"/>
      </w:pPr>
      <w:r w:rsidRPr="00D03903">
        <w:t xml:space="preserve">Solving: Work </w:t>
      </w:r>
      <w:r>
        <w:t>W</w:t>
      </w:r>
      <w:r w:rsidRPr="00D03903">
        <w:t>ith a Partner</w:t>
      </w:r>
    </w:p>
    <w:p w14:paraId="5DBD85B7" w14:textId="5849D8A7" w:rsidR="00561321" w:rsidRDefault="00561321" w:rsidP="00AD084C">
      <w:r w:rsidRPr="00D03903">
        <w:t>Solve each equation. Take turns writing the next step in the solving process. Show your work on a separate piece of paper.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268CF" w14:paraId="54EF6EF6" w14:textId="77777777" w:rsidTr="00AD084C">
        <w:tc>
          <w:tcPr>
            <w:tcW w:w="4675" w:type="dxa"/>
            <w:vAlign w:val="center"/>
          </w:tcPr>
          <w:p w14:paraId="1ABF4E03" w14:textId="24258F21" w:rsidR="007268CF" w:rsidRDefault="007268CF" w:rsidP="00AD084C">
            <w:pPr>
              <w:pStyle w:val="BodyText"/>
              <w:spacing w:after="0" w:line="240" w:lineRule="auto"/>
            </w:pPr>
            <w:r w:rsidRPr="00245626">
              <w:rPr>
                <w:rStyle w:val="Heading1Char"/>
                <w:rFonts w:eastAsiaTheme="minorHAnsi"/>
                <w:color w:val="288AC3" w:themeColor="accent1"/>
              </w:rPr>
              <w:t>1)</w:t>
            </w:r>
            <w:r w:rsidRPr="00D03903">
              <w:t xml:space="preserve">   </w:t>
            </w:r>
            <w:r w:rsidR="00F45434" w:rsidRPr="00F45434">
              <w:rPr>
                <w:noProof/>
                <w:position w:val="-14"/>
                <w:sz w:val="24"/>
                <w14:ligatures w14:val="standardContextual"/>
              </w:rPr>
              <w:object w:dxaOrig="2780" w:dyaOrig="400" w14:anchorId="6BEE10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alt="" style="width:138.45pt;height:19.95pt;mso-width-percent:0;mso-height-percent:0;mso-width-percent:0;mso-height-percent:0" o:ole="">
                  <v:imagedata r:id="rId7" o:title=""/>
                </v:shape>
                <o:OLEObject Type="Embed" ProgID="Equation.DSMT4" ShapeID="_x0000_i1040" DrawAspect="Content" ObjectID="_1848128624" r:id="rId8"/>
              </w:object>
            </w:r>
          </w:p>
        </w:tc>
        <w:tc>
          <w:tcPr>
            <w:tcW w:w="4675" w:type="dxa"/>
            <w:vAlign w:val="center"/>
          </w:tcPr>
          <w:p w14:paraId="3820948B" w14:textId="2367A5B6" w:rsidR="007268CF" w:rsidRDefault="007268CF" w:rsidP="00AD084C">
            <w:pPr>
              <w:pStyle w:val="BodyText"/>
              <w:spacing w:after="0" w:line="240" w:lineRule="auto"/>
            </w:pPr>
            <w:r w:rsidRPr="00245626">
              <w:rPr>
                <w:rStyle w:val="Heading1Char"/>
                <w:rFonts w:eastAsiaTheme="minorHAnsi"/>
                <w:color w:val="288AC3" w:themeColor="accent1"/>
              </w:rPr>
              <w:t>2)</w:t>
            </w:r>
            <w:r w:rsidRPr="00D03903">
              <w:t xml:space="preserve">   </w:t>
            </w:r>
            <w:r w:rsidR="00F45434" w:rsidRPr="00F45434">
              <w:rPr>
                <w:noProof/>
                <w:position w:val="-24"/>
                <w:sz w:val="24"/>
                <w14:ligatures w14:val="standardContextual"/>
              </w:rPr>
              <w:object w:dxaOrig="2680" w:dyaOrig="620" w14:anchorId="06312FFE">
                <v:shape id="_x0000_i1039" type="#_x0000_t75" alt="" style="width:134pt;height:31pt;mso-width-percent:0;mso-height-percent:0;mso-width-percent:0;mso-height-percent:0" o:ole="">
                  <v:imagedata r:id="rId9" o:title=""/>
                </v:shape>
                <o:OLEObject Type="Embed" ProgID="Equation.DSMT4" ShapeID="_x0000_i1039" DrawAspect="Content" ObjectID="_1848128625" r:id="rId10"/>
              </w:object>
            </w:r>
          </w:p>
        </w:tc>
      </w:tr>
      <w:tr w:rsidR="007268CF" w14:paraId="40A58E28" w14:textId="77777777" w:rsidTr="00AD084C">
        <w:tc>
          <w:tcPr>
            <w:tcW w:w="4675" w:type="dxa"/>
            <w:vAlign w:val="center"/>
          </w:tcPr>
          <w:p w14:paraId="7D1A3DAE" w14:textId="77777777" w:rsidR="007268CF" w:rsidRDefault="007268CF" w:rsidP="00AD084C">
            <w:pPr>
              <w:pStyle w:val="BodyText"/>
              <w:spacing w:after="0" w:line="240" w:lineRule="auto"/>
            </w:pPr>
          </w:p>
          <w:p w14:paraId="5E4DFC80" w14:textId="77777777" w:rsidR="007268CF" w:rsidRDefault="007268CF" w:rsidP="00AD084C">
            <w:pPr>
              <w:pStyle w:val="BodyText"/>
              <w:spacing w:after="0" w:line="240" w:lineRule="auto"/>
            </w:pPr>
          </w:p>
          <w:p w14:paraId="0080C4BD" w14:textId="77777777" w:rsidR="007268CF" w:rsidRDefault="007268CF" w:rsidP="00AD084C">
            <w:pPr>
              <w:pStyle w:val="BodyText"/>
              <w:spacing w:after="0" w:line="240" w:lineRule="auto"/>
            </w:pPr>
          </w:p>
        </w:tc>
        <w:tc>
          <w:tcPr>
            <w:tcW w:w="4675" w:type="dxa"/>
            <w:vAlign w:val="center"/>
          </w:tcPr>
          <w:p w14:paraId="67083351" w14:textId="77777777" w:rsidR="007268CF" w:rsidRDefault="007268CF" w:rsidP="00AD084C">
            <w:pPr>
              <w:pStyle w:val="BodyText"/>
              <w:spacing w:after="0" w:line="240" w:lineRule="auto"/>
            </w:pPr>
          </w:p>
        </w:tc>
      </w:tr>
      <w:tr w:rsidR="007268CF" w14:paraId="383894F7" w14:textId="77777777" w:rsidTr="00AD084C">
        <w:tc>
          <w:tcPr>
            <w:tcW w:w="4675" w:type="dxa"/>
            <w:vAlign w:val="center"/>
          </w:tcPr>
          <w:p w14:paraId="2A4B70C5" w14:textId="02022B31" w:rsidR="007268CF" w:rsidRDefault="007268CF" w:rsidP="00AD084C">
            <w:pPr>
              <w:pStyle w:val="BodyText"/>
              <w:spacing w:after="0" w:line="240" w:lineRule="auto"/>
            </w:pPr>
            <w:r w:rsidRPr="00245626">
              <w:rPr>
                <w:rStyle w:val="Heading1Char"/>
                <w:rFonts w:eastAsiaTheme="minorHAnsi"/>
                <w:color w:val="288AC3" w:themeColor="accent1"/>
              </w:rPr>
              <w:t>3)</w:t>
            </w:r>
            <w:r w:rsidRPr="00D03903">
              <w:t xml:space="preserve">   </w:t>
            </w:r>
            <w:r w:rsidR="00F45434" w:rsidRPr="00F45434">
              <w:rPr>
                <w:noProof/>
                <w:position w:val="-14"/>
                <w:sz w:val="24"/>
                <w14:ligatures w14:val="standardContextual"/>
              </w:rPr>
              <w:object w:dxaOrig="2299" w:dyaOrig="400" w14:anchorId="76ED1ECD">
                <v:shape id="_x0000_i1038" type="#_x0000_t75" alt="" style="width:116.35pt;height:19.95pt;mso-width-percent:0;mso-height-percent:0;mso-width-percent:0;mso-height-percent:0" o:ole="">
                  <v:imagedata r:id="rId11" o:title=""/>
                </v:shape>
                <o:OLEObject Type="Embed" ProgID="Equation.DSMT4" ShapeID="_x0000_i1038" DrawAspect="Content" ObjectID="_1848128626" r:id="rId12"/>
              </w:object>
            </w:r>
          </w:p>
        </w:tc>
        <w:tc>
          <w:tcPr>
            <w:tcW w:w="4675" w:type="dxa"/>
            <w:vAlign w:val="center"/>
          </w:tcPr>
          <w:p w14:paraId="2B32000C" w14:textId="49AEE760" w:rsidR="007268CF" w:rsidRDefault="007268CF" w:rsidP="00AD084C">
            <w:pPr>
              <w:pStyle w:val="BodyText"/>
              <w:spacing w:after="0" w:line="240" w:lineRule="auto"/>
            </w:pPr>
            <w:r w:rsidRPr="00245626">
              <w:rPr>
                <w:rStyle w:val="Heading1Char"/>
                <w:rFonts w:eastAsiaTheme="minorHAnsi"/>
                <w:color w:val="288AC3" w:themeColor="accent1"/>
              </w:rPr>
              <w:t>4)</w:t>
            </w:r>
            <w:r w:rsidRPr="00D03903">
              <w:t xml:space="preserve">   </w:t>
            </w:r>
            <w:r w:rsidR="00F45434" w:rsidRPr="00F45434">
              <w:rPr>
                <w:noProof/>
                <w:position w:val="-14"/>
                <w:sz w:val="24"/>
                <w14:ligatures w14:val="standardContextual"/>
              </w:rPr>
              <w:object w:dxaOrig="2920" w:dyaOrig="400" w14:anchorId="51E80568">
                <v:shape id="_x0000_i1037" type="#_x0000_t75" alt="" style="width:147.3pt;height:19.95pt;mso-width-percent:0;mso-height-percent:0;mso-width-percent:0;mso-height-percent:0" o:ole="">
                  <v:imagedata r:id="rId13" o:title=""/>
                </v:shape>
                <o:OLEObject Type="Embed" ProgID="Equation.DSMT4" ShapeID="_x0000_i1037" DrawAspect="Content" ObjectID="_1848128627" r:id="rId14"/>
              </w:object>
            </w:r>
          </w:p>
        </w:tc>
      </w:tr>
    </w:tbl>
    <w:p w14:paraId="39565275" w14:textId="77777777" w:rsidR="007268CF" w:rsidRDefault="007268CF" w:rsidP="00561321">
      <w:pPr>
        <w:pStyle w:val="BodyText"/>
        <w:spacing w:after="0"/>
      </w:pPr>
    </w:p>
    <w:p w14:paraId="34C24D56" w14:textId="77777777" w:rsidR="00AD084C" w:rsidRPr="00D03903" w:rsidRDefault="00AD084C" w:rsidP="00561321">
      <w:pPr>
        <w:pStyle w:val="BodyText"/>
        <w:spacing w:after="0"/>
      </w:pPr>
    </w:p>
    <w:p w14:paraId="3783C3C4" w14:textId="77777777" w:rsidR="00561321" w:rsidRPr="00D03903" w:rsidRDefault="00561321" w:rsidP="00561321">
      <w:pPr>
        <w:pStyle w:val="Heading1"/>
      </w:pPr>
      <w:r w:rsidRPr="00D03903">
        <w:t>Evaluating: Work Independently</w:t>
      </w:r>
    </w:p>
    <w:p w14:paraId="54FA0B65" w14:textId="77777777" w:rsidR="00561321" w:rsidRPr="00D03903" w:rsidRDefault="00561321" w:rsidP="00561321">
      <w:r w:rsidRPr="00D03903">
        <w:t xml:space="preserve">Use the given information </w:t>
      </w:r>
      <w:r>
        <w:t xml:space="preserve">below </w:t>
      </w:r>
      <w:r w:rsidRPr="00D03903">
        <w:t>to evaluate each expression.</w:t>
      </w:r>
      <w:r>
        <w:t xml:space="preserve"> Show your work on this paper.</w:t>
      </w:r>
    </w:p>
    <w:p w14:paraId="17940FB0" w14:textId="77777777" w:rsidR="00561321" w:rsidRPr="00D03903" w:rsidRDefault="00561321" w:rsidP="00561321">
      <w:pPr>
        <w:pStyle w:val="Heading2"/>
        <w:spacing w:after="0"/>
      </w:pPr>
      <w:r w:rsidRPr="00D03903">
        <w:t>Given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64" w:type="dxa"/>
          <w:right w:w="864" w:type="dxa"/>
        </w:tblCellMar>
        <w:tblLook w:val="04A0" w:firstRow="1" w:lastRow="0" w:firstColumn="1" w:lastColumn="0" w:noHBand="0" w:noVBand="1"/>
      </w:tblPr>
      <w:tblGrid>
        <w:gridCol w:w="3091"/>
        <w:gridCol w:w="3051"/>
        <w:gridCol w:w="3218"/>
      </w:tblGrid>
      <w:tr w:rsidR="00561321" w:rsidRPr="00D03903" w14:paraId="565AAEFD" w14:textId="77777777" w:rsidTr="00EC1FA5">
        <w:trPr>
          <w:trHeight w:val="720"/>
        </w:trPr>
        <w:tc>
          <w:tcPr>
            <w:tcW w:w="3116" w:type="dxa"/>
          </w:tcPr>
          <w:p w14:paraId="262A9F4B" w14:textId="77777777" w:rsidR="00561321" w:rsidRPr="00D03903" w:rsidRDefault="00F45434" w:rsidP="00EC1FA5">
            <w:r w:rsidRPr="00F45434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160" w:dyaOrig="400" w14:anchorId="4631C90A">
                <v:shape id="_x0000_i1036" type="#_x0000_t75" alt="" style="width:57.6pt;height:19.95pt;mso-width-percent:0;mso-height-percent:0;mso-width-percent:0;mso-height-percent:0" o:ole="">
                  <v:imagedata r:id="rId15" o:title=""/>
                </v:shape>
                <o:OLEObject Type="Embed" ProgID="Equation.DSMT4" ShapeID="_x0000_i1036" DrawAspect="Content" ObjectID="_1848128628" r:id="rId16"/>
              </w:object>
            </w:r>
          </w:p>
        </w:tc>
        <w:tc>
          <w:tcPr>
            <w:tcW w:w="3117" w:type="dxa"/>
          </w:tcPr>
          <w:p w14:paraId="4C2DB73E" w14:textId="77777777" w:rsidR="00561321" w:rsidRPr="00D03903" w:rsidRDefault="00F45434" w:rsidP="00EC1FA5">
            <w:r w:rsidRPr="00F45434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280" w:dyaOrig="400" w14:anchorId="75C8CF1A">
                <v:shape id="_x0000_i1035" type="#_x0000_t75" alt="" style="width:63.15pt;height:19.95pt;mso-width-percent:0;mso-height-percent:0;mso-width-percent:0;mso-height-percent:0" o:ole="">
                  <v:imagedata r:id="rId17" o:title=""/>
                </v:shape>
                <o:OLEObject Type="Embed" ProgID="Equation.DSMT4" ShapeID="_x0000_i1035" DrawAspect="Content" ObjectID="_1848128629" r:id="rId18"/>
              </w:object>
            </w:r>
          </w:p>
        </w:tc>
        <w:tc>
          <w:tcPr>
            <w:tcW w:w="3117" w:type="dxa"/>
          </w:tcPr>
          <w:p w14:paraId="10DBABCE" w14:textId="77777777" w:rsidR="00561321" w:rsidRPr="00D03903" w:rsidRDefault="00F45434" w:rsidP="00EC1FA5">
            <w:r w:rsidRPr="00F45434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560" w:dyaOrig="400" w14:anchorId="24D32A1F">
                <v:shape id="_x0000_i1034" type="#_x0000_t75" alt="" style="width:78.6pt;height:19.95pt;mso-width-percent:0;mso-height-percent:0;mso-width-percent:0;mso-height-percent:0" o:ole="">
                  <v:imagedata r:id="rId19" o:title=""/>
                </v:shape>
                <o:OLEObject Type="Embed" ProgID="Equation.DSMT4" ShapeID="_x0000_i1034" DrawAspect="Content" ObjectID="_1848128630" r:id="rId20"/>
              </w:object>
            </w:r>
          </w:p>
        </w:tc>
      </w:tr>
      <w:tr w:rsidR="00561321" w:rsidRPr="00D03903" w14:paraId="2241EC51" w14:textId="77777777" w:rsidTr="00EC1FA5">
        <w:trPr>
          <w:trHeight w:val="720"/>
        </w:trPr>
        <w:tc>
          <w:tcPr>
            <w:tcW w:w="3116" w:type="dxa"/>
          </w:tcPr>
          <w:p w14:paraId="6FF7FFBE" w14:textId="77777777" w:rsidR="00561321" w:rsidRPr="00D03903" w:rsidRDefault="00F45434" w:rsidP="00EC1FA5">
            <w:r w:rsidRPr="00F45434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440" w:dyaOrig="400" w14:anchorId="789D0708">
                <v:shape id="_x0000_i1033" type="#_x0000_t75" alt="" style="width:1in;height:19.95pt;mso-width-percent:0;mso-height-percent:0;mso-width-percent:0;mso-height-percent:0" o:ole="">
                  <v:imagedata r:id="rId21" o:title=""/>
                </v:shape>
                <o:OLEObject Type="Embed" ProgID="Equation.DSMT4" ShapeID="_x0000_i1033" DrawAspect="Content" ObjectID="_1848128631" r:id="rId22"/>
              </w:object>
            </w:r>
          </w:p>
        </w:tc>
        <w:tc>
          <w:tcPr>
            <w:tcW w:w="3117" w:type="dxa"/>
          </w:tcPr>
          <w:p w14:paraId="181B0214" w14:textId="77777777" w:rsidR="00561321" w:rsidRPr="00D03903" w:rsidRDefault="00F45434" w:rsidP="00EC1FA5">
            <w:r w:rsidRPr="00F45434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280" w:dyaOrig="400" w14:anchorId="32505E6A">
                <v:shape id="_x0000_i1032" type="#_x0000_t75" alt="" style="width:64.25pt;height:19.95pt;mso-width-percent:0;mso-height-percent:0;mso-width-percent:0;mso-height-percent:0" o:ole="">
                  <v:imagedata r:id="rId23" o:title=""/>
                </v:shape>
                <o:OLEObject Type="Embed" ProgID="Equation.DSMT4" ShapeID="_x0000_i1032" DrawAspect="Content" ObjectID="_1848128632" r:id="rId24"/>
              </w:object>
            </w:r>
          </w:p>
        </w:tc>
        <w:tc>
          <w:tcPr>
            <w:tcW w:w="3117" w:type="dxa"/>
          </w:tcPr>
          <w:p w14:paraId="5F2B7C06" w14:textId="77777777" w:rsidR="00561321" w:rsidRPr="00D03903" w:rsidRDefault="00F45434" w:rsidP="00EC1FA5">
            <w:r w:rsidRPr="00F45434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560" w:dyaOrig="400" w14:anchorId="7DB00023">
                <v:shape id="_x0000_i1031" type="#_x0000_t75" alt="" style="width:78.6pt;height:19.95pt;mso-width-percent:0;mso-height-percent:0;mso-width-percent:0;mso-height-percent:0" o:ole="">
                  <v:imagedata r:id="rId25" o:title=""/>
                </v:shape>
                <o:OLEObject Type="Embed" ProgID="Equation.DSMT4" ShapeID="_x0000_i1031" DrawAspect="Content" ObjectID="_1848128633" r:id="rId26"/>
              </w:object>
            </w:r>
          </w:p>
        </w:tc>
      </w:tr>
      <w:tr w:rsidR="00561321" w:rsidRPr="00D03903" w14:paraId="350C79D1" w14:textId="77777777" w:rsidTr="00EC1FA5">
        <w:trPr>
          <w:trHeight w:val="720"/>
        </w:trPr>
        <w:tc>
          <w:tcPr>
            <w:tcW w:w="3116" w:type="dxa"/>
          </w:tcPr>
          <w:p w14:paraId="561395BF" w14:textId="77777777" w:rsidR="00561321" w:rsidRPr="00D03903" w:rsidRDefault="00F45434" w:rsidP="00EC1FA5">
            <w:r w:rsidRPr="00F45434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260" w:dyaOrig="400" w14:anchorId="1F75159F">
                <v:shape id="_x0000_i1030" type="#_x0000_t75" alt="" style="width:63.15pt;height:19.95pt;mso-width-percent:0;mso-height-percent:0;mso-width-percent:0;mso-height-percent:0" o:ole="">
                  <v:imagedata r:id="rId27" o:title=""/>
                </v:shape>
                <o:OLEObject Type="Embed" ProgID="Equation.DSMT4" ShapeID="_x0000_i1030" DrawAspect="Content" ObjectID="_1848128634" r:id="rId28"/>
              </w:object>
            </w:r>
          </w:p>
        </w:tc>
        <w:tc>
          <w:tcPr>
            <w:tcW w:w="3117" w:type="dxa"/>
          </w:tcPr>
          <w:p w14:paraId="4864B4AD" w14:textId="77777777" w:rsidR="00561321" w:rsidRPr="00D03903" w:rsidRDefault="00F45434" w:rsidP="00EC1FA5">
            <w:r w:rsidRPr="00F45434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380" w:dyaOrig="400" w14:anchorId="07808333">
                <v:shape id="_x0000_i1029" type="#_x0000_t75" alt="" style="width:69.85pt;height:19.95pt;mso-width-percent:0;mso-height-percent:0;mso-width-percent:0;mso-height-percent:0" o:ole="">
                  <v:imagedata r:id="rId29" o:title=""/>
                </v:shape>
                <o:OLEObject Type="Embed" ProgID="Equation.DSMT4" ShapeID="_x0000_i1029" DrawAspect="Content" ObjectID="_1848128635" r:id="rId30"/>
              </w:object>
            </w:r>
          </w:p>
        </w:tc>
        <w:tc>
          <w:tcPr>
            <w:tcW w:w="3117" w:type="dxa"/>
          </w:tcPr>
          <w:p w14:paraId="5A742717" w14:textId="77777777" w:rsidR="00561321" w:rsidRPr="00D03903" w:rsidRDefault="00F45434" w:rsidP="00EC1FA5">
            <w:r w:rsidRPr="00F45434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380" w:dyaOrig="400" w14:anchorId="5510CECA">
                <v:shape id="_x0000_i1028" type="#_x0000_t75" alt="" style="width:69.85pt;height:19.95pt;mso-width-percent:0;mso-height-percent:0;mso-width-percent:0;mso-height-percent:0" o:ole="">
                  <v:imagedata r:id="rId31" o:title=""/>
                </v:shape>
                <o:OLEObject Type="Embed" ProgID="Equation.DSMT4" ShapeID="_x0000_i1028" DrawAspect="Content" ObjectID="_1848128636" r:id="rId32"/>
              </w:object>
            </w:r>
          </w:p>
        </w:tc>
      </w:tr>
    </w:tbl>
    <w:p w14:paraId="3AAA264F" w14:textId="77777777" w:rsidR="00561321" w:rsidRPr="00D03903" w:rsidRDefault="00561321" w:rsidP="00561321">
      <w:pPr>
        <w:pStyle w:val="Heading2"/>
      </w:pPr>
      <w:r w:rsidRPr="00D03903">
        <w:t>Evaluate</w:t>
      </w:r>
    </w:p>
    <w:p w14:paraId="2C8C874E" w14:textId="77777777" w:rsidR="00561321" w:rsidRDefault="00561321" w:rsidP="00561321">
      <w:pPr>
        <w:pStyle w:val="BodyText"/>
        <w:spacing w:line="360" w:lineRule="auto"/>
      </w:pPr>
      <w:r w:rsidRPr="00245626">
        <w:rPr>
          <w:rStyle w:val="Heading1Char"/>
          <w:rFonts w:eastAsiaTheme="minorHAnsi"/>
          <w:color w:val="288AC3" w:themeColor="accent1"/>
        </w:rPr>
        <w:t>1)</w:t>
      </w:r>
      <w:r w:rsidRPr="00D03903">
        <w:t xml:space="preserve">   </w:t>
      </w:r>
      <w:r w:rsidR="00F45434" w:rsidRPr="00F45434">
        <w:rPr>
          <w:noProof/>
          <w:position w:val="-14"/>
          <w14:ligatures w14:val="standardContextual"/>
        </w:rPr>
        <w:object w:dxaOrig="999" w:dyaOrig="400" w14:anchorId="75CA88B0">
          <v:shape id="_x0000_i1027" type="#_x0000_t75" alt="" style="width:50.95pt;height:19.95pt;mso-width-percent:0;mso-height-percent:0;mso-width-percent:0;mso-height-percent:0" o:ole="">
            <v:imagedata r:id="rId33" o:title=""/>
          </v:shape>
          <o:OLEObject Type="Embed" ProgID="Equation.DSMT4" ShapeID="_x0000_i1027" DrawAspect="Content" ObjectID="_1848128637" r:id="rId34"/>
        </w:object>
      </w:r>
    </w:p>
    <w:p w14:paraId="262F96AD" w14:textId="77777777" w:rsidR="00561321" w:rsidRPr="00D03903" w:rsidRDefault="00561321" w:rsidP="00561321">
      <w:pPr>
        <w:pStyle w:val="BodyText"/>
        <w:spacing w:line="360" w:lineRule="auto"/>
      </w:pPr>
    </w:p>
    <w:p w14:paraId="0AB42E70" w14:textId="77777777" w:rsidR="00561321" w:rsidRDefault="00561321" w:rsidP="00561321">
      <w:pPr>
        <w:pStyle w:val="BodyText"/>
        <w:spacing w:line="360" w:lineRule="auto"/>
      </w:pPr>
      <w:r w:rsidRPr="00245626">
        <w:rPr>
          <w:rStyle w:val="Heading1Char"/>
          <w:rFonts w:eastAsiaTheme="minorHAnsi"/>
          <w:color w:val="288AC3" w:themeColor="accent1"/>
        </w:rPr>
        <w:t>2)</w:t>
      </w:r>
      <w:r w:rsidRPr="00D03903">
        <w:t xml:space="preserve">   </w:t>
      </w:r>
      <w:r w:rsidR="00F45434" w:rsidRPr="00F45434">
        <w:rPr>
          <w:noProof/>
          <w:position w:val="-14"/>
          <w14:ligatures w14:val="standardContextual"/>
        </w:rPr>
        <w:object w:dxaOrig="1120" w:dyaOrig="400" w14:anchorId="1D6B9A56">
          <v:shape id="_x0000_i1026" type="#_x0000_t75" alt="" style="width:56.5pt;height:19.95pt;mso-width-percent:0;mso-height-percent:0;mso-width-percent:0;mso-height-percent:0" o:ole="">
            <v:imagedata r:id="rId35" o:title=""/>
          </v:shape>
          <o:OLEObject Type="Embed" ProgID="Equation.DSMT4" ShapeID="_x0000_i1026" DrawAspect="Content" ObjectID="_1848128638" r:id="rId36"/>
        </w:object>
      </w:r>
    </w:p>
    <w:p w14:paraId="3D662C05" w14:textId="77777777" w:rsidR="00561321" w:rsidRPr="00D03903" w:rsidRDefault="00561321" w:rsidP="00561321">
      <w:pPr>
        <w:pStyle w:val="BodyText"/>
        <w:spacing w:line="360" w:lineRule="auto"/>
      </w:pPr>
    </w:p>
    <w:p w14:paraId="13B3918A" w14:textId="77777777" w:rsidR="00561321" w:rsidRDefault="00561321" w:rsidP="00561321">
      <w:pPr>
        <w:pStyle w:val="BodyText"/>
        <w:spacing w:line="360" w:lineRule="auto"/>
      </w:pPr>
      <w:r w:rsidRPr="00245626">
        <w:rPr>
          <w:rStyle w:val="Heading1Char"/>
          <w:rFonts w:eastAsiaTheme="minorHAnsi"/>
          <w:color w:val="288AC3" w:themeColor="accent1"/>
        </w:rPr>
        <w:t>3)</w:t>
      </w:r>
      <w:r w:rsidRPr="00D03903">
        <w:t xml:space="preserve">   </w:t>
      </w:r>
      <w:r w:rsidR="00F45434" w:rsidRPr="00F45434">
        <w:rPr>
          <w:noProof/>
          <w:position w:val="-14"/>
          <w14:ligatures w14:val="standardContextual"/>
        </w:rPr>
        <w:object w:dxaOrig="1120" w:dyaOrig="400" w14:anchorId="121043E2">
          <v:shape id="_x0000_i1025" type="#_x0000_t75" alt="" style="width:56.5pt;height:19.95pt;mso-width-percent:0;mso-height-percent:0;mso-width-percent:0;mso-height-percent:0" o:ole="">
            <v:imagedata r:id="rId37" o:title=""/>
          </v:shape>
          <o:OLEObject Type="Embed" ProgID="Equation.DSMT4" ShapeID="_x0000_i1025" DrawAspect="Content" ObjectID="_1848128639" r:id="rId38"/>
        </w:object>
      </w:r>
    </w:p>
    <w:sectPr w:rsidR="00561321" w:rsidSect="00561321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2E2FF7" w14:textId="77777777" w:rsidR="00F45434" w:rsidRDefault="00F45434" w:rsidP="00DC1CA0">
      <w:r>
        <w:separator/>
      </w:r>
    </w:p>
  </w:endnote>
  <w:endnote w:type="continuationSeparator" w:id="0">
    <w:p w14:paraId="12154D73" w14:textId="77777777" w:rsidR="00F45434" w:rsidRDefault="00F45434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D9BE6" w14:textId="77777777" w:rsidR="000A6D35" w:rsidRDefault="000A6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AF0E54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B5589D" w14:textId="7F3ECE82" w:rsidR="009F0B2E" w:rsidRPr="008C5074" w:rsidRDefault="000A6D35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All About That Base,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08B5589D" w14:textId="7F3ECE82" w:rsidR="009F0B2E" w:rsidRPr="008C5074" w:rsidRDefault="000A6D35" w:rsidP="008C5074">
                    <w:pPr>
                      <w:pStyle w:val="Footer"/>
                    </w:pPr>
                    <w:fldSimple w:instr=" TITLE  \* MERGEFORMAT ">
                      <w:r>
                        <w:t>All About That Base,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8451876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E19D1" w14:textId="77777777" w:rsidR="000A6D35" w:rsidRDefault="000A6D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FA4B31" w14:textId="77777777" w:rsidR="00F45434" w:rsidRDefault="00F45434" w:rsidP="00DC1CA0">
      <w:r>
        <w:separator/>
      </w:r>
    </w:p>
  </w:footnote>
  <w:footnote w:type="continuationSeparator" w:id="0">
    <w:p w14:paraId="360D1320" w14:textId="77777777" w:rsidR="00F45434" w:rsidRDefault="00F45434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C0BE00" w14:textId="77777777" w:rsidR="000A6D35" w:rsidRDefault="000A6D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B63BA4" w14:textId="77777777" w:rsidR="000A6D35" w:rsidRDefault="000A6D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595BDD" w14:textId="77777777" w:rsidR="000A6D35" w:rsidRDefault="000A6D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21"/>
    <w:rsid w:val="00072D23"/>
    <w:rsid w:val="000A6D35"/>
    <w:rsid w:val="000C7623"/>
    <w:rsid w:val="001B5BA6"/>
    <w:rsid w:val="002040D8"/>
    <w:rsid w:val="0022742E"/>
    <w:rsid w:val="00233158"/>
    <w:rsid w:val="00245200"/>
    <w:rsid w:val="00245626"/>
    <w:rsid w:val="00246BC1"/>
    <w:rsid w:val="00274BB5"/>
    <w:rsid w:val="002D4C34"/>
    <w:rsid w:val="00304DC6"/>
    <w:rsid w:val="00305506"/>
    <w:rsid w:val="0040314F"/>
    <w:rsid w:val="00403889"/>
    <w:rsid w:val="00463853"/>
    <w:rsid w:val="00480109"/>
    <w:rsid w:val="004806AD"/>
    <w:rsid w:val="004856EB"/>
    <w:rsid w:val="004C2D48"/>
    <w:rsid w:val="004D0B87"/>
    <w:rsid w:val="005345DE"/>
    <w:rsid w:val="00561321"/>
    <w:rsid w:val="005B2598"/>
    <w:rsid w:val="005B4511"/>
    <w:rsid w:val="005E3EB2"/>
    <w:rsid w:val="00644B47"/>
    <w:rsid w:val="006C5B24"/>
    <w:rsid w:val="006E2654"/>
    <w:rsid w:val="006F637F"/>
    <w:rsid w:val="007268CF"/>
    <w:rsid w:val="00782F44"/>
    <w:rsid w:val="007A5710"/>
    <w:rsid w:val="00873D0A"/>
    <w:rsid w:val="008B6D7B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9F0C04"/>
    <w:rsid w:val="00A1673F"/>
    <w:rsid w:val="00A77EC7"/>
    <w:rsid w:val="00A82556"/>
    <w:rsid w:val="00AD084C"/>
    <w:rsid w:val="00AF213D"/>
    <w:rsid w:val="00B7666A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C2F41"/>
    <w:rsid w:val="00F10244"/>
    <w:rsid w:val="00F45434"/>
    <w:rsid w:val="00F80B5C"/>
    <w:rsid w:val="00F87387"/>
    <w:rsid w:val="00FD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21518"/>
  <w15:chartTrackingRefBased/>
  <w15:docId w15:val="{F983FAD1-54BE-4754-9D4D-897FC043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268CF"/>
  </w:style>
  <w:style w:type="paragraph" w:styleId="Heading1">
    <w:name w:val="heading 1"/>
    <w:basedOn w:val="Normal"/>
    <w:next w:val="Normal"/>
    <w:link w:val="Heading1Char"/>
    <w:uiPriority w:val="9"/>
    <w:qFormat/>
    <w:rsid w:val="007268C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8C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268C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268C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8C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8CF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268CF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268CF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268CF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8CF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8CF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268CF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268CF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268CF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268C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268CF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72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268CF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268CF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8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8CF"/>
  </w:style>
  <w:style w:type="paragraph" w:styleId="ListParagraph">
    <w:name w:val="List Paragraph"/>
    <w:basedOn w:val="Normal"/>
    <w:uiPriority w:val="34"/>
    <w:qFormat/>
    <w:rsid w:val="007268CF"/>
    <w:pPr>
      <w:ind w:left="720"/>
      <w:contextualSpacing/>
    </w:pPr>
  </w:style>
  <w:style w:type="paragraph" w:customStyle="1" w:styleId="AnswerKey">
    <w:name w:val="Answer Key"/>
    <w:basedOn w:val="Normal"/>
    <w:qFormat/>
    <w:rsid w:val="007268CF"/>
    <w:rPr>
      <w:color w:val="D30F7F" w:themeColor="accent5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561321"/>
    <w:pPr>
      <w:tabs>
        <w:tab w:val="clear" w:pos="934"/>
        <w:tab w:val="center" w:pos="4680"/>
        <w:tab w:val="right" w:pos="9360"/>
      </w:tabs>
      <w:outlineLvl w:val="9"/>
    </w:pPr>
    <w:rPr>
      <w:rFonts w:ascii="Calibri" w:hAnsi="Calibri" w:cs="Calibri"/>
      <w:bCs w:val="0"/>
      <w:color w:val="2D2D2D"/>
      <w:kern w:val="0"/>
      <w:sz w:val="32"/>
      <w:szCs w:val="22"/>
      <w14:ligatures w14:val="none"/>
    </w:rPr>
  </w:style>
  <w:style w:type="character" w:customStyle="1" w:styleId="LessonFooterChar">
    <w:name w:val="Lesson Footer Char"/>
    <w:basedOn w:val="TitleChar"/>
    <w:link w:val="LessonFooter"/>
    <w:rsid w:val="00561321"/>
    <w:rPr>
      <w:rFonts w:ascii="Calibri" w:hAnsi="Calibri" w:cs="Calibri"/>
      <w:b/>
      <w:bCs w:val="0"/>
      <w:caps/>
      <w:color w:val="2D2D2D"/>
      <w:kern w:val="0"/>
      <w:sz w:val="32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561321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61321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56132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613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header" Target="header1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oter" Target="footer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3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109</Words>
  <Characters>681</Characters>
  <Application>Microsoft Office Word</Application>
  <DocSecurity>0</DocSecurity>
  <Lines>97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About That Base, Part 2</dc:title>
  <dc:subject/>
  <dc:creator>K20 Center</dc:creator>
  <cp:keywords/>
  <dc:description/>
  <cp:lastModifiedBy>Gracia, Ann M.</cp:lastModifiedBy>
  <cp:revision>3</cp:revision>
  <cp:lastPrinted>2026-08-13T17:11:00Z</cp:lastPrinted>
  <dcterms:created xsi:type="dcterms:W3CDTF">2026-08-13T17:11:00Z</dcterms:created>
  <dcterms:modified xsi:type="dcterms:W3CDTF">2026-08-13T17:11:00Z</dcterms:modified>
  <cp:category/>
</cp:coreProperties>
</file>