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9A0F93" w14:textId="3D800FF9" w:rsidR="006F44AC" w:rsidRPr="00860FCC" w:rsidRDefault="0000268A" w:rsidP="00860FCC">
      <w:pPr>
        <w:pStyle w:val="Title"/>
      </w:pPr>
      <w:r w:rsidRPr="00860FCC">
        <w:t>Encontrar patrones</w:t>
      </w:r>
    </w:p>
    <w:p w14:paraId="61546B8B" w14:textId="2FC0C63C" w:rsidR="006F44AC" w:rsidRPr="00E55DCF" w:rsidRDefault="0000268A" w:rsidP="006F44AC">
      <w:r>
        <w:rPr>
          <w:lang w:val="es"/>
        </w:rPr>
        <w:t>A continuación se presentan tres conjuntos de tablas: Patrones 1, 2 y 3. Cada fila tiene una expresión y su resultado, como</w:t>
      </w:r>
      <w:r w:rsidR="006F44AC" w:rsidRPr="00E55DCF">
        <w:t xml:space="preserve"> </w:t>
      </w:r>
      <w:r w:rsidR="007B0243" w:rsidRPr="00E55DCF">
        <w:rPr>
          <w:noProof/>
          <w:position w:val="-14"/>
        </w:rPr>
        <w:object w:dxaOrig="1280" w:dyaOrig="400" w14:anchorId="3F1A26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alt="" style="width:64.25pt;height:19.95pt;mso-width-percent:0;mso-height-percent:0;mso-width-percent:0;mso-height-percent:0" o:ole="">
            <v:imagedata r:id="rId7" o:title=""/>
          </v:shape>
          <o:OLEObject Type="Embed" ProgID="Equation.DSMT4" ShapeID="_x0000_i1053" DrawAspect="Content" ObjectID="_1848128876" r:id="rId8"/>
        </w:object>
      </w:r>
      <w:r w:rsidR="006F44AC" w:rsidRPr="00E55DCF">
        <w:t xml:space="preserve"> </w:t>
      </w:r>
      <w:r>
        <w:rPr>
          <w:lang w:val="es"/>
        </w:rPr>
        <w:t>o</w:t>
      </w:r>
      <w:r w:rsidR="006F44AC" w:rsidRPr="00E55DCF">
        <w:t xml:space="preserve"> </w:t>
      </w:r>
      <w:r w:rsidR="007B0243" w:rsidRPr="00E55DCF">
        <w:rPr>
          <w:noProof/>
          <w:position w:val="-14"/>
        </w:rPr>
        <w:object w:dxaOrig="1160" w:dyaOrig="400" w14:anchorId="3169AE05">
          <v:shape id="_x0000_i1052" type="#_x0000_t75" alt="" style="width:57.6pt;height:19.95pt;mso-width-percent:0;mso-height-percent:0;mso-width-percent:0;mso-height-percent:0" o:ole="">
            <v:imagedata r:id="rId9" o:title=""/>
          </v:shape>
          <o:OLEObject Type="Embed" ProgID="Equation.DSMT4" ShapeID="_x0000_i1052" DrawAspect="Content" ObjectID="_1848128877" r:id="rId10"/>
        </w:object>
      </w:r>
      <w:r w:rsidR="006F44AC" w:rsidRPr="00E55DCF">
        <w:t xml:space="preserve">. </w:t>
      </w:r>
      <w:r>
        <w:rPr>
          <w:lang w:val="es"/>
        </w:rPr>
        <w:t>Encuentra el patrón único en cada conjunto de tablas. Asegúrate de que tu patrón funcione para las tres tablas de ese conjunto</w:t>
      </w:r>
      <w:r w:rsidR="006F44AC" w:rsidRPr="00E55DCF">
        <w:t>.</w:t>
      </w:r>
    </w:p>
    <w:p w14:paraId="7EAE981F" w14:textId="2A7595E1" w:rsidR="006F44AC" w:rsidRPr="00052CA9" w:rsidRDefault="0000268A" w:rsidP="006F44AC">
      <w:pPr>
        <w:pStyle w:val="Heading1"/>
      </w:pPr>
      <w:r>
        <w:rPr>
          <w:lang w:val="es"/>
        </w:rPr>
        <w:t>Patrón</w:t>
      </w:r>
      <w:r w:rsidR="006F44AC" w:rsidRPr="00052CA9">
        <w:t xml:space="preserve"> 1</w:t>
      </w:r>
    </w:p>
    <w:tbl>
      <w:tblPr>
        <w:tblStyle w:val="TableGrid"/>
        <w:tblW w:w="9360" w:type="dxa"/>
        <w:tblBorders>
          <w:top w:val="single" w:sz="8" w:space="0" w:color="971D20" w:themeColor="accent3"/>
          <w:left w:val="single" w:sz="8" w:space="0" w:color="971D20" w:themeColor="accent3"/>
          <w:bottom w:val="single" w:sz="8" w:space="0" w:color="971D20" w:themeColor="accent3"/>
          <w:right w:val="single" w:sz="8" w:space="0" w:color="971D20" w:themeColor="accent3"/>
          <w:insideH w:val="single" w:sz="8" w:space="0" w:color="971D20" w:themeColor="accent3"/>
          <w:insideV w:val="single" w:sz="8" w:space="0" w:color="971D20" w:themeColor="accent3"/>
        </w:tblBorders>
        <w:tblLayout w:type="fixed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296"/>
        <w:gridCol w:w="1296"/>
        <w:gridCol w:w="792"/>
        <w:gridCol w:w="1296"/>
        <w:gridCol w:w="1296"/>
        <w:gridCol w:w="792"/>
        <w:gridCol w:w="1296"/>
        <w:gridCol w:w="1296"/>
      </w:tblGrid>
      <w:tr w:rsidR="0000268A" w:rsidRPr="00052CA9" w14:paraId="167F2FDE" w14:textId="77777777" w:rsidTr="006F44AC">
        <w:trPr>
          <w:cantSplit/>
          <w:trHeight w:val="288"/>
          <w:tblHeader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0B0EDB4B" w14:textId="4D32EA37" w:rsidR="0000268A" w:rsidRPr="0000268A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Expresión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53FF93CD" w14:textId="5D011EB3" w:rsidR="0000268A" w:rsidRPr="0000268A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Resultado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0ED60B39" w14:textId="77777777" w:rsidR="0000268A" w:rsidRPr="00052CA9" w:rsidRDefault="0000268A" w:rsidP="0000268A">
            <w:pPr>
              <w:pStyle w:val="TableColumnHeaders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447944D3" w14:textId="77B0661A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Expresión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7B52388D" w14:textId="4142F6FC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Resultado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1C507AA0" w14:textId="77777777" w:rsidR="0000268A" w:rsidRPr="00052CA9" w:rsidRDefault="0000268A" w:rsidP="0000268A">
            <w:pPr>
              <w:pStyle w:val="TableColumnHeaders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567D1A46" w14:textId="43AE2A3F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Expresión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1865DA94" w14:textId="4EE4D9EA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Resultado</w:t>
            </w:r>
          </w:p>
        </w:tc>
      </w:tr>
      <w:tr w:rsidR="006F44AC" w:rsidRPr="00052CA9" w14:paraId="40892D72" w14:textId="77777777" w:rsidTr="006F44AC">
        <w:trPr>
          <w:trHeight w:val="288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85C11CB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5B02CB0A">
                <v:shape id="_x0000_i1051" type="#_x0000_t75" alt="" style="width:41pt;height:19.95pt;mso-width-percent:0;mso-height-percent:0;mso-width-percent:0;mso-height-percent:0" o:ole="">
                  <v:imagedata r:id="rId11" o:title=""/>
                </v:shape>
                <o:OLEObject Type="Embed" ProgID="Equation.DSMT4" ShapeID="_x0000_i1051" DrawAspect="Content" ObjectID="_1848128878" r:id="rId12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F2370C9" w14:textId="6B25C774" w:rsidR="006F44AC" w:rsidRPr="006F44AC" w:rsidRDefault="006F44AC" w:rsidP="007065ED">
            <w:pPr>
              <w:pStyle w:val="TableData"/>
              <w:jc w:val="center"/>
              <w:rPr>
                <w:sz w:val="24"/>
                <w:szCs w:val="24"/>
              </w:rPr>
            </w:pPr>
            <w:r w:rsidRPr="006F44AC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3DAAB945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992556C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4C68DE73">
                <v:shape id="_x0000_i1050" type="#_x0000_t75" alt="" style="width:41pt;height:19.95pt;mso-width-percent:0;mso-height-percent:0;mso-width-percent:0;mso-height-percent:0" o:ole="">
                  <v:imagedata r:id="rId13" o:title=""/>
                </v:shape>
                <o:OLEObject Type="Embed" ProgID="Equation.DSMT4" ShapeID="_x0000_i1050" DrawAspect="Content" ObjectID="_1848128879" r:id="rId14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DE3E367" w14:textId="3948D677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0A97D816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E498C85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859" w:dyaOrig="400" w14:anchorId="32EE8D06">
                <v:shape id="_x0000_i1049" type="#_x0000_t75" alt="" style="width:44.3pt;height:19.95pt;mso-width-percent:0;mso-height-percent:0;mso-width-percent:0;mso-height-percent:0" o:ole="">
                  <v:imagedata r:id="rId15" o:title=""/>
                </v:shape>
                <o:OLEObject Type="Embed" ProgID="Equation.DSMT4" ShapeID="_x0000_i1049" DrawAspect="Content" ObjectID="_1848128880" r:id="rId16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6A0C3EC" w14:textId="72B22591" w:rsidR="006F44AC" w:rsidRPr="006F44AC" w:rsidRDefault="006F44AC" w:rsidP="007065ED">
            <w:pPr>
              <w:pStyle w:val="TableData"/>
              <w:jc w:val="center"/>
              <w:rPr>
                <w:sz w:val="24"/>
                <w:szCs w:val="24"/>
              </w:rPr>
            </w:pPr>
            <w:r w:rsidRPr="006F44AC">
              <w:rPr>
                <w:noProof/>
                <w:sz w:val="24"/>
                <w:szCs w:val="24"/>
              </w:rPr>
              <w:t>6</w:t>
            </w:r>
          </w:p>
        </w:tc>
      </w:tr>
      <w:tr w:rsidR="006F44AC" w:rsidRPr="00052CA9" w14:paraId="1472469F" w14:textId="77777777" w:rsidTr="006F44AC">
        <w:trPr>
          <w:trHeight w:val="288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9A139CA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14196D51">
                <v:shape id="_x0000_i1048" type="#_x0000_t75" alt="" style="width:41pt;height:19.95pt;mso-width-percent:0;mso-height-percent:0;mso-width-percent:0;mso-height-percent:0" o:ole="">
                  <v:imagedata r:id="rId17" o:title=""/>
                </v:shape>
                <o:OLEObject Type="Embed" ProgID="Equation.DSMT4" ShapeID="_x0000_i1048" DrawAspect="Content" ObjectID="_1848128881" r:id="rId18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932F03E" w14:textId="6696200E" w:rsidR="006F44AC" w:rsidRPr="006F44AC" w:rsidRDefault="006F44AC" w:rsidP="007065ED">
            <w:pPr>
              <w:pStyle w:val="TableData"/>
              <w:jc w:val="center"/>
              <w:rPr>
                <w:sz w:val="24"/>
                <w:szCs w:val="24"/>
              </w:rPr>
            </w:pPr>
            <w:r w:rsidRPr="006F44AC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62377002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3D0F5BD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920" w:dyaOrig="400" w14:anchorId="136D0D9B">
                <v:shape id="_x0000_i1047" type="#_x0000_t75" alt="" style="width:46.5pt;height:19.95pt;mso-width-percent:0;mso-height-percent:0;mso-width-percent:0;mso-height-percent:0" o:ole="">
                  <v:imagedata r:id="rId19" o:title=""/>
                </v:shape>
                <o:OLEObject Type="Embed" ProgID="Equation.DSMT4" ShapeID="_x0000_i1047" DrawAspect="Content" ObjectID="_1848128882" r:id="rId20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270148D" w14:textId="6B85B26B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20D1243D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26808CA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940" w:dyaOrig="400" w14:anchorId="57B93D91">
                <v:shape id="_x0000_i1046" type="#_x0000_t75" alt="" style="width:46.5pt;height:19.95pt;mso-width-percent:0;mso-height-percent:0;mso-width-percent:0;mso-height-percent:0" o:ole="">
                  <v:imagedata r:id="rId21" o:title=""/>
                </v:shape>
                <o:OLEObject Type="Embed" ProgID="Equation.DSMT4" ShapeID="_x0000_i1046" DrawAspect="Content" ObjectID="_1848128883" r:id="rId22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C25E295" w14:textId="5B8E5C2F" w:rsidR="006F44AC" w:rsidRPr="006F44AC" w:rsidRDefault="006F44AC" w:rsidP="007065ED">
            <w:pPr>
              <w:pStyle w:val="TableData"/>
              <w:jc w:val="center"/>
              <w:rPr>
                <w:sz w:val="24"/>
                <w:szCs w:val="24"/>
              </w:rPr>
            </w:pPr>
            <w:r w:rsidRPr="006F44AC">
              <w:rPr>
                <w:noProof/>
                <w:sz w:val="24"/>
                <w:szCs w:val="24"/>
              </w:rPr>
              <w:t>12</w:t>
            </w:r>
          </w:p>
        </w:tc>
      </w:tr>
      <w:tr w:rsidR="006F44AC" w:rsidRPr="00052CA9" w14:paraId="43EF185E" w14:textId="77777777" w:rsidTr="006F44AC">
        <w:trPr>
          <w:trHeight w:val="288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F0C0917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940" w:dyaOrig="400" w14:anchorId="79E007FE">
                <v:shape id="_x0000_i1045" type="#_x0000_t75" alt="" style="width:46.5pt;height:19.95pt;mso-width-percent:0;mso-height-percent:0;mso-width-percent:0;mso-height-percent:0" o:ole="">
                  <v:imagedata r:id="rId23" o:title=""/>
                </v:shape>
                <o:OLEObject Type="Embed" ProgID="Equation.DSMT4" ShapeID="_x0000_i1045" DrawAspect="Content" ObjectID="_1848128884" r:id="rId24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BC5B490" w14:textId="413B8229" w:rsidR="006F44AC" w:rsidRPr="006F44AC" w:rsidRDefault="006F44AC" w:rsidP="007065ED">
            <w:pPr>
              <w:pStyle w:val="TableData"/>
              <w:jc w:val="center"/>
              <w:rPr>
                <w:sz w:val="24"/>
                <w:szCs w:val="24"/>
              </w:rPr>
            </w:pPr>
            <w:r w:rsidRPr="006F44AC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3AACBFDF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0499366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940" w:dyaOrig="400" w14:anchorId="3ACED37B">
                <v:shape id="_x0000_i1044" type="#_x0000_t75" alt="" style="width:46.5pt;height:19.95pt;mso-width-percent:0;mso-height-percent:0;mso-width-percent:0;mso-height-percent:0" o:ole="">
                  <v:imagedata r:id="rId25" o:title=""/>
                </v:shape>
                <o:OLEObject Type="Embed" ProgID="Equation.DSMT4" ShapeID="_x0000_i1044" DrawAspect="Content" ObjectID="_1848128885" r:id="rId26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1A86B2C" w14:textId="72A07FC0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65245CE3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F0C4B81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960" w:dyaOrig="400" w14:anchorId="1CA04D16">
                <v:shape id="_x0000_i1043" type="#_x0000_t75" alt="" style="width:47.65pt;height:19.95pt;mso-width-percent:0;mso-height-percent:0;mso-width-percent:0;mso-height-percent:0" o:ole="">
                  <v:imagedata r:id="rId27" o:title=""/>
                </v:shape>
                <o:OLEObject Type="Embed" ProgID="Equation.DSMT4" ShapeID="_x0000_i1043" DrawAspect="Content" ObjectID="_1848128886" r:id="rId28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5B961F0" w14:textId="3B28D435" w:rsidR="006F44AC" w:rsidRPr="006F44AC" w:rsidRDefault="006F44AC" w:rsidP="007065ED">
            <w:pPr>
              <w:pStyle w:val="TableData"/>
              <w:jc w:val="center"/>
              <w:rPr>
                <w:sz w:val="24"/>
                <w:szCs w:val="24"/>
              </w:rPr>
            </w:pPr>
            <w:r w:rsidRPr="006F44AC">
              <w:rPr>
                <w:noProof/>
                <w:sz w:val="24"/>
                <w:szCs w:val="24"/>
              </w:rPr>
              <w:t>18</w:t>
            </w:r>
          </w:p>
        </w:tc>
      </w:tr>
    </w:tbl>
    <w:p w14:paraId="4686A25E" w14:textId="77777777" w:rsidR="006F44AC" w:rsidRDefault="006F44AC" w:rsidP="006F44AC"/>
    <w:p w14:paraId="360FD048" w14:textId="77777777" w:rsidR="006F44AC" w:rsidRPr="00E55DCF" w:rsidRDefault="006F44AC" w:rsidP="006F44AC">
      <w:pPr>
        <w:pStyle w:val="BodyText"/>
      </w:pPr>
    </w:p>
    <w:p w14:paraId="17B635B9" w14:textId="3CDAF931" w:rsidR="006F44AC" w:rsidRPr="00052CA9" w:rsidRDefault="0000268A" w:rsidP="006F44AC">
      <w:pPr>
        <w:pStyle w:val="Heading1"/>
      </w:pPr>
      <w:r>
        <w:rPr>
          <w:lang w:val="es"/>
        </w:rPr>
        <w:t>Patrón</w:t>
      </w:r>
      <w:r w:rsidR="006F44AC" w:rsidRPr="00052CA9">
        <w:t xml:space="preserve"> 2</w:t>
      </w:r>
    </w:p>
    <w:tbl>
      <w:tblPr>
        <w:tblStyle w:val="TableGrid"/>
        <w:tblW w:w="9360" w:type="dxa"/>
        <w:tblBorders>
          <w:top w:val="single" w:sz="8" w:space="0" w:color="971D20" w:themeColor="accent3"/>
          <w:left w:val="single" w:sz="8" w:space="0" w:color="971D20" w:themeColor="accent3"/>
          <w:bottom w:val="single" w:sz="8" w:space="0" w:color="971D20" w:themeColor="accent3"/>
          <w:right w:val="single" w:sz="8" w:space="0" w:color="971D20" w:themeColor="accent3"/>
          <w:insideH w:val="single" w:sz="8" w:space="0" w:color="971D20" w:themeColor="accent3"/>
          <w:insideV w:val="single" w:sz="8" w:space="0" w:color="971D20" w:themeColor="accent3"/>
        </w:tblBorders>
        <w:tblLayout w:type="fixed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296"/>
        <w:gridCol w:w="1296"/>
        <w:gridCol w:w="792"/>
        <w:gridCol w:w="1296"/>
        <w:gridCol w:w="1296"/>
        <w:gridCol w:w="792"/>
        <w:gridCol w:w="1296"/>
        <w:gridCol w:w="1296"/>
      </w:tblGrid>
      <w:tr w:rsidR="0000268A" w:rsidRPr="00052CA9" w14:paraId="2BE97F20" w14:textId="77777777" w:rsidTr="006F44AC">
        <w:trPr>
          <w:cantSplit/>
          <w:trHeight w:val="144"/>
          <w:tblHeader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4437AC56" w14:textId="7A094667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Expresión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26DB2693" w14:textId="107E935F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Resultado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063AC3F" w14:textId="77777777" w:rsidR="0000268A" w:rsidRPr="00052CA9" w:rsidRDefault="0000268A" w:rsidP="0000268A">
            <w:pPr>
              <w:pStyle w:val="TableColumnHeaders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4AD3B45E" w14:textId="2D299D19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Expresión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36BB5EEE" w14:textId="339CC31D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Resultado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D358FB3" w14:textId="77777777" w:rsidR="0000268A" w:rsidRPr="00052CA9" w:rsidRDefault="0000268A" w:rsidP="0000268A">
            <w:pPr>
              <w:pStyle w:val="TableColumnHeaders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1AD6AB8F" w14:textId="546829FF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Expresión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38804525" w14:textId="55BFA7FB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Resultado</w:t>
            </w:r>
          </w:p>
        </w:tc>
      </w:tr>
      <w:tr w:rsidR="006F44AC" w:rsidRPr="00052CA9" w14:paraId="1E60ED4D" w14:textId="77777777" w:rsidTr="006F44AC">
        <w:trPr>
          <w:trHeight w:val="144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7BEAA92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940" w:dyaOrig="400" w14:anchorId="38746688">
                <v:shape id="_x0000_i1042" type="#_x0000_t75" alt="" style="width:46.5pt;height:19.95pt;mso-width-percent:0;mso-height-percent:0;mso-width-percent:0;mso-height-percent:0" o:ole="">
                  <v:imagedata r:id="rId29" o:title=""/>
                </v:shape>
                <o:OLEObject Type="Embed" ProgID="Equation.DSMT4" ShapeID="_x0000_i1042" DrawAspect="Content" ObjectID="_1848128887" r:id="rId30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8A26281" w14:textId="2B7F0893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8A9C2EE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3A81D06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920" w:dyaOrig="400" w14:anchorId="302A2E1E">
                <v:shape id="_x0000_i1041" type="#_x0000_t75" alt="" style="width:45.4pt;height:19.95pt;mso-width-percent:0;mso-height-percent:0;mso-width-percent:0;mso-height-percent:0" o:ole="">
                  <v:imagedata r:id="rId31" o:title=""/>
                </v:shape>
                <o:OLEObject Type="Embed" ProgID="Equation.DSMT4" ShapeID="_x0000_i1041" DrawAspect="Content" ObjectID="_1848128888" r:id="rId32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36E2CB3" w14:textId="12A25DA2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34B58760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3173821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940" w:dyaOrig="400" w14:anchorId="39275052">
                <v:shape id="_x0000_i1040" type="#_x0000_t75" alt="" style="width:46.5pt;height:19.95pt;mso-width-percent:0;mso-height-percent:0;mso-width-percent:0;mso-height-percent:0" o:ole="">
                  <v:imagedata r:id="rId33" o:title=""/>
                </v:shape>
                <o:OLEObject Type="Embed" ProgID="Equation.DSMT4" ShapeID="_x0000_i1040" DrawAspect="Content" ObjectID="_1848128889" r:id="rId34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CD1240E" w14:textId="6CB0F708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36</w:t>
            </w:r>
          </w:p>
        </w:tc>
      </w:tr>
      <w:tr w:rsidR="006F44AC" w:rsidRPr="00052CA9" w14:paraId="7AE75244" w14:textId="77777777" w:rsidTr="006F44AC">
        <w:trPr>
          <w:trHeight w:val="144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77C7001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11998D33">
                <v:shape id="_x0000_i1039" type="#_x0000_t75" alt="" style="width:41pt;height:19.95pt;mso-width-percent:0;mso-height-percent:0;mso-width-percent:0;mso-height-percent:0" o:ole="">
                  <v:imagedata r:id="rId35" o:title=""/>
                </v:shape>
                <o:OLEObject Type="Embed" ProgID="Equation.DSMT4" ShapeID="_x0000_i1039" DrawAspect="Content" ObjectID="_1848128890" r:id="rId36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BE17F59" w14:textId="0A9C6EE8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24DF60E3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89498FE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18F20249">
                <v:shape id="_x0000_i1038" type="#_x0000_t75" alt="" style="width:41pt;height:19.95pt;mso-width-percent:0;mso-height-percent:0;mso-width-percent:0;mso-height-percent:0" o:ole="">
                  <v:imagedata r:id="rId37" o:title=""/>
                </v:shape>
                <o:OLEObject Type="Embed" ProgID="Equation.DSMT4" ShapeID="_x0000_i1038" DrawAspect="Content" ObjectID="_1848128891" r:id="rId38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7BE0869" w14:textId="5663CF39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00559092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D97DE25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800" w:dyaOrig="400" w14:anchorId="1B4456B1">
                <v:shape id="_x0000_i1037" type="#_x0000_t75" alt="" style="width:39.9pt;height:19.95pt;mso-width-percent:0;mso-height-percent:0;mso-width-percent:0;mso-height-percent:0" o:ole="">
                  <v:imagedata r:id="rId39" o:title=""/>
                </v:shape>
                <o:OLEObject Type="Embed" ProgID="Equation.DSMT4" ShapeID="_x0000_i1037" DrawAspect="Content" ObjectID="_1848128892" r:id="rId40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632189E" w14:textId="4AF7A354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</w:tr>
      <w:tr w:rsidR="006F44AC" w:rsidRPr="00052CA9" w14:paraId="3074E103" w14:textId="77777777" w:rsidTr="006F44AC">
        <w:trPr>
          <w:trHeight w:val="144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74BF810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800" w:dyaOrig="400" w14:anchorId="44B4C090">
                <v:shape id="_x0000_i1036" type="#_x0000_t75" alt="" style="width:39.9pt;height:19.95pt;mso-width-percent:0;mso-height-percent:0;mso-width-percent:0;mso-height-percent:0" o:ole="">
                  <v:imagedata r:id="rId41" o:title=""/>
                </v:shape>
                <o:OLEObject Type="Embed" ProgID="Equation.DSMT4" ShapeID="_x0000_i1036" DrawAspect="Content" ObjectID="_1848128893" r:id="rId42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8782CF1" w14:textId="270F5F34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1560FD0F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4D8E451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4B2254EE">
                <v:shape id="_x0000_i1035" type="#_x0000_t75" alt="" style="width:41pt;height:19.95pt;mso-width-percent:0;mso-height-percent:0;mso-width-percent:0;mso-height-percent:0" o:ole="">
                  <v:imagedata r:id="rId43" o:title=""/>
                </v:shape>
                <o:OLEObject Type="Embed" ProgID="Equation.DSMT4" ShapeID="_x0000_i1035" DrawAspect="Content" ObjectID="_1848128894" r:id="rId44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FBBD649" w14:textId="15BB92D8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41886B5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BF4C5F0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173BEDC4">
                <v:shape id="_x0000_i1034" type="#_x0000_t75" alt="" style="width:41pt;height:19.95pt;mso-width-percent:0;mso-height-percent:0;mso-width-percent:0;mso-height-percent:0" o:ole="">
                  <v:imagedata r:id="rId45" o:title=""/>
                </v:shape>
                <o:OLEObject Type="Embed" ProgID="Equation.DSMT4" ShapeID="_x0000_i1034" DrawAspect="Content" ObjectID="_1848128895" r:id="rId46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85A6F84" w14:textId="312DA6FB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21</w:t>
            </w:r>
          </w:p>
        </w:tc>
      </w:tr>
    </w:tbl>
    <w:p w14:paraId="0EE90390" w14:textId="77777777" w:rsidR="006F44AC" w:rsidRPr="00E55DCF" w:rsidRDefault="006F44AC" w:rsidP="006F44AC">
      <w:pPr>
        <w:pStyle w:val="BodyText"/>
      </w:pPr>
    </w:p>
    <w:p w14:paraId="1C3A6C21" w14:textId="77777777" w:rsidR="006F44AC" w:rsidRPr="00E55DCF" w:rsidRDefault="006F44AC" w:rsidP="006F44AC">
      <w:pPr>
        <w:pStyle w:val="BodyText"/>
      </w:pPr>
    </w:p>
    <w:p w14:paraId="0852E60A" w14:textId="7E88BD23" w:rsidR="006F44AC" w:rsidRPr="00052CA9" w:rsidRDefault="0000268A" w:rsidP="006F44AC">
      <w:pPr>
        <w:pStyle w:val="Heading1"/>
      </w:pPr>
      <w:r>
        <w:rPr>
          <w:lang w:val="es"/>
        </w:rPr>
        <w:t>Patrón</w:t>
      </w:r>
      <w:r w:rsidR="006F44AC" w:rsidRPr="00052CA9">
        <w:t xml:space="preserve"> 3</w:t>
      </w:r>
    </w:p>
    <w:tbl>
      <w:tblPr>
        <w:tblStyle w:val="TableGrid"/>
        <w:tblW w:w="9360" w:type="dxa"/>
        <w:tblBorders>
          <w:top w:val="single" w:sz="8" w:space="0" w:color="971D20" w:themeColor="accent3"/>
          <w:left w:val="single" w:sz="8" w:space="0" w:color="971D20" w:themeColor="accent3"/>
          <w:bottom w:val="single" w:sz="8" w:space="0" w:color="971D20" w:themeColor="accent3"/>
          <w:right w:val="single" w:sz="8" w:space="0" w:color="971D20" w:themeColor="accent3"/>
          <w:insideH w:val="single" w:sz="8" w:space="0" w:color="971D20" w:themeColor="accent3"/>
          <w:insideV w:val="single" w:sz="8" w:space="0" w:color="971D20" w:themeColor="accent3"/>
        </w:tblBorders>
        <w:tblLayout w:type="fixed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296"/>
        <w:gridCol w:w="1296"/>
        <w:gridCol w:w="792"/>
        <w:gridCol w:w="1296"/>
        <w:gridCol w:w="1296"/>
        <w:gridCol w:w="792"/>
        <w:gridCol w:w="1296"/>
        <w:gridCol w:w="1296"/>
      </w:tblGrid>
      <w:tr w:rsidR="0000268A" w:rsidRPr="00052CA9" w14:paraId="525BC454" w14:textId="77777777" w:rsidTr="006F44AC">
        <w:trPr>
          <w:cantSplit/>
          <w:trHeight w:val="144"/>
          <w:tblHeader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6F4FBC03" w14:textId="12CA028A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Expresión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60ECA9A3" w14:textId="4B44926A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Resultado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234B771" w14:textId="77777777" w:rsidR="0000268A" w:rsidRPr="00052CA9" w:rsidRDefault="0000268A" w:rsidP="0000268A">
            <w:pPr>
              <w:pStyle w:val="TableColumnHeaders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6B6E5319" w14:textId="231EB915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Expresión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0276D967" w14:textId="17DE9862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Resultado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247EE683" w14:textId="77777777" w:rsidR="0000268A" w:rsidRPr="00052CA9" w:rsidRDefault="0000268A" w:rsidP="0000268A">
            <w:pPr>
              <w:pStyle w:val="TableColumnHeaders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335DFBDF" w14:textId="76608412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Expresión</w: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3794610B" w14:textId="7398B7F0" w:rsidR="0000268A" w:rsidRPr="006F44AC" w:rsidRDefault="0000268A" w:rsidP="0000268A">
            <w:pPr>
              <w:pStyle w:val="TableColumnHeaders"/>
              <w:rPr>
                <w:sz w:val="24"/>
                <w:szCs w:val="24"/>
              </w:rPr>
            </w:pPr>
            <w:r w:rsidRPr="0000268A">
              <w:rPr>
                <w:bCs/>
                <w:sz w:val="24"/>
                <w:szCs w:val="24"/>
                <w:lang w:val="es"/>
              </w:rPr>
              <w:t>Resultado</w:t>
            </w:r>
          </w:p>
        </w:tc>
      </w:tr>
      <w:tr w:rsidR="006F44AC" w:rsidRPr="00052CA9" w14:paraId="377862F4" w14:textId="77777777" w:rsidTr="006F44AC">
        <w:trPr>
          <w:trHeight w:val="144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587A27C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800" w:dyaOrig="400" w14:anchorId="0AC9457A">
                <v:shape id="_x0000_i1033" type="#_x0000_t75" alt="" style="width:39.9pt;height:19.95pt;mso-width-percent:0;mso-height-percent:0;mso-width-percent:0;mso-height-percent:0" o:ole="">
                  <v:imagedata r:id="rId47" o:title=""/>
                </v:shape>
                <o:OLEObject Type="Embed" ProgID="Equation.DSMT4" ShapeID="_x0000_i1033" DrawAspect="Content" ObjectID="_1848128896" r:id="rId48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F712BF6" w14:textId="4C104389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13B0700F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2C7B44E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800" w:dyaOrig="400" w14:anchorId="59A996A3">
                <v:shape id="_x0000_i1032" type="#_x0000_t75" alt="" style="width:39.9pt;height:19.95pt;mso-width-percent:0;mso-height-percent:0;mso-width-percent:0;mso-height-percent:0" o:ole="">
                  <v:imagedata r:id="rId49" o:title=""/>
                </v:shape>
                <o:OLEObject Type="Embed" ProgID="Equation.DSMT4" ShapeID="_x0000_i1032" DrawAspect="Content" ObjectID="_1848128897" r:id="rId50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25D11C3" w14:textId="15277DE1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77F68BD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DE20116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68132B8A">
                <v:shape id="_x0000_i1031" type="#_x0000_t75" alt="" style="width:41pt;height:19.95pt;mso-width-percent:0;mso-height-percent:0;mso-width-percent:0;mso-height-percent:0" o:ole="">
                  <v:imagedata r:id="rId51" o:title=""/>
                </v:shape>
                <o:OLEObject Type="Embed" ProgID="Equation.DSMT4" ShapeID="_x0000_i1031" DrawAspect="Content" ObjectID="_1848128898" r:id="rId52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2508E86" w14:textId="39741F8B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6F44AC" w:rsidRPr="00052CA9" w14:paraId="44772CA2" w14:textId="77777777" w:rsidTr="006F44AC">
        <w:trPr>
          <w:trHeight w:val="144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078EDEE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800" w:dyaOrig="400" w14:anchorId="627E20CB">
                <v:shape id="_x0000_i1030" type="#_x0000_t75" alt="" style="width:39.9pt;height:19.95pt;mso-width-percent:0;mso-height-percent:0;mso-width-percent:0;mso-height-percent:0" o:ole="">
                  <v:imagedata r:id="rId53" o:title=""/>
                </v:shape>
                <o:OLEObject Type="Embed" ProgID="Equation.DSMT4" ShapeID="_x0000_i1030" DrawAspect="Content" ObjectID="_1848128899" r:id="rId54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A4C7B48" w14:textId="0CDD6ECE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3225F5C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8B11CF9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920" w:dyaOrig="400" w14:anchorId="1CEF3821">
                <v:shape id="_x0000_i1029" type="#_x0000_t75" alt="" style="width:45.4pt;height:19.95pt;mso-width-percent:0;mso-height-percent:0;mso-width-percent:0;mso-height-percent:0" o:ole="">
                  <v:imagedata r:id="rId55" o:title=""/>
                </v:shape>
                <o:OLEObject Type="Embed" ProgID="Equation.DSMT4" ShapeID="_x0000_i1029" DrawAspect="Content" ObjectID="_1848128900" r:id="rId56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DB13A0C" w14:textId="27EF253E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30CC409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BC979C4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820" w:dyaOrig="400" w14:anchorId="025C64B6">
                <v:shape id="_x0000_i1028" type="#_x0000_t75" alt="" style="width:41pt;height:19.95pt;mso-width-percent:0;mso-height-percent:0;mso-width-percent:0;mso-height-percent:0" o:ole="">
                  <v:imagedata r:id="rId57" o:title=""/>
                </v:shape>
                <o:OLEObject Type="Embed" ProgID="Equation.DSMT4" ShapeID="_x0000_i1028" DrawAspect="Content" ObjectID="_1848128901" r:id="rId58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B512EA5" w14:textId="6AC109E0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</w:tr>
      <w:tr w:rsidR="006F44AC" w14:paraId="7CC94644" w14:textId="77777777" w:rsidTr="006F44AC">
        <w:trPr>
          <w:trHeight w:val="144"/>
        </w:trPr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AF821A3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940" w:dyaOrig="400" w14:anchorId="411A9B84">
                <v:shape id="_x0000_i1027" type="#_x0000_t75" alt="" style="width:46.5pt;height:19.95pt;mso-width-percent:0;mso-height-percent:0;mso-width-percent:0;mso-height-percent:0" o:ole="">
                  <v:imagedata r:id="rId59" o:title=""/>
                </v:shape>
                <o:OLEObject Type="Embed" ProgID="Equation.DSMT4" ShapeID="_x0000_i1027" DrawAspect="Content" ObjectID="_1848128902" r:id="rId60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C2F3B71" w14:textId="11198FD7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0B080DA2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EFFC070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1020" w:dyaOrig="400" w14:anchorId="7AAE6764">
                <v:shape id="_x0000_i1026" type="#_x0000_t75" alt="" style="width:50.95pt;height:19.95pt;mso-width-percent:0;mso-height-percent:0;mso-width-percent:0;mso-height-percent:0" o:ole="">
                  <v:imagedata r:id="rId61" o:title=""/>
                </v:shape>
                <o:OLEObject Type="Embed" ProgID="Equation.DSMT4" ShapeID="_x0000_i1026" DrawAspect="Content" ObjectID="_1848128903" r:id="rId62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486788E" w14:textId="581CDDB2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36</w:t>
            </w:r>
          </w:p>
        </w:tc>
        <w:tc>
          <w:tcPr>
            <w:tcW w:w="792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5CBC0B1" w14:textId="77777777" w:rsidR="006F44AC" w:rsidRPr="00052CA9" w:rsidRDefault="006F44AC" w:rsidP="007065ED">
            <w:pPr>
              <w:pStyle w:val="TableData"/>
              <w:jc w:val="center"/>
            </w:pP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4AC2FBA" w14:textId="77777777" w:rsidR="006F44AC" w:rsidRPr="00052CA9" w:rsidRDefault="007B0243" w:rsidP="007065ED">
            <w:pPr>
              <w:pStyle w:val="TableData"/>
              <w:jc w:val="center"/>
            </w:pPr>
            <w:r w:rsidRPr="007B0243">
              <w:rPr>
                <w:noProof/>
                <w:position w:val="-14"/>
                <w:sz w:val="24"/>
                <w14:ligatures w14:val="standardContextual"/>
              </w:rPr>
              <w:object w:dxaOrig="900" w:dyaOrig="400" w14:anchorId="099495B3">
                <v:shape id="_x0000_i1025" type="#_x0000_t75" alt="" style="width:45.4pt;height:19.95pt;mso-width-percent:0;mso-height-percent:0;mso-width-percent:0;mso-height-percent:0" o:ole="">
                  <v:imagedata r:id="rId63" o:title=""/>
                </v:shape>
                <o:OLEObject Type="Embed" ProgID="Equation.DSMT4" ShapeID="_x0000_i1025" DrawAspect="Content" ObjectID="_1848128904" r:id="rId64"/>
              </w:object>
            </w:r>
          </w:p>
        </w:tc>
        <w:tc>
          <w:tcPr>
            <w:tcW w:w="129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CAFBBEC" w14:textId="78BC2AFB" w:rsidR="006F44AC" w:rsidRPr="006F44AC" w:rsidRDefault="006F44AC" w:rsidP="007065ED">
            <w:pPr>
              <w:pStyle w:val="TableDa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</w:tr>
    </w:tbl>
    <w:p w14:paraId="2E4A14DC" w14:textId="77777777" w:rsidR="006F44AC" w:rsidRPr="00F01101" w:rsidRDefault="006F44AC" w:rsidP="006F44AC">
      <w:pPr>
        <w:pStyle w:val="BodyText"/>
      </w:pPr>
    </w:p>
    <w:sectPr w:rsidR="006F44AC" w:rsidRPr="00F01101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5DCFDE" w14:textId="77777777" w:rsidR="007B0243" w:rsidRDefault="007B0243" w:rsidP="00DC1CA0">
      <w:r>
        <w:separator/>
      </w:r>
    </w:p>
  </w:endnote>
  <w:endnote w:type="continuationSeparator" w:id="0">
    <w:p w14:paraId="21FB3435" w14:textId="77777777" w:rsidR="007B0243" w:rsidRDefault="007B0243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2D482E" w14:textId="77777777" w:rsidR="00336266" w:rsidRDefault="003362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5256AE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F5C816" w14:textId="16FBC477" w:rsidR="009F0B2E" w:rsidRPr="008C5074" w:rsidRDefault="00336266" w:rsidP="008C5074">
                          <w:pPr>
                            <w:pStyle w:val="Footer"/>
                          </w:pPr>
                          <w:fldSimple w:instr=" TITLE  \* MERGEFORMAT ">
                            <w:r w:rsidR="003F1DE1">
                              <w:t>All About That Base, Part 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DF5C816" w14:textId="16FBC477" w:rsidR="009F0B2E" w:rsidRPr="008C5074" w:rsidRDefault="00336266" w:rsidP="008C5074">
                    <w:pPr>
                      <w:pStyle w:val="Footer"/>
                    </w:pPr>
                    <w:fldSimple w:instr=" TITLE  \* MERGEFORMAT ">
                      <w:r w:rsidR="003F1DE1">
                        <w:t>All About That Base, Part 2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BD2E37" w14:textId="77777777" w:rsidR="00336266" w:rsidRDefault="003362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8110EE" w14:textId="77777777" w:rsidR="007B0243" w:rsidRDefault="007B0243" w:rsidP="00DC1CA0">
      <w:r>
        <w:separator/>
      </w:r>
    </w:p>
  </w:footnote>
  <w:footnote w:type="continuationSeparator" w:id="0">
    <w:p w14:paraId="0EE1ADF1" w14:textId="77777777" w:rsidR="007B0243" w:rsidRDefault="007B0243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88A24D" w14:textId="77777777" w:rsidR="00336266" w:rsidRDefault="003362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5C4019" w14:textId="77777777" w:rsidR="00336266" w:rsidRDefault="003362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F7132B" w14:textId="77777777" w:rsidR="00336266" w:rsidRDefault="003362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4AC"/>
    <w:rsid w:val="0000268A"/>
    <w:rsid w:val="00072D23"/>
    <w:rsid w:val="000C7623"/>
    <w:rsid w:val="001B5BA6"/>
    <w:rsid w:val="002040D8"/>
    <w:rsid w:val="00233158"/>
    <w:rsid w:val="00245200"/>
    <w:rsid w:val="00246BC1"/>
    <w:rsid w:val="00274BB5"/>
    <w:rsid w:val="002836A9"/>
    <w:rsid w:val="002D4C34"/>
    <w:rsid w:val="00304DC6"/>
    <w:rsid w:val="00336266"/>
    <w:rsid w:val="003F1DE1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44AC"/>
    <w:rsid w:val="006F637F"/>
    <w:rsid w:val="00782F44"/>
    <w:rsid w:val="007A5710"/>
    <w:rsid w:val="007B0243"/>
    <w:rsid w:val="00860FCC"/>
    <w:rsid w:val="008C5074"/>
    <w:rsid w:val="008E31E6"/>
    <w:rsid w:val="008F712F"/>
    <w:rsid w:val="009112D3"/>
    <w:rsid w:val="00914680"/>
    <w:rsid w:val="00976B6A"/>
    <w:rsid w:val="00977E3D"/>
    <w:rsid w:val="00987CD3"/>
    <w:rsid w:val="009A7873"/>
    <w:rsid w:val="009F0B2E"/>
    <w:rsid w:val="00A1673F"/>
    <w:rsid w:val="00A22810"/>
    <w:rsid w:val="00A77EC7"/>
    <w:rsid w:val="00AF213D"/>
    <w:rsid w:val="00BD7B9F"/>
    <w:rsid w:val="00BF08CE"/>
    <w:rsid w:val="00C83603"/>
    <w:rsid w:val="00CD2461"/>
    <w:rsid w:val="00CE2E34"/>
    <w:rsid w:val="00CF4EFB"/>
    <w:rsid w:val="00D674DE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EC2F41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0178B"/>
  <w15:chartTrackingRefBased/>
  <w15:docId w15:val="{9BD9C862-22C1-481D-BE40-5D0ED6C2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33158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6F44AC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F44AC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6F44A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F44AC"/>
    <w:pPr>
      <w:spacing w:after="0" w:line="240" w:lineRule="auto"/>
      <w:jc w:val="center"/>
    </w:pPr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6F44AC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TableData">
    <w:name w:val="Table Data"/>
    <w:basedOn w:val="Normal"/>
    <w:qFormat/>
    <w:rsid w:val="006F44AC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footer" Target="footer2.xml"/><Relationship Id="rId7" Type="http://schemas.openxmlformats.org/officeDocument/2006/relationships/image" Target="media/image1.wm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header" Target="header3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1</Pages>
  <Words>190</Words>
  <Characters>1184</Characters>
  <Application>Microsoft Office Word</Application>
  <DocSecurity>0</DocSecurity>
  <Lines>169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About That Base, Part 2</dc:title>
  <dc:subject/>
  <dc:creator>K20 Center</dc:creator>
  <cp:keywords/>
  <dc:description/>
  <cp:lastModifiedBy>Gracia, Ann M.</cp:lastModifiedBy>
  <cp:revision>3</cp:revision>
  <cp:lastPrinted>2026-08-13T17:12:00Z</cp:lastPrinted>
  <dcterms:created xsi:type="dcterms:W3CDTF">2026-08-13T17:12:00Z</dcterms:created>
  <dcterms:modified xsi:type="dcterms:W3CDTF">2026-08-13T17:12:00Z</dcterms:modified>
  <cp:category/>
</cp:coreProperties>
</file>