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9A0F93" w14:textId="77777777" w:rsidR="006F44AC" w:rsidRPr="006F44AC" w:rsidRDefault="006F44AC" w:rsidP="006F44AC">
      <w:pPr>
        <w:pStyle w:val="Title"/>
      </w:pPr>
      <w:r w:rsidRPr="006F44AC">
        <w:t>Finding Patterns</w:t>
      </w:r>
    </w:p>
    <w:p w14:paraId="61546B8B" w14:textId="77777777" w:rsidR="006F44AC" w:rsidRPr="00E55DCF" w:rsidRDefault="006F44AC" w:rsidP="006F44AC">
      <w:r w:rsidRPr="00E55DCF">
        <w:t xml:space="preserve">Below are three sets of tables: Patterns 1, 2, and 3. Each row has an expression and its result, such as </w:t>
      </w:r>
      <w:r w:rsidR="001647EC" w:rsidRPr="00E55DCF">
        <w:rPr>
          <w:noProof/>
          <w:position w:val="-14"/>
        </w:rPr>
        <w:object w:dxaOrig="1280" w:dyaOrig="400" w14:anchorId="46390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alt="" style="width:64.25pt;height:19.95pt;mso-width-percent:0;mso-height-percent:0;mso-width-percent:0;mso-height-percent:0" o:ole="">
            <v:imagedata r:id="rId7" o:title=""/>
          </v:shape>
          <o:OLEObject Type="Embed" ProgID="Equation.DSMT4" ShapeID="_x0000_i1053" DrawAspect="Content" ObjectID="_1848128528" r:id="rId8"/>
        </w:object>
      </w:r>
      <w:r w:rsidRPr="00E55DCF">
        <w:t xml:space="preserve"> or </w:t>
      </w:r>
      <w:r w:rsidR="001647EC" w:rsidRPr="00E55DCF">
        <w:rPr>
          <w:noProof/>
          <w:position w:val="-14"/>
        </w:rPr>
        <w:object w:dxaOrig="1160" w:dyaOrig="400" w14:anchorId="5C9604CF">
          <v:shape id="_x0000_i1052" type="#_x0000_t75" alt="" style="width:57.6pt;height:19.95pt;mso-width-percent:0;mso-height-percent:0;mso-width-percent:0;mso-height-percent:0" o:ole="">
            <v:imagedata r:id="rId9" o:title=""/>
          </v:shape>
          <o:OLEObject Type="Embed" ProgID="Equation.DSMT4" ShapeID="_x0000_i1052" DrawAspect="Content" ObjectID="_1848128529" r:id="rId10"/>
        </w:object>
      </w:r>
      <w:r w:rsidRPr="00E55DCF">
        <w:t>. Find the unique pattern in each set</w:t>
      </w:r>
      <w:r>
        <w:t xml:space="preserve"> of tables</w:t>
      </w:r>
      <w:r w:rsidRPr="00E55DCF">
        <w:t xml:space="preserve">. Be sure that your pattern works for all </w:t>
      </w:r>
      <w:r>
        <w:t xml:space="preserve">three </w:t>
      </w:r>
      <w:r w:rsidRPr="00E55DCF">
        <w:t>tables within that set.</w:t>
      </w:r>
    </w:p>
    <w:p w14:paraId="7EAE981F" w14:textId="77777777" w:rsidR="006F44AC" w:rsidRPr="00052CA9" w:rsidRDefault="006F44AC" w:rsidP="006F44AC">
      <w:pPr>
        <w:pStyle w:val="Heading1"/>
      </w:pPr>
      <w:r w:rsidRPr="004413A7">
        <w:t>Pattern 1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6F44AC" w:rsidRPr="00052CA9" w14:paraId="167F2FDE" w14:textId="77777777" w:rsidTr="006F44AC">
        <w:trPr>
          <w:cantSplit/>
          <w:trHeight w:val="288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0B0EDB4B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3FF93CD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ED60B39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47944D3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7B52388D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C507AA0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67D1A46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1865DA94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</w:tr>
      <w:tr w:rsidR="006F44AC" w:rsidRPr="00052CA9" w14:paraId="40892D72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5C11CB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1C246E1C">
                <v:shape id="_x0000_i1051" type="#_x0000_t75" alt="" style="width:41pt;height:19.95pt;mso-width-percent:0;mso-height-percent:0;mso-width-percent:0;mso-height-percent:0" o:ole="">
                  <v:imagedata r:id="rId11" o:title=""/>
                </v:shape>
                <o:OLEObject Type="Embed" ProgID="Equation.DSMT4" ShapeID="_x0000_i1051" DrawAspect="Content" ObjectID="_1848128530" r:id="rId1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F2370C9" w14:textId="6B25C774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DAAB945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992556C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333359DF">
                <v:shape id="_x0000_i1050" type="#_x0000_t75" alt="" style="width:41pt;height:19.95pt;mso-width-percent:0;mso-height-percent:0;mso-width-percent:0;mso-height-percent:0" o:ole="">
                  <v:imagedata r:id="rId13" o:title=""/>
                </v:shape>
                <o:OLEObject Type="Embed" ProgID="Equation.DSMT4" ShapeID="_x0000_i1050" DrawAspect="Content" ObjectID="_1848128531" r:id="rId1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E3E367" w14:textId="3948D677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A97D816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E498C85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59" w:dyaOrig="400" w14:anchorId="3DBBBC67">
                <v:shape id="_x0000_i1049" type="#_x0000_t75" alt="" style="width:44.3pt;height:19.95pt;mso-width-percent:0;mso-height-percent:0;mso-width-percent:0;mso-height-percent:0" o:ole="">
                  <v:imagedata r:id="rId15" o:title=""/>
                </v:shape>
                <o:OLEObject Type="Embed" ProgID="Equation.DSMT4" ShapeID="_x0000_i1049" DrawAspect="Content" ObjectID="_1848128532" r:id="rId1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6A0C3EC" w14:textId="72B22591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6</w:t>
            </w:r>
          </w:p>
        </w:tc>
      </w:tr>
      <w:tr w:rsidR="006F44AC" w:rsidRPr="00052CA9" w14:paraId="1472469F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9A139CA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39755D27">
                <v:shape id="_x0000_i1048" type="#_x0000_t75" alt="" style="width:41pt;height:19.95pt;mso-width-percent:0;mso-height-percent:0;mso-width-percent:0;mso-height-percent:0" o:ole="">
                  <v:imagedata r:id="rId17" o:title=""/>
                </v:shape>
                <o:OLEObject Type="Embed" ProgID="Equation.DSMT4" ShapeID="_x0000_i1048" DrawAspect="Content" ObjectID="_1848128533" r:id="rId1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932F03E" w14:textId="6696200E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6237700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3D0F5BD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298F9CD0">
                <v:shape id="_x0000_i1047" type="#_x0000_t75" alt="" style="width:46.5pt;height:19.95pt;mso-width-percent:0;mso-height-percent:0;mso-width-percent:0;mso-height-percent:0" o:ole="">
                  <v:imagedata r:id="rId19" o:title=""/>
                </v:shape>
                <o:OLEObject Type="Embed" ProgID="Equation.DSMT4" ShapeID="_x0000_i1047" DrawAspect="Content" ObjectID="_1848128534" r:id="rId2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270148D" w14:textId="6B85B26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0D1243D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26808CA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0EF8264B">
                <v:shape id="_x0000_i1046" type="#_x0000_t75" alt="" style="width:46.5pt;height:19.95pt;mso-width-percent:0;mso-height-percent:0;mso-width-percent:0;mso-height-percent:0" o:ole="">
                  <v:imagedata r:id="rId21" o:title=""/>
                </v:shape>
                <o:OLEObject Type="Embed" ProgID="Equation.DSMT4" ShapeID="_x0000_i1046" DrawAspect="Content" ObjectID="_1848128535" r:id="rId2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C25E295" w14:textId="5B8E5C2F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12</w:t>
            </w:r>
          </w:p>
        </w:tc>
      </w:tr>
      <w:tr w:rsidR="006F44AC" w:rsidRPr="00052CA9" w14:paraId="43EF185E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0C0917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549F0483">
                <v:shape id="_x0000_i1045" type="#_x0000_t75" alt="" style="width:46.5pt;height:19.95pt;mso-width-percent:0;mso-height-percent:0;mso-width-percent:0;mso-height-percent:0" o:ole="">
                  <v:imagedata r:id="rId23" o:title=""/>
                </v:shape>
                <o:OLEObject Type="Embed" ProgID="Equation.DSMT4" ShapeID="_x0000_i1045" DrawAspect="Content" ObjectID="_1848128536" r:id="rId2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BC5B490" w14:textId="413B8229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AACBFD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0499366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15F8A603">
                <v:shape id="_x0000_i1044" type="#_x0000_t75" alt="" style="width:46.5pt;height:19.95pt;mso-width-percent:0;mso-height-percent:0;mso-width-percent:0;mso-height-percent:0" o:ole="">
                  <v:imagedata r:id="rId25" o:title=""/>
                </v:shape>
                <o:OLEObject Type="Embed" ProgID="Equation.DSMT4" ShapeID="_x0000_i1044" DrawAspect="Content" ObjectID="_1848128537" r:id="rId2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1A86B2C" w14:textId="72A07FC0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65245CE3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F0C4B81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60" w:dyaOrig="400" w14:anchorId="007F5DE4">
                <v:shape id="_x0000_i1043" type="#_x0000_t75" alt="" style="width:47.65pt;height:19.95pt;mso-width-percent:0;mso-height-percent:0;mso-width-percent:0;mso-height-percent:0" o:ole="">
                  <v:imagedata r:id="rId27" o:title=""/>
                </v:shape>
                <o:OLEObject Type="Embed" ProgID="Equation.DSMT4" ShapeID="_x0000_i1043" DrawAspect="Content" ObjectID="_1848128538" r:id="rId2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5B961F0" w14:textId="3B28D435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18</w:t>
            </w:r>
          </w:p>
        </w:tc>
      </w:tr>
    </w:tbl>
    <w:p w14:paraId="4686A25E" w14:textId="77777777" w:rsidR="006F44AC" w:rsidRDefault="006F44AC" w:rsidP="006F44AC"/>
    <w:p w14:paraId="360FD048" w14:textId="77777777" w:rsidR="006F44AC" w:rsidRPr="00E55DCF" w:rsidRDefault="006F44AC" w:rsidP="006F44AC">
      <w:pPr>
        <w:pStyle w:val="BodyText"/>
      </w:pPr>
    </w:p>
    <w:p w14:paraId="17B635B9" w14:textId="77777777" w:rsidR="006F44AC" w:rsidRPr="00052CA9" w:rsidRDefault="006F44AC" w:rsidP="006F44AC">
      <w:pPr>
        <w:pStyle w:val="Heading1"/>
      </w:pPr>
      <w:r w:rsidRPr="004413A7">
        <w:t>Pattern 2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6F44AC" w:rsidRPr="00052CA9" w14:paraId="2BE97F20" w14:textId="77777777" w:rsidTr="006F44AC">
        <w:trPr>
          <w:cantSplit/>
          <w:trHeight w:val="144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437AC56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26DB2693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63AC3F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AD3B45E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6BB5EEE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D358FB3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1AD6AB8F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8804525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</w:tr>
      <w:tr w:rsidR="006F44AC" w:rsidRPr="00052CA9" w14:paraId="1E60ED4D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7BEAA92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0310A226">
                <v:shape id="_x0000_i1042" type="#_x0000_t75" alt="" style="width:46.5pt;height:19.95pt;mso-width-percent:0;mso-height-percent:0;mso-width-percent:0;mso-height-percent:0" o:ole="">
                  <v:imagedata r:id="rId29" o:title=""/>
                </v:shape>
                <o:OLEObject Type="Embed" ProgID="Equation.DSMT4" ShapeID="_x0000_i1042" DrawAspect="Content" ObjectID="_1848128539" r:id="rId3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A26281" w14:textId="2B7F0893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A9C2EE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3A81D06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2C79C2E3">
                <v:shape id="_x0000_i1041" type="#_x0000_t75" alt="" style="width:45.4pt;height:19.95pt;mso-width-percent:0;mso-height-percent:0;mso-width-percent:0;mso-height-percent:0" o:ole="">
                  <v:imagedata r:id="rId31" o:title=""/>
                </v:shape>
                <o:OLEObject Type="Embed" ProgID="Equation.DSMT4" ShapeID="_x0000_i1041" DrawAspect="Content" ObjectID="_1848128540" r:id="rId3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36E2CB3" w14:textId="12A25DA2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4B58760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3173821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331CBF12">
                <v:shape id="_x0000_i1040" type="#_x0000_t75" alt="" style="width:46.5pt;height:19.95pt;mso-width-percent:0;mso-height-percent:0;mso-width-percent:0;mso-height-percent:0" o:ole="">
                  <v:imagedata r:id="rId33" o:title=""/>
                </v:shape>
                <o:OLEObject Type="Embed" ProgID="Equation.DSMT4" ShapeID="_x0000_i1040" DrawAspect="Content" ObjectID="_1848128541" r:id="rId3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CD1240E" w14:textId="6CB0F70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</w:tr>
      <w:tr w:rsidR="006F44AC" w:rsidRPr="00052CA9" w14:paraId="7AE7524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77C7001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7BFC302F">
                <v:shape id="_x0000_i1039" type="#_x0000_t75" alt="" style="width:41pt;height:19.95pt;mso-width-percent:0;mso-height-percent:0;mso-width-percent:0;mso-height-percent:0" o:ole="">
                  <v:imagedata r:id="rId35" o:title=""/>
                </v:shape>
                <o:OLEObject Type="Embed" ProgID="Equation.DSMT4" ShapeID="_x0000_i1039" DrawAspect="Content" ObjectID="_1848128542" r:id="rId3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BE17F59" w14:textId="0A9C6EE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4DF60E3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9498FE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208E08CD">
                <v:shape id="_x0000_i1038" type="#_x0000_t75" alt="" style="width:41pt;height:19.95pt;mso-width-percent:0;mso-height-percent:0;mso-width-percent:0;mso-height-percent:0" o:ole="">
                  <v:imagedata r:id="rId37" o:title=""/>
                </v:shape>
                <o:OLEObject Type="Embed" ProgID="Equation.DSMT4" ShapeID="_x0000_i1038" DrawAspect="Content" ObjectID="_1848128543" r:id="rId3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7BE0869" w14:textId="5663CF39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055909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D97DE25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47398E41">
                <v:shape id="_x0000_i1037" type="#_x0000_t75" alt="" style="width:39.9pt;height:19.95pt;mso-width-percent:0;mso-height-percent:0;mso-width-percent:0;mso-height-percent:0" o:ole="">
                  <v:imagedata r:id="rId39" o:title=""/>
                </v:shape>
                <o:OLEObject Type="Embed" ProgID="Equation.DSMT4" ShapeID="_x0000_i1037" DrawAspect="Content" ObjectID="_1848128544" r:id="rId4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632189E" w14:textId="4AF7A354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6F44AC" w:rsidRPr="00052CA9" w14:paraId="3074E103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74BF810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6E8B3715">
                <v:shape id="_x0000_i1036" type="#_x0000_t75" alt="" style="width:39.9pt;height:19.95pt;mso-width-percent:0;mso-height-percent:0;mso-width-percent:0;mso-height-percent:0" o:ole="">
                  <v:imagedata r:id="rId41" o:title=""/>
                </v:shape>
                <o:OLEObject Type="Embed" ProgID="Equation.DSMT4" ShapeID="_x0000_i1036" DrawAspect="Content" ObjectID="_1848128545" r:id="rId4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8782CF1" w14:textId="270F5F34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560FD0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4D8E451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64C582C1">
                <v:shape id="_x0000_i1035" type="#_x0000_t75" alt="" style="width:41pt;height:19.95pt;mso-width-percent:0;mso-height-percent:0;mso-width-percent:0;mso-height-percent:0" o:ole="">
                  <v:imagedata r:id="rId43" o:title=""/>
                </v:shape>
                <o:OLEObject Type="Embed" ProgID="Equation.DSMT4" ShapeID="_x0000_i1035" DrawAspect="Content" ObjectID="_1848128546" r:id="rId4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FBBD649" w14:textId="15BB92D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41886B5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BF4C5F0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6F91968D">
                <v:shape id="_x0000_i1034" type="#_x0000_t75" alt="" style="width:41pt;height:19.95pt;mso-width-percent:0;mso-height-percent:0;mso-width-percent:0;mso-height-percent:0" o:ole="">
                  <v:imagedata r:id="rId45" o:title=""/>
                </v:shape>
                <o:OLEObject Type="Embed" ProgID="Equation.DSMT4" ShapeID="_x0000_i1034" DrawAspect="Content" ObjectID="_1848128547" r:id="rId4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5A6F84" w14:textId="312DA6F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</w:tbl>
    <w:p w14:paraId="0EE90390" w14:textId="77777777" w:rsidR="006F44AC" w:rsidRPr="00E55DCF" w:rsidRDefault="006F44AC" w:rsidP="006F44AC">
      <w:pPr>
        <w:pStyle w:val="BodyText"/>
      </w:pPr>
    </w:p>
    <w:p w14:paraId="1C3A6C21" w14:textId="77777777" w:rsidR="006F44AC" w:rsidRPr="00E55DCF" w:rsidRDefault="006F44AC" w:rsidP="006F44AC">
      <w:pPr>
        <w:pStyle w:val="BodyText"/>
      </w:pPr>
    </w:p>
    <w:p w14:paraId="0852E60A" w14:textId="77777777" w:rsidR="006F44AC" w:rsidRPr="00052CA9" w:rsidRDefault="006F44AC" w:rsidP="006F44AC">
      <w:pPr>
        <w:pStyle w:val="Heading1"/>
      </w:pPr>
      <w:r w:rsidRPr="004413A7">
        <w:t>Pattern 3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6F44AC" w:rsidRPr="00052CA9" w14:paraId="525BC454" w14:textId="77777777" w:rsidTr="006F44AC">
        <w:trPr>
          <w:cantSplit/>
          <w:trHeight w:val="144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F4FBC03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0ECA9A3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234B771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B6E5319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0276D967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47EE683" w14:textId="77777777" w:rsidR="006F44AC" w:rsidRPr="00052CA9" w:rsidRDefault="006F44AC" w:rsidP="007065ED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35DFBDF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Expression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794610B" w14:textId="77777777" w:rsidR="006F44AC" w:rsidRPr="006F44AC" w:rsidRDefault="006F44AC" w:rsidP="007065ED">
            <w:pPr>
              <w:pStyle w:val="TableColumnHeaders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Result</w:t>
            </w:r>
          </w:p>
        </w:tc>
      </w:tr>
      <w:tr w:rsidR="006F44AC" w:rsidRPr="00052CA9" w14:paraId="377862F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587A27C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5210D7AA">
                <v:shape id="_x0000_i1033" type="#_x0000_t75" alt="" style="width:39.9pt;height:19.95pt;mso-width-percent:0;mso-height-percent:0;mso-width-percent:0;mso-height-percent:0" o:ole="">
                  <v:imagedata r:id="rId47" o:title=""/>
                </v:shape>
                <o:OLEObject Type="Embed" ProgID="Equation.DSMT4" ShapeID="_x0000_i1033" DrawAspect="Content" ObjectID="_1848128548" r:id="rId4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F712BF6" w14:textId="4C104389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3B0700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2C7B44E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5B0BDAD5">
                <v:shape id="_x0000_i1032" type="#_x0000_t75" alt="" style="width:39.9pt;height:19.95pt;mso-width-percent:0;mso-height-percent:0;mso-width-percent:0;mso-height-percent:0" o:ole="">
                  <v:imagedata r:id="rId49" o:title=""/>
                </v:shape>
                <o:OLEObject Type="Embed" ProgID="Equation.DSMT4" ShapeID="_x0000_i1032" DrawAspect="Content" ObjectID="_1848128549" r:id="rId5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25D11C3" w14:textId="15277DE1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77F68BD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DE20116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41EE2472">
                <v:shape id="_x0000_i1031" type="#_x0000_t75" alt="" style="width:41pt;height:19.95pt;mso-width-percent:0;mso-height-percent:0;mso-width-percent:0;mso-height-percent:0" o:ole="">
                  <v:imagedata r:id="rId51" o:title=""/>
                </v:shape>
                <o:OLEObject Type="Embed" ProgID="Equation.DSMT4" ShapeID="_x0000_i1031" DrawAspect="Content" ObjectID="_1848128550" r:id="rId5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2508E86" w14:textId="39741F8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6F44AC" w:rsidRPr="00052CA9" w14:paraId="44772CA2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78EDEE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6119013E">
                <v:shape id="_x0000_i1030" type="#_x0000_t75" alt="" style="width:39.9pt;height:19.95pt;mso-width-percent:0;mso-height-percent:0;mso-width-percent:0;mso-height-percent:0" o:ole="">
                  <v:imagedata r:id="rId53" o:title=""/>
                </v:shape>
                <o:OLEObject Type="Embed" ProgID="Equation.DSMT4" ShapeID="_x0000_i1030" DrawAspect="Content" ObjectID="_1848128551" r:id="rId5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A4C7B48" w14:textId="0CDD6ECE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3225F5C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B11CF9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4A9CD70D">
                <v:shape id="_x0000_i1029" type="#_x0000_t75" alt="" style="width:45.4pt;height:19.95pt;mso-width-percent:0;mso-height-percent:0;mso-width-percent:0;mso-height-percent:0" o:ole="">
                  <v:imagedata r:id="rId55" o:title=""/>
                </v:shape>
                <o:OLEObject Type="Embed" ProgID="Equation.DSMT4" ShapeID="_x0000_i1029" DrawAspect="Content" ObjectID="_1848128552" r:id="rId5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B13A0C" w14:textId="27EF253E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30CC409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BC979C4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3B89A3A2">
                <v:shape id="_x0000_i1028" type="#_x0000_t75" alt="" style="width:41pt;height:19.95pt;mso-width-percent:0;mso-height-percent:0;mso-width-percent:0;mso-height-percent:0" o:ole="">
                  <v:imagedata r:id="rId57" o:title=""/>
                </v:shape>
                <o:OLEObject Type="Embed" ProgID="Equation.DSMT4" ShapeID="_x0000_i1028" DrawAspect="Content" ObjectID="_1848128553" r:id="rId5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B512EA5" w14:textId="6AC109E0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6F44AC" w14:paraId="7CC9464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AF821A3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0FD3DBC3">
                <v:shape id="_x0000_i1027" type="#_x0000_t75" alt="" style="width:46.5pt;height:19.95pt;mso-width-percent:0;mso-height-percent:0;mso-width-percent:0;mso-height-percent:0" o:ole="">
                  <v:imagedata r:id="rId59" o:title=""/>
                </v:shape>
                <o:OLEObject Type="Embed" ProgID="Equation.DSMT4" ShapeID="_x0000_i1027" DrawAspect="Content" ObjectID="_1848128554" r:id="rId6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F3B71" w14:textId="11198FD7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B080DA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FFC070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1020" w:dyaOrig="400" w14:anchorId="6E3DE522">
                <v:shape id="_x0000_i1026" type="#_x0000_t75" alt="" style="width:50.95pt;height:19.95pt;mso-width-percent:0;mso-height-percent:0;mso-width-percent:0;mso-height-percent:0" o:ole="">
                  <v:imagedata r:id="rId61" o:title=""/>
                </v:shape>
                <o:OLEObject Type="Embed" ProgID="Equation.DSMT4" ShapeID="_x0000_i1026" DrawAspect="Content" ObjectID="_1848128555" r:id="rId6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486788E" w14:textId="581CDDB2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5CBC0B1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4AC2FBA" w14:textId="77777777" w:rsidR="006F44AC" w:rsidRPr="00052CA9" w:rsidRDefault="001647EC" w:rsidP="007065ED">
            <w:pPr>
              <w:pStyle w:val="TableData"/>
              <w:jc w:val="center"/>
            </w:pPr>
            <w:r w:rsidRPr="001647EC">
              <w:rPr>
                <w:noProof/>
                <w:position w:val="-14"/>
                <w:sz w:val="24"/>
                <w14:ligatures w14:val="standardContextual"/>
              </w:rPr>
              <w:object w:dxaOrig="900" w:dyaOrig="400" w14:anchorId="4F2D5975">
                <v:shape id="_x0000_i1025" type="#_x0000_t75" alt="" style="width:45.4pt;height:19.95pt;mso-width-percent:0;mso-height-percent:0;mso-width-percent:0;mso-height-percent:0" o:ole="">
                  <v:imagedata r:id="rId63" o:title=""/>
                </v:shape>
                <o:OLEObject Type="Embed" ProgID="Equation.DSMT4" ShapeID="_x0000_i1025" DrawAspect="Content" ObjectID="_1848128556" r:id="rId6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CAFBBEC" w14:textId="78BC2AF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</w:tbl>
    <w:p w14:paraId="2E4A14DC" w14:textId="77777777" w:rsidR="006F44AC" w:rsidRPr="00F01101" w:rsidRDefault="006F44AC" w:rsidP="006F44AC">
      <w:pPr>
        <w:pStyle w:val="BodyText"/>
      </w:pPr>
    </w:p>
    <w:sectPr w:rsidR="006F44AC" w:rsidRPr="00F01101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BFADDD" w14:textId="77777777" w:rsidR="001647EC" w:rsidRDefault="001647EC" w:rsidP="00DC1CA0">
      <w:r>
        <w:separator/>
      </w:r>
    </w:p>
  </w:endnote>
  <w:endnote w:type="continuationSeparator" w:id="0">
    <w:p w14:paraId="603A47E9" w14:textId="77777777" w:rsidR="001647EC" w:rsidRDefault="001647E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95F6BD" w14:textId="77777777" w:rsidR="00295642" w:rsidRDefault="00295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256A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F5C816" w14:textId="6F4F84A4" w:rsidR="009F0B2E" w:rsidRPr="008C5074" w:rsidRDefault="00295642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DF5C816" w14:textId="6F4F84A4" w:rsidR="009F0B2E" w:rsidRPr="008C5074" w:rsidRDefault="00295642" w:rsidP="008C5074">
                    <w:pPr>
                      <w:pStyle w:val="Footer"/>
                    </w:pPr>
                    <w:fldSimple w:instr=" TITLE  \* MERGEFORMAT ">
                      <w:r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213280" w14:textId="77777777" w:rsidR="00295642" w:rsidRDefault="00295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11380F" w14:textId="77777777" w:rsidR="001647EC" w:rsidRDefault="001647EC" w:rsidP="00DC1CA0">
      <w:r>
        <w:separator/>
      </w:r>
    </w:p>
  </w:footnote>
  <w:footnote w:type="continuationSeparator" w:id="0">
    <w:p w14:paraId="1C76EF68" w14:textId="77777777" w:rsidR="001647EC" w:rsidRDefault="001647E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ED92F1" w14:textId="77777777" w:rsidR="00295642" w:rsidRDefault="00295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913127" w14:textId="77777777" w:rsidR="00295642" w:rsidRDefault="002956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55750F" w14:textId="77777777" w:rsidR="00295642" w:rsidRDefault="00295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AC"/>
    <w:rsid w:val="00072D23"/>
    <w:rsid w:val="000C7623"/>
    <w:rsid w:val="001647EC"/>
    <w:rsid w:val="001B5BA6"/>
    <w:rsid w:val="002040D8"/>
    <w:rsid w:val="00233158"/>
    <w:rsid w:val="00245200"/>
    <w:rsid w:val="00246BC1"/>
    <w:rsid w:val="00274BB5"/>
    <w:rsid w:val="00295642"/>
    <w:rsid w:val="002D4C34"/>
    <w:rsid w:val="00304DC6"/>
    <w:rsid w:val="00403889"/>
    <w:rsid w:val="004413A7"/>
    <w:rsid w:val="0044743C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44AC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87CD3"/>
    <w:rsid w:val="009A7873"/>
    <w:rsid w:val="009F0B2E"/>
    <w:rsid w:val="00A1673F"/>
    <w:rsid w:val="00A77EC7"/>
    <w:rsid w:val="00AF213D"/>
    <w:rsid w:val="00B21134"/>
    <w:rsid w:val="00BD7B9F"/>
    <w:rsid w:val="00BF08CE"/>
    <w:rsid w:val="00C83603"/>
    <w:rsid w:val="00CB20BA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2F41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178B"/>
  <w15:chartTrackingRefBased/>
  <w15:docId w15:val="{9BD9C862-22C1-481D-BE40-5D0ED6C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413A7"/>
  </w:style>
  <w:style w:type="paragraph" w:styleId="Heading1">
    <w:name w:val="heading 1"/>
    <w:basedOn w:val="Normal"/>
    <w:next w:val="Normal"/>
    <w:link w:val="Heading1Char"/>
    <w:uiPriority w:val="9"/>
    <w:qFormat/>
    <w:rsid w:val="004413A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3A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413A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413A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3A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3A7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13A7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413A7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413A7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3A7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3A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413A7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413A7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413A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413A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413A7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44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413A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413A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3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3A7"/>
  </w:style>
  <w:style w:type="paragraph" w:styleId="ListParagraph">
    <w:name w:val="List Paragraph"/>
    <w:basedOn w:val="Normal"/>
    <w:uiPriority w:val="34"/>
    <w:qFormat/>
    <w:rsid w:val="004413A7"/>
    <w:pPr>
      <w:ind w:left="720"/>
      <w:contextualSpacing/>
    </w:pPr>
  </w:style>
  <w:style w:type="paragraph" w:customStyle="1" w:styleId="AnswerKey">
    <w:name w:val="Answer Key"/>
    <w:basedOn w:val="Normal"/>
    <w:qFormat/>
    <w:rsid w:val="004413A7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6F44AC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44AC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6F44A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F44AC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6F44AC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6F44AC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header" Target="head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183</Words>
  <Characters>1145</Characters>
  <Application>Microsoft Office Word</Application>
  <DocSecurity>0</DocSecurity>
  <Lines>163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2026-08-13T17:10:00Z</cp:lastPrinted>
  <dcterms:created xsi:type="dcterms:W3CDTF">2026-08-13T17:10:00Z</dcterms:created>
  <dcterms:modified xsi:type="dcterms:W3CDTF">2026-08-13T17:10:00Z</dcterms:modified>
  <cp:category/>
</cp:coreProperties>
</file>