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6F5420" w14:textId="5A7C01E3" w:rsidR="00DC1CA0" w:rsidRDefault="00C810E2" w:rsidP="00072D23">
      <w:pPr>
        <w:pStyle w:val="Titl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C182B1" wp14:editId="6C153455">
            <wp:simplePos x="0" y="0"/>
            <wp:positionH relativeFrom="column">
              <wp:posOffset>58366</wp:posOffset>
            </wp:positionH>
            <wp:positionV relativeFrom="paragraph">
              <wp:posOffset>369057</wp:posOffset>
            </wp:positionV>
            <wp:extent cx="6594902" cy="8534292"/>
            <wp:effectExtent l="0" t="0" r="0" b="0"/>
            <wp:wrapNone/>
            <wp:docPr id="15123939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393958" name="Picture 15123939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902" cy="8534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E8F">
        <w:t>paired videos h-chart</w:t>
      </w:r>
    </w:p>
    <w:p w14:paraId="021D0C2E" w14:textId="50DD7270" w:rsidR="00160E8F" w:rsidRPr="00160E8F" w:rsidRDefault="00160E8F" w:rsidP="00160E8F"/>
    <w:sectPr w:rsidR="00160E8F" w:rsidRPr="00160E8F" w:rsidSect="00160E8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4430E4" w14:textId="77777777" w:rsidR="00530CDC" w:rsidRDefault="00530CDC" w:rsidP="00DC1CA0">
      <w:r>
        <w:separator/>
      </w:r>
    </w:p>
  </w:endnote>
  <w:endnote w:type="continuationSeparator" w:id="0">
    <w:p w14:paraId="39599AF7" w14:textId="77777777" w:rsidR="00530CDC" w:rsidRDefault="00530CD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713C3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8281A" w14:textId="37CD6384" w:rsidR="009F0B2E" w:rsidRPr="008C5074" w:rsidRDefault="006B51A1" w:rsidP="008C5074">
                          <w:pPr>
                            <w:pStyle w:val="Footer"/>
                          </w:pPr>
                          <w:fldSimple w:instr=" TITLE  \* MERGEFORMAT ">
                            <w:r w:rsidR="00C810E2">
                              <w:t>Surviving Assimilation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338281A" w14:textId="37CD6384" w:rsidR="009F0B2E" w:rsidRPr="008C5074" w:rsidRDefault="006B51A1" w:rsidP="008C5074">
                    <w:pPr>
                      <w:pStyle w:val="Footer"/>
                    </w:pPr>
                    <w:fldSimple w:instr=" TITLE  \* MERGEFORMAT ">
                      <w:r w:rsidR="00C810E2">
                        <w:t>Surviving Assimilation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74AF68" w14:textId="77777777" w:rsidR="00530CDC" w:rsidRDefault="00530CDC" w:rsidP="00DC1CA0">
      <w:r>
        <w:separator/>
      </w:r>
    </w:p>
  </w:footnote>
  <w:footnote w:type="continuationSeparator" w:id="0">
    <w:p w14:paraId="6A18C200" w14:textId="77777777" w:rsidR="00530CDC" w:rsidRDefault="00530CDC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E4"/>
    <w:rsid w:val="00072D23"/>
    <w:rsid w:val="000C7623"/>
    <w:rsid w:val="00160E8F"/>
    <w:rsid w:val="001B5BA6"/>
    <w:rsid w:val="002040D8"/>
    <w:rsid w:val="00233158"/>
    <w:rsid w:val="00245200"/>
    <w:rsid w:val="00246BC1"/>
    <w:rsid w:val="00274BB5"/>
    <w:rsid w:val="002D4C34"/>
    <w:rsid w:val="00304DC6"/>
    <w:rsid w:val="00310E84"/>
    <w:rsid w:val="003C3630"/>
    <w:rsid w:val="00403889"/>
    <w:rsid w:val="00463853"/>
    <w:rsid w:val="00480109"/>
    <w:rsid w:val="004806AD"/>
    <w:rsid w:val="004856EB"/>
    <w:rsid w:val="004C2D48"/>
    <w:rsid w:val="004D0B87"/>
    <w:rsid w:val="00530CDC"/>
    <w:rsid w:val="005345DE"/>
    <w:rsid w:val="005B2598"/>
    <w:rsid w:val="005B4511"/>
    <w:rsid w:val="005E3EB2"/>
    <w:rsid w:val="00644B47"/>
    <w:rsid w:val="00651DE4"/>
    <w:rsid w:val="006B51A1"/>
    <w:rsid w:val="006C5B24"/>
    <w:rsid w:val="006E2654"/>
    <w:rsid w:val="006F637F"/>
    <w:rsid w:val="00782F44"/>
    <w:rsid w:val="007A5710"/>
    <w:rsid w:val="007C1DC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10E2"/>
    <w:rsid w:val="00C83603"/>
    <w:rsid w:val="00C85C04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197A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9487"/>
  <w15:chartTrackingRefBased/>
  <w15:docId w15:val="{8CDC16AD-BFEA-F045-8DCE-F5AED6A2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60E8F"/>
  </w:style>
  <w:style w:type="paragraph" w:styleId="Heading1">
    <w:name w:val="heading 1"/>
    <w:basedOn w:val="Normal"/>
    <w:next w:val="Normal"/>
    <w:link w:val="Heading1Char"/>
    <w:uiPriority w:val="9"/>
    <w:qFormat/>
    <w:rsid w:val="00160E8F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0E8F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160E8F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160E8F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E8F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E8F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60E8F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160E8F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160E8F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E8F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E8F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160E8F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160E8F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160E8F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60E8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160E8F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160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160E8F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160E8F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E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60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E8F"/>
  </w:style>
  <w:style w:type="paragraph" w:styleId="ListParagraph">
    <w:name w:val="List Paragraph"/>
    <w:basedOn w:val="Normal"/>
    <w:uiPriority w:val="34"/>
    <w:qFormat/>
    <w:rsid w:val="00160E8F"/>
    <w:pPr>
      <w:ind w:left="720"/>
      <w:contextualSpacing/>
    </w:pPr>
  </w:style>
  <w:style w:type="paragraph" w:customStyle="1" w:styleId="AnswerKey">
    <w:name w:val="Answer Key"/>
    <w:basedOn w:val="Normal"/>
    <w:qFormat/>
    <w:rsid w:val="00160E8F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Vertical%20(25)&#8212;Template%202%20(1)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 2 (1).dotx</Template>
  <TotalTime>0</TotalTime>
  <Pages>1</Pages>
  <Words>3</Words>
  <Characters>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Surviving Assimilation</dc:title>
  <dc:subject/>
  <dc:creator>K20 Center</dc:creator>
  <cp:keywords/>
  <dc:description/>
  <cp:lastModifiedBy>Gracia, Ann M.</cp:lastModifiedBy>
  <cp:revision>3</cp:revision>
  <cp:lastPrinted>2026-07-14T14:13:00Z</cp:lastPrinted>
  <dcterms:created xsi:type="dcterms:W3CDTF">2026-07-14T14:13:00Z</dcterms:created>
  <dcterms:modified xsi:type="dcterms:W3CDTF">2026-07-14T14:13:00Z</dcterms:modified>
  <cp:category/>
</cp:coreProperties>
</file>