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2606D" w14:textId="5ED94E00" w:rsidR="002208BC" w:rsidRPr="002208BC" w:rsidRDefault="006A1EDB" w:rsidP="009C0CDD">
      <w:pPr>
        <w:pStyle w:val="Title"/>
      </w:pPr>
      <w:r>
        <w:t>window notes</w:t>
      </w:r>
    </w:p>
    <w:tbl>
      <w:tblPr>
        <w:tblW w:w="129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6477"/>
        <w:gridCol w:w="6478"/>
      </w:tblGrid>
      <w:tr w:rsidR="006A1EDB" w:rsidRPr="00DC1CA0" w14:paraId="0A490E43" w14:textId="77777777" w:rsidTr="009C0CDD">
        <w:trPr>
          <w:trHeight w:val="2497"/>
        </w:trPr>
        <w:tc>
          <w:tcPr>
            <w:tcW w:w="6477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21617E94" w14:textId="5E3C9496" w:rsidR="006A1EDB" w:rsidRDefault="006A1EDB" w:rsidP="009C0CDD">
            <w:r w:rsidRPr="008F33E1">
              <w:rPr>
                <w:b/>
                <w:bCs/>
                <w:color w:val="971D20" w:themeColor="accent3"/>
              </w:rPr>
              <w:t>FACTS</w:t>
            </w:r>
            <w:r w:rsidR="009C0CDD" w:rsidRPr="008F33E1">
              <w:rPr>
                <w:b/>
                <w:bCs/>
                <w:color w:val="971D20" w:themeColor="accent3"/>
              </w:rPr>
              <w:t xml:space="preserve">: </w:t>
            </w:r>
            <w:r w:rsidRPr="00DE2DCD">
              <w:t xml:space="preserve">What </w:t>
            </w:r>
            <w:r>
              <w:t>facts do you find interesting</w:t>
            </w:r>
            <w:r w:rsidRPr="00DE2DCD">
              <w:t>?</w:t>
            </w:r>
          </w:p>
          <w:p w14:paraId="12F8CF35" w14:textId="77777777" w:rsidR="009C0CDD" w:rsidRDefault="009C0CDD" w:rsidP="009C0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0CD42894" w14:textId="77777777" w:rsidR="009C0CDD" w:rsidRDefault="009C0CDD" w:rsidP="009C0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30B63C06" w14:textId="77777777" w:rsidR="009C0CDD" w:rsidRDefault="009C0CDD" w:rsidP="009C0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052741ED" w14:textId="77777777" w:rsidR="009C0CDD" w:rsidRDefault="009C0CDD" w:rsidP="009C0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29665FAA" w14:textId="77777777" w:rsidR="009C0CDD" w:rsidRDefault="009C0CDD" w:rsidP="009C0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52E270B7" w14:textId="77777777" w:rsidR="009C0CDD" w:rsidRDefault="009C0CDD" w:rsidP="009C0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19EEF66B" w14:textId="77777777" w:rsidR="009C0CDD" w:rsidRPr="009C0CDD" w:rsidRDefault="009C0CDD" w:rsidP="009C0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1E4060" w:themeColor="accent2" w:themeShade="BF"/>
              </w:rPr>
            </w:pPr>
          </w:p>
          <w:p w14:paraId="4853E085" w14:textId="5E0E27F0" w:rsidR="006A1EDB" w:rsidRPr="00F33303" w:rsidRDefault="006A1EDB" w:rsidP="009C0CDD">
            <w:pPr>
              <w:pStyle w:val="Heading1"/>
              <w:rPr>
                <w:rFonts w:ascii="Times New Roman" w:hAnsi="Times New Roman" w:cs="Times New Roman"/>
              </w:rPr>
            </w:pPr>
          </w:p>
        </w:tc>
        <w:tc>
          <w:tcPr>
            <w:tcW w:w="6478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044B26FB" w14:textId="08EA8987" w:rsidR="006A1EDB" w:rsidRPr="009C0CDD" w:rsidRDefault="006A1EDB" w:rsidP="009C0CDD">
            <w:pPr>
              <w:rPr>
                <w:b/>
                <w:bCs/>
                <w:color w:val="1E4060" w:themeColor="accent2" w:themeShade="BF"/>
              </w:rPr>
            </w:pPr>
            <w:r w:rsidRPr="008F33E1">
              <w:rPr>
                <w:b/>
                <w:bCs/>
                <w:color w:val="971D20" w:themeColor="accent3"/>
              </w:rPr>
              <w:t>FEELINGS</w:t>
            </w:r>
            <w:r w:rsidR="009C0CDD" w:rsidRPr="008F33E1">
              <w:rPr>
                <w:b/>
                <w:bCs/>
                <w:color w:val="971D20" w:themeColor="accent3"/>
              </w:rPr>
              <w:t xml:space="preserve">: </w:t>
            </w:r>
            <w:r>
              <w:t>What are you feeling as you learn these facts</w:t>
            </w:r>
            <w:r w:rsidRPr="00DE2DCD">
              <w:t>?</w:t>
            </w:r>
          </w:p>
          <w:p w14:paraId="29CEDA63" w14:textId="77777777" w:rsidR="006A1EDB" w:rsidRDefault="006A1EDB" w:rsidP="009C0CDD">
            <w:pPr>
              <w:rPr>
                <w:color w:val="000000" w:themeColor="text1"/>
              </w:rPr>
            </w:pPr>
          </w:p>
          <w:p w14:paraId="3B90470F" w14:textId="77777777" w:rsidR="006A1EDB" w:rsidRDefault="006A1EDB" w:rsidP="009C0CDD">
            <w:pPr>
              <w:rPr>
                <w:color w:val="000000" w:themeColor="text1"/>
              </w:rPr>
            </w:pPr>
          </w:p>
          <w:p w14:paraId="6DCC0A43" w14:textId="77777777" w:rsidR="006A1EDB" w:rsidRDefault="006A1EDB" w:rsidP="009C0CDD">
            <w:pPr>
              <w:rPr>
                <w:color w:val="000000" w:themeColor="text1"/>
              </w:rPr>
            </w:pPr>
          </w:p>
          <w:p w14:paraId="28FA4BA1" w14:textId="77777777" w:rsidR="006A1EDB" w:rsidRDefault="006A1EDB" w:rsidP="009C0CDD">
            <w:pPr>
              <w:rPr>
                <w:color w:val="000000" w:themeColor="text1"/>
              </w:rPr>
            </w:pPr>
          </w:p>
          <w:p w14:paraId="54D939FD" w14:textId="2D9C7664" w:rsidR="006A1EDB" w:rsidRPr="00DC1CA0" w:rsidRDefault="006A1EDB" w:rsidP="009C0CDD"/>
        </w:tc>
      </w:tr>
      <w:tr w:rsidR="006A1EDB" w:rsidRPr="00DC1CA0" w14:paraId="0FBB18EA" w14:textId="77777777" w:rsidTr="009C0CDD">
        <w:trPr>
          <w:trHeight w:val="2497"/>
        </w:trPr>
        <w:tc>
          <w:tcPr>
            <w:tcW w:w="6477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BBD8E7B" w14:textId="35472C01" w:rsidR="006A1EDB" w:rsidRDefault="006A1EDB" w:rsidP="009C0CDD">
            <w:r w:rsidRPr="008F33E1">
              <w:rPr>
                <w:b/>
                <w:bCs/>
                <w:color w:val="971D20" w:themeColor="accent3"/>
              </w:rPr>
              <w:t>QUESTIONS</w:t>
            </w:r>
            <w:r w:rsidR="009C0CDD" w:rsidRPr="008F33E1">
              <w:rPr>
                <w:b/>
                <w:bCs/>
                <w:color w:val="971D20" w:themeColor="accent3"/>
              </w:rPr>
              <w:t xml:space="preserve">: </w:t>
            </w:r>
            <w:r>
              <w:t>W</w:t>
            </w:r>
            <w:r w:rsidRPr="00DE2DCD">
              <w:t xml:space="preserve">hat questions do you have </w:t>
            </w:r>
            <w:r>
              <w:t>now</w:t>
            </w:r>
            <w:r w:rsidRPr="00DE2DCD">
              <w:t xml:space="preserve">? </w:t>
            </w:r>
          </w:p>
          <w:p w14:paraId="0D617AF8" w14:textId="77777777" w:rsidR="009C0CDD" w:rsidRDefault="009C0CDD" w:rsidP="006A1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62D97800" w14:textId="77777777" w:rsidR="009C0CDD" w:rsidRDefault="009C0CDD" w:rsidP="006A1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0CDA6EF3" w14:textId="77777777" w:rsidR="009C0CDD" w:rsidRDefault="009C0CDD" w:rsidP="006A1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4752CE86" w14:textId="77777777" w:rsidR="009C0CDD" w:rsidRDefault="009C0CDD" w:rsidP="006A1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3275EB41" w14:textId="77777777" w:rsidR="009C0CDD" w:rsidRDefault="009C0CDD" w:rsidP="006A1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4B22BC3B" w14:textId="77777777" w:rsidR="009C0CDD" w:rsidRDefault="009C0CDD" w:rsidP="006A1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1297E95D" w14:textId="77777777" w:rsidR="009C0CDD" w:rsidRPr="009C0CDD" w:rsidRDefault="009C0CDD" w:rsidP="006A1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1E4060" w:themeColor="accent2" w:themeShade="BF"/>
              </w:rPr>
            </w:pPr>
          </w:p>
          <w:p w14:paraId="2FB4D4A4" w14:textId="7C576CCA" w:rsidR="006A1EDB" w:rsidRPr="00F33303" w:rsidRDefault="006A1EDB" w:rsidP="006A1EDB">
            <w:pPr>
              <w:pStyle w:val="Heading1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78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74E692D" w14:textId="167A0766" w:rsidR="006A1EDB" w:rsidRPr="009C0CDD" w:rsidRDefault="006A1EDB" w:rsidP="009C0CDD">
            <w:pPr>
              <w:rPr>
                <w:b/>
                <w:bCs/>
                <w:color w:val="1E4060" w:themeColor="accent2" w:themeShade="BF"/>
              </w:rPr>
            </w:pPr>
            <w:r w:rsidRPr="008F33E1">
              <w:rPr>
                <w:b/>
                <w:bCs/>
                <w:color w:val="971D20" w:themeColor="accent3"/>
              </w:rPr>
              <w:t>CONNECTIONS</w:t>
            </w:r>
            <w:r w:rsidR="009C0CDD" w:rsidRPr="008F33E1">
              <w:rPr>
                <w:b/>
                <w:bCs/>
                <w:color w:val="971D20" w:themeColor="accent3"/>
              </w:rPr>
              <w:t xml:space="preserve">: </w:t>
            </w:r>
            <w:r>
              <w:t xml:space="preserve">Can you relate what you have just read to </w:t>
            </w:r>
            <w:r w:rsidRPr="00E94797">
              <w:t xml:space="preserve">your prior experiences </w:t>
            </w:r>
            <w:r>
              <w:t>or things you learned before today</w:t>
            </w:r>
            <w:r w:rsidRPr="00E94797">
              <w:t>?</w:t>
            </w:r>
          </w:p>
        </w:tc>
      </w:tr>
    </w:tbl>
    <w:p w14:paraId="6D2A61A0" w14:textId="2977E4A7" w:rsidR="001B5BA6" w:rsidRPr="00F33303" w:rsidRDefault="006A1EDB" w:rsidP="009C0CDD">
      <w:pPr>
        <w:pStyle w:val="Heading3"/>
      </w:pPr>
      <w:r w:rsidRPr="006C1198">
        <w:t>Adapted from Silver, H., Strong, R., &amp; Perrini, M. (2007). The strategic teacher: Selecting the right research-based strategy for every lesson</w:t>
      </w:r>
      <w:r>
        <w:t xml:space="preserve">. </w:t>
      </w:r>
      <w:r w:rsidRPr="006C1198">
        <w:t xml:space="preserve">(pp. 207-215). ASCD. </w:t>
      </w:r>
    </w:p>
    <w:sectPr w:rsidR="001B5BA6" w:rsidRPr="00F33303" w:rsidSect="009A4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312BB2" w14:textId="77777777" w:rsidR="00364F6C" w:rsidRDefault="00364F6C" w:rsidP="009A4615">
      <w:pPr>
        <w:spacing w:after="0" w:line="240" w:lineRule="auto"/>
      </w:pPr>
      <w:r>
        <w:separator/>
      </w:r>
    </w:p>
  </w:endnote>
  <w:endnote w:type="continuationSeparator" w:id="0">
    <w:p w14:paraId="1FC82267" w14:textId="77777777" w:rsidR="00364F6C" w:rsidRDefault="00364F6C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01F82D" w14:textId="77777777" w:rsidR="008F33E1" w:rsidRDefault="008F33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0969B43A" w:rsidR="00D04F53" w:rsidRPr="00304DC6" w:rsidRDefault="006A1EDB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651F420">
              <wp:simplePos x="0" y="0"/>
              <wp:positionH relativeFrom="column">
                <wp:posOffset>3848651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7528CF65" w:rsidR="00D04F53" w:rsidRPr="00C76450" w:rsidRDefault="009E0664" w:rsidP="00C76450">
                          <w:pPr>
                            <w:pStyle w:val="Footer"/>
                          </w:pPr>
                          <w:fldSimple w:instr=" TITLE  \* MERGEFORMAT ">
                            <w:r>
                              <w:t>Surviving Assimilation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05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" filled="f" stroked="f" strokeweight=".5pt">
              <v:textbox style="mso-fit-shape-to-text:t">
                <w:txbxContent>
                  <w:p w14:paraId="37F7EDFF" w14:textId="7528CF65" w:rsidR="00D04F53" w:rsidRPr="00C76450" w:rsidRDefault="009E0664" w:rsidP="00C76450">
                    <w:pPr>
                      <w:pStyle w:val="Footer"/>
                    </w:pPr>
                    <w:fldSimple w:instr=" TITLE  \* MERGEFORMAT ">
                      <w:r>
                        <w:t>Surviving Assimilation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0D2D2F79">
          <wp:simplePos x="0" y="0"/>
          <wp:positionH relativeFrom="column">
            <wp:posOffset>3761872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C3ABBE" w14:textId="77777777" w:rsidR="008F33E1" w:rsidRDefault="008F33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E32353" w14:textId="77777777" w:rsidR="00364F6C" w:rsidRDefault="00364F6C" w:rsidP="009A4615">
      <w:pPr>
        <w:spacing w:after="0" w:line="240" w:lineRule="auto"/>
      </w:pPr>
      <w:r>
        <w:separator/>
      </w:r>
    </w:p>
  </w:footnote>
  <w:footnote w:type="continuationSeparator" w:id="0">
    <w:p w14:paraId="2D20E50D" w14:textId="77777777" w:rsidR="00364F6C" w:rsidRDefault="00364F6C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E098B2" w14:textId="77777777" w:rsidR="008F33E1" w:rsidRDefault="008F33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7BDAAF" w14:textId="77777777" w:rsidR="008F33E1" w:rsidRDefault="008F33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3D8969" w14:textId="77777777" w:rsidR="008F33E1" w:rsidRDefault="008F33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64F6C"/>
    <w:rsid w:val="003668DB"/>
    <w:rsid w:val="003C3630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A1EDB"/>
    <w:rsid w:val="006F637F"/>
    <w:rsid w:val="00741DDB"/>
    <w:rsid w:val="007C1DC0"/>
    <w:rsid w:val="007F4DDC"/>
    <w:rsid w:val="00886FBD"/>
    <w:rsid w:val="0089113D"/>
    <w:rsid w:val="008F33E1"/>
    <w:rsid w:val="009049AB"/>
    <w:rsid w:val="00912773"/>
    <w:rsid w:val="009171B5"/>
    <w:rsid w:val="009A4615"/>
    <w:rsid w:val="009C0CDD"/>
    <w:rsid w:val="009E0664"/>
    <w:rsid w:val="009E1DD4"/>
    <w:rsid w:val="00A71218"/>
    <w:rsid w:val="00AB30CE"/>
    <w:rsid w:val="00AD0F89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FFFFF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69</Words>
  <Characters>366</Characters>
  <Application>Microsoft Office Word</Application>
  <DocSecurity>0</DocSecurity>
  <Lines>28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Surviving Assimilation</dc:title>
  <dc:subject/>
  <dc:creator>K20 Center</dc:creator>
  <cp:keywords/>
  <dc:description/>
  <cp:lastModifiedBy>Gracia, Ann M.</cp:lastModifiedBy>
  <cp:revision>3</cp:revision>
  <cp:lastPrinted>2026-07-14T13:59:00Z</cp:lastPrinted>
  <dcterms:created xsi:type="dcterms:W3CDTF">2026-07-14T13:59:00Z</dcterms:created>
  <dcterms:modified xsi:type="dcterms:W3CDTF">2026-07-14T13:59:00Z</dcterms:modified>
  <cp:category/>
</cp:coreProperties>
</file>