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A1901C" w14:textId="1E4875E0" w:rsidR="00B764CB" w:rsidRPr="00004BF9" w:rsidRDefault="00004BF9" w:rsidP="00B764CB">
      <w:pPr>
        <w:pStyle w:val="Title"/>
        <w:rPr>
          <w:lang w:val="es-ES"/>
        </w:rPr>
      </w:pPr>
      <w:r w:rsidRPr="00004BF9">
        <w:rPr>
          <w:lang w:val="es-ES"/>
        </w:rPr>
        <w:t>boleto de salida</w:t>
      </w:r>
    </w:p>
    <w:p w14:paraId="5A4E4904" w14:textId="431A354A" w:rsidR="00B764CB" w:rsidRPr="00004BF9" w:rsidRDefault="00004BF9" w:rsidP="00004BF9">
      <w:pPr>
        <w:spacing w:line="276" w:lineRule="auto"/>
        <w:rPr>
          <w:lang w:val="es-ES"/>
        </w:rPr>
      </w:pPr>
      <w:r w:rsidRPr="00004BF9">
        <w:rPr>
          <w:lang w:val="es-ES"/>
        </w:rPr>
        <w:t xml:space="preserve">Charles planea pintar su cuarto: las cuatro paredes y el techo. Las paredes de su cuarto son rectangulares y miden </w:t>
      </w:r>
      <w:r w:rsidRPr="00004BF9">
        <w:rPr>
          <w:rFonts w:ascii="Times New Roman" w:hAnsi="Times New Roman" w:cs="Times New Roman"/>
          <w:lang w:val="es-ES"/>
        </w:rPr>
        <w:t>10</w:t>
      </w:r>
      <w:r w:rsidRPr="00004BF9">
        <w:rPr>
          <w:lang w:val="es-ES"/>
        </w:rPr>
        <w:t xml:space="preserve"> pies de alto. Antes de comprar la pintura, Charles necesita saber el área de lo que planea pintar. Dos paredes miden </w:t>
      </w:r>
      <w:r w:rsidRPr="00004BF9">
        <w:rPr>
          <w:rFonts w:ascii="Times New Roman" w:hAnsi="Times New Roman" w:cs="Times New Roman"/>
          <w:lang w:val="es-ES"/>
        </w:rPr>
        <w:t>12</w:t>
      </w:r>
      <w:r w:rsidRPr="00004BF9">
        <w:rPr>
          <w:lang w:val="es-ES"/>
        </w:rPr>
        <w:t xml:space="preserve"> pies de ancho y las otras dos miden </w:t>
      </w:r>
      <w:r w:rsidRPr="00004BF9">
        <w:rPr>
          <w:rFonts w:ascii="Times New Roman" w:hAnsi="Times New Roman" w:cs="Times New Roman"/>
          <w:lang w:val="es-ES"/>
        </w:rPr>
        <w:t>15</w:t>
      </w:r>
      <w:r w:rsidRPr="00004BF9">
        <w:rPr>
          <w:lang w:val="es-ES"/>
        </w:rPr>
        <w:t xml:space="preserve"> pies de ancho. Hay una puerta de </w:t>
      </w:r>
      <w:r w:rsidRPr="00004BF9">
        <w:rPr>
          <w:rFonts w:ascii="Times New Roman" w:hAnsi="Times New Roman" w:cs="Times New Roman"/>
          <w:lang w:val="es-ES"/>
        </w:rPr>
        <w:t>6.5</w:t>
      </w:r>
      <w:r w:rsidRPr="00004BF9">
        <w:rPr>
          <w:lang w:val="es-ES"/>
        </w:rPr>
        <w:t xml:space="preserve"> pies por </w:t>
      </w:r>
      <w:r w:rsidRPr="00004BF9">
        <w:rPr>
          <w:rFonts w:ascii="Times New Roman" w:hAnsi="Times New Roman" w:cs="Times New Roman"/>
          <w:lang w:val="es-ES"/>
        </w:rPr>
        <w:t>2.5</w:t>
      </w:r>
      <w:r w:rsidRPr="00004BF9">
        <w:rPr>
          <w:lang w:val="es-ES"/>
        </w:rPr>
        <w:t xml:space="preserve"> pies que ya está pintada y dos ventanas de </w:t>
      </w:r>
      <w:r w:rsidRPr="00004BF9">
        <w:rPr>
          <w:rFonts w:ascii="Times New Roman" w:hAnsi="Times New Roman" w:cs="Times New Roman"/>
          <w:lang w:val="es-ES"/>
        </w:rPr>
        <w:t>2</w:t>
      </w:r>
      <w:r w:rsidRPr="00004BF9">
        <w:rPr>
          <w:lang w:val="es-ES"/>
        </w:rPr>
        <w:t xml:space="preserve"> pies por </w:t>
      </w:r>
      <w:r w:rsidRPr="00004BF9">
        <w:rPr>
          <w:rFonts w:ascii="Times New Roman" w:hAnsi="Times New Roman" w:cs="Times New Roman"/>
          <w:lang w:val="es-ES"/>
        </w:rPr>
        <w:t>4</w:t>
      </w:r>
      <w:r w:rsidRPr="00004BF9">
        <w:rPr>
          <w:lang w:val="es-ES"/>
        </w:rPr>
        <w:t xml:space="preserve"> pies. ¿Cuál es el área que Charles planea pintar? Un galón de pintura cubre </w:t>
      </w:r>
      <w:r w:rsidRPr="00004BF9">
        <w:rPr>
          <w:rFonts w:ascii="Times New Roman" w:hAnsi="Times New Roman" w:cs="Times New Roman"/>
          <w:lang w:val="es-ES"/>
        </w:rPr>
        <w:t>400</w:t>
      </w:r>
      <w:r w:rsidRPr="00004BF9">
        <w:rPr>
          <w:lang w:val="es-ES"/>
        </w:rPr>
        <w:t xml:space="preserve"> pies cuadrados. ¿Cuántos galones de pintura necesita comprar?</w:t>
      </w:r>
    </w:p>
    <w:p w14:paraId="085413CB" w14:textId="77777777" w:rsidR="00B764CB" w:rsidRPr="00004BF9" w:rsidRDefault="00B764CB" w:rsidP="00B764CB">
      <w:pPr>
        <w:pStyle w:val="BodyText"/>
        <w:rPr>
          <w:lang w:val="es-ES"/>
        </w:rPr>
      </w:pPr>
    </w:p>
    <w:p w14:paraId="1C881775" w14:textId="77777777" w:rsidR="00B764CB" w:rsidRPr="00004BF9" w:rsidRDefault="00B764CB" w:rsidP="00B764CB">
      <w:pPr>
        <w:pStyle w:val="BodyText"/>
        <w:rPr>
          <w:lang w:val="es-ES"/>
        </w:rPr>
      </w:pPr>
    </w:p>
    <w:p w14:paraId="2BF8ACA3" w14:textId="77777777" w:rsidR="00B764CB" w:rsidRPr="00004BF9" w:rsidRDefault="00B764CB" w:rsidP="00B764CB">
      <w:pPr>
        <w:pStyle w:val="BodyText"/>
        <w:rPr>
          <w:lang w:val="es-ES"/>
        </w:rPr>
      </w:pPr>
    </w:p>
    <w:p w14:paraId="7E03A77A" w14:textId="77777777" w:rsidR="00B764CB" w:rsidRPr="00004BF9" w:rsidRDefault="00B764CB" w:rsidP="00B764CB">
      <w:pPr>
        <w:pStyle w:val="BodyText"/>
        <w:rPr>
          <w:lang w:val="es-ES"/>
        </w:rPr>
      </w:pPr>
    </w:p>
    <w:p w14:paraId="6D3CF159" w14:textId="77777777" w:rsidR="00B764CB" w:rsidRPr="00004BF9" w:rsidRDefault="00B764CB" w:rsidP="00B764CB">
      <w:pPr>
        <w:pStyle w:val="BodyText"/>
        <w:rPr>
          <w:lang w:val="es-ES"/>
        </w:rPr>
      </w:pPr>
    </w:p>
    <w:p w14:paraId="5603D140" w14:textId="77777777" w:rsidR="00B764CB" w:rsidRPr="00004BF9" w:rsidRDefault="00B764CB" w:rsidP="00B764CB">
      <w:pPr>
        <w:pStyle w:val="BodyText"/>
        <w:rPr>
          <w:lang w:val="es-ES"/>
        </w:rPr>
      </w:pPr>
    </w:p>
    <w:p w14:paraId="5D31E2A6" w14:textId="77777777" w:rsidR="004B1A74" w:rsidRPr="00004BF9" w:rsidRDefault="004B1A74" w:rsidP="00B764CB">
      <w:pPr>
        <w:pStyle w:val="BodyText"/>
        <w:rPr>
          <w:lang w:val="es-ES"/>
        </w:rPr>
      </w:pPr>
    </w:p>
    <w:p w14:paraId="3180E8EE" w14:textId="77777777" w:rsidR="004B1A74" w:rsidRPr="00004BF9" w:rsidRDefault="004B1A74" w:rsidP="00B764CB">
      <w:pPr>
        <w:pStyle w:val="BodyText"/>
        <w:rPr>
          <w:sz w:val="4"/>
          <w:szCs w:val="2"/>
          <w:lang w:val="es-ES"/>
        </w:rPr>
      </w:pPr>
    </w:p>
    <w:p w14:paraId="6FAC3770" w14:textId="77777777" w:rsidR="00004BF9" w:rsidRPr="00004BF9" w:rsidRDefault="00004BF9" w:rsidP="00B764CB">
      <w:pPr>
        <w:pStyle w:val="Title"/>
        <w:rPr>
          <w:lang w:val="es-ES"/>
        </w:rPr>
      </w:pPr>
    </w:p>
    <w:p w14:paraId="3ACDE73C" w14:textId="77777777" w:rsidR="00004BF9" w:rsidRPr="00004BF9" w:rsidRDefault="00004BF9" w:rsidP="00004BF9">
      <w:pPr>
        <w:pStyle w:val="Title"/>
        <w:rPr>
          <w:lang w:val="es-ES"/>
        </w:rPr>
      </w:pPr>
      <w:r w:rsidRPr="00004BF9">
        <w:rPr>
          <w:lang w:val="es-ES"/>
        </w:rPr>
        <w:t>boleto de salida</w:t>
      </w:r>
    </w:p>
    <w:p w14:paraId="2BE21CD1" w14:textId="082CAF62" w:rsidR="00B764CB" w:rsidRPr="00004BF9" w:rsidRDefault="00004BF9" w:rsidP="00004BF9">
      <w:pPr>
        <w:spacing w:line="276" w:lineRule="auto"/>
        <w:rPr>
          <w:lang w:val="es-ES"/>
        </w:rPr>
      </w:pPr>
      <w:r w:rsidRPr="00004BF9">
        <w:rPr>
          <w:lang w:val="es-ES"/>
        </w:rPr>
        <w:t xml:space="preserve">Charles planea pintar su cuarto: las cuatro paredes y el techo. Las paredes de su cuarto son rectangulares y miden </w:t>
      </w:r>
      <w:r w:rsidRPr="00004BF9">
        <w:rPr>
          <w:rFonts w:ascii="Times New Roman" w:hAnsi="Times New Roman" w:cs="Times New Roman"/>
          <w:lang w:val="es-ES"/>
        </w:rPr>
        <w:t>10</w:t>
      </w:r>
      <w:r w:rsidRPr="00004BF9">
        <w:rPr>
          <w:lang w:val="es-ES"/>
        </w:rPr>
        <w:t xml:space="preserve"> pies de alto. Antes de comprar la pintura, Charles necesita saber el área de lo que planea pintar. Dos paredes miden </w:t>
      </w:r>
      <w:r w:rsidRPr="00004BF9">
        <w:rPr>
          <w:rFonts w:ascii="Times New Roman" w:hAnsi="Times New Roman" w:cs="Times New Roman"/>
          <w:lang w:val="es-ES"/>
        </w:rPr>
        <w:t>12</w:t>
      </w:r>
      <w:r w:rsidRPr="00004BF9">
        <w:rPr>
          <w:lang w:val="es-ES"/>
        </w:rPr>
        <w:t xml:space="preserve"> pies de ancho y las otras dos miden </w:t>
      </w:r>
      <w:r w:rsidRPr="00004BF9">
        <w:rPr>
          <w:rFonts w:ascii="Times New Roman" w:hAnsi="Times New Roman" w:cs="Times New Roman"/>
          <w:lang w:val="es-ES"/>
        </w:rPr>
        <w:t>15</w:t>
      </w:r>
      <w:r w:rsidRPr="00004BF9">
        <w:rPr>
          <w:lang w:val="es-ES"/>
        </w:rPr>
        <w:t xml:space="preserve"> pies de ancho. Hay una puerta de </w:t>
      </w:r>
      <w:r w:rsidRPr="00004BF9">
        <w:rPr>
          <w:rFonts w:ascii="Times New Roman" w:hAnsi="Times New Roman" w:cs="Times New Roman"/>
          <w:lang w:val="es-ES"/>
        </w:rPr>
        <w:t>6.5</w:t>
      </w:r>
      <w:r w:rsidRPr="00004BF9">
        <w:rPr>
          <w:lang w:val="es-ES"/>
        </w:rPr>
        <w:t xml:space="preserve"> pies por </w:t>
      </w:r>
      <w:r w:rsidRPr="00004BF9">
        <w:rPr>
          <w:rFonts w:ascii="Times New Roman" w:hAnsi="Times New Roman" w:cs="Times New Roman"/>
          <w:lang w:val="es-ES"/>
        </w:rPr>
        <w:t>2.5</w:t>
      </w:r>
      <w:r w:rsidRPr="00004BF9">
        <w:rPr>
          <w:lang w:val="es-ES"/>
        </w:rPr>
        <w:t xml:space="preserve"> pies que ya está pintada y dos ventanas de </w:t>
      </w:r>
      <w:r w:rsidRPr="00004BF9">
        <w:rPr>
          <w:rFonts w:ascii="Times New Roman" w:hAnsi="Times New Roman" w:cs="Times New Roman"/>
          <w:lang w:val="es-ES"/>
        </w:rPr>
        <w:t>2</w:t>
      </w:r>
      <w:r w:rsidRPr="00004BF9">
        <w:rPr>
          <w:lang w:val="es-ES"/>
        </w:rPr>
        <w:t xml:space="preserve"> pies por </w:t>
      </w:r>
      <w:r w:rsidRPr="00004BF9">
        <w:rPr>
          <w:rFonts w:ascii="Times New Roman" w:hAnsi="Times New Roman" w:cs="Times New Roman"/>
          <w:lang w:val="es-ES"/>
        </w:rPr>
        <w:t>4</w:t>
      </w:r>
      <w:r w:rsidRPr="00004BF9">
        <w:rPr>
          <w:lang w:val="es-ES"/>
        </w:rPr>
        <w:t xml:space="preserve"> pies. ¿Cuál es el área que Charles planea pintar? Un galón de pintura cubre </w:t>
      </w:r>
      <w:r w:rsidRPr="00004BF9">
        <w:rPr>
          <w:rFonts w:ascii="Times New Roman" w:hAnsi="Times New Roman" w:cs="Times New Roman"/>
          <w:lang w:val="es-ES"/>
        </w:rPr>
        <w:t>400</w:t>
      </w:r>
      <w:r w:rsidRPr="00004BF9">
        <w:rPr>
          <w:lang w:val="es-ES"/>
        </w:rPr>
        <w:t xml:space="preserve"> pies cuadrados. ¿Cuántos galones de pintura necesita comprar?</w:t>
      </w:r>
      <w:r w:rsidR="00B764CB" w:rsidRPr="00004BF9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6B86C4" wp14:editId="79864E9D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772400" cy="0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ln w="6350"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3BB5AD" id="Straight Connector 18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center;mso-position-vertical-relative:margin;mso-width-percent:0;mso-width-relative:margin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" strokecolor="#288ac3 [3204]" strokeweight=".5pt">
                <v:stroke dashstyle="dash" joinstyle="miter"/>
                <w10:wrap anchorx="margin" anchory="margin"/>
              </v:line>
            </w:pict>
          </mc:Fallback>
        </mc:AlternateContent>
      </w:r>
    </w:p>
    <w:p w14:paraId="4E5EBC4C" w14:textId="4868B42C" w:rsidR="00B764CB" w:rsidRPr="00004BF9" w:rsidRDefault="00B764CB" w:rsidP="004B1A74">
      <w:pPr>
        <w:tabs>
          <w:tab w:val="left" w:pos="3999"/>
        </w:tabs>
        <w:rPr>
          <w:lang w:val="es-ES"/>
        </w:rPr>
      </w:pPr>
    </w:p>
    <w:sectPr w:rsidR="00B764CB" w:rsidRPr="00004BF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348BBCC" w14:textId="77777777" w:rsidR="00FD3D7F" w:rsidRDefault="00FD3D7F" w:rsidP="00DC1CA0">
      <w:r>
        <w:separator/>
      </w:r>
    </w:p>
  </w:endnote>
  <w:endnote w:type="continuationSeparator" w:id="0">
    <w:p w14:paraId="54794B2D" w14:textId="77777777" w:rsidR="00FD3D7F" w:rsidRDefault="00FD3D7F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72E4A0" w14:textId="66081ABA" w:rsidR="00DC1CA0" w:rsidRPr="00304DC6" w:rsidRDefault="004B1A74" w:rsidP="004C2D48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16B3B5A" wp14:editId="145ECC31">
              <wp:simplePos x="0" y="0"/>
              <wp:positionH relativeFrom="column">
                <wp:posOffset>1244991</wp:posOffset>
              </wp:positionH>
              <wp:positionV relativeFrom="paragraph">
                <wp:posOffset>-243010</wp:posOffset>
              </wp:positionV>
              <wp:extent cx="4673600" cy="442937"/>
              <wp:effectExtent l="0" t="0" r="0" b="0"/>
              <wp:wrapNone/>
              <wp:docPr id="246656758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73600" cy="442937"/>
                        <a:chOff x="0" y="0"/>
                        <a:chExt cx="4673600" cy="442937"/>
                      </a:xfrm>
                    </wpg:grpSpPr>
                    <pic:pic xmlns:pic="http://schemas.openxmlformats.org/drawingml/2006/picture">
                      <pic:nvPicPr>
                        <pic:cNvPr id="1322140136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9237"/>
                          <a:ext cx="4673600" cy="3937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33545310" name="Text Box 1"/>
                      <wps:cNvSpPr txBox="1"/>
                      <wps:spPr>
                        <a:xfrm>
                          <a:off x="98474" y="0"/>
                          <a:ext cx="3735070" cy="28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A0A5F5" w14:textId="53770AF8" w:rsidR="009F0B2E" w:rsidRPr="008C5074" w:rsidRDefault="00B764CB" w:rsidP="008C5074">
                            <w:pPr>
                              <w:pStyle w:val="Footer"/>
                            </w:pPr>
                            <w:r>
                              <w:t>A Solidifying Pattern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16B3B5A" id="_x0000_s1029" style="position:absolute;left:0;text-align:left;margin-left:98.05pt;margin-top:-19.15pt;width:368pt;height:34.9pt;z-index:-251653120" coordsize="46736,4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30" type="#_x0000_t75" style="position:absolute;top:492;width:46736;height:3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1" type="#_x0000_t202" style="position:absolute;left:984;width:37351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" filled="f" stroked="f" strokeweight=".5pt">
                <v:textbox style="mso-fit-shape-to-text:t">
                  <w:txbxContent>
                    <w:p w14:paraId="31A0A5F5" w14:textId="53770AF8" w:rsidR="009F0B2E" w:rsidRPr="008C5074" w:rsidRDefault="00B764CB" w:rsidP="008C5074">
                      <w:pPr>
                        <w:pStyle w:val="Footer"/>
                      </w:pPr>
                      <w:r>
                        <w:t>A Solidifying Pattern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0406C8" w14:textId="77777777" w:rsidR="00FD3D7F" w:rsidRDefault="00FD3D7F" w:rsidP="00DC1CA0">
      <w:r>
        <w:separator/>
      </w:r>
    </w:p>
  </w:footnote>
  <w:footnote w:type="continuationSeparator" w:id="0">
    <w:p w14:paraId="2B8781C1" w14:textId="77777777" w:rsidR="00FD3D7F" w:rsidRDefault="00FD3D7F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275B29" w14:textId="5FF62C88" w:rsidR="004B1A74" w:rsidRDefault="004B1A7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472E355C" wp14:editId="150F259C">
              <wp:simplePos x="0" y="0"/>
              <wp:positionH relativeFrom="column">
                <wp:posOffset>1245870</wp:posOffset>
              </wp:positionH>
              <wp:positionV relativeFrom="paragraph">
                <wp:posOffset>4103180</wp:posOffset>
              </wp:positionV>
              <wp:extent cx="4673600" cy="442595"/>
              <wp:effectExtent l="0" t="0" r="0" b="0"/>
              <wp:wrapNone/>
              <wp:docPr id="1539384958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73600" cy="442595"/>
                        <a:chOff x="0" y="0"/>
                        <a:chExt cx="4673600" cy="442937"/>
                      </a:xfrm>
                    </wpg:grpSpPr>
                    <pic:pic xmlns:pic="http://schemas.openxmlformats.org/drawingml/2006/picture">
                      <pic:nvPicPr>
                        <pic:cNvPr id="1889331896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9237"/>
                          <a:ext cx="4673600" cy="39370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63771579" name="Text Box 1"/>
                      <wps:cNvSpPr txBox="1"/>
                      <wps:spPr>
                        <a:xfrm>
                          <a:off x="98474" y="0"/>
                          <a:ext cx="3735070" cy="28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8CF55D" w14:textId="77777777" w:rsidR="004B1A74" w:rsidRPr="008C5074" w:rsidRDefault="004B1A74" w:rsidP="004B1A74">
                            <w:pPr>
                              <w:pStyle w:val="Footer"/>
                            </w:pPr>
                            <w:r>
                              <w:t>A Solidifying Pattern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72E355C" id="Group 1" o:spid="_x0000_s1026" style="position:absolute;margin-left:98.1pt;margin-top:323.1pt;width:368pt;height:34.85pt;z-index:-251651072" coordsize="46736,4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top:492;width:46736;height:3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style="position:absolute;left:984;width:37351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" filled="f" stroked="f" strokeweight=".5pt">
                <v:textbox style="mso-fit-shape-to-text:t">
                  <w:txbxContent>
                    <w:p w14:paraId="348CF55D" w14:textId="77777777" w:rsidR="004B1A74" w:rsidRPr="008C5074" w:rsidRDefault="004B1A74" w:rsidP="004B1A74">
                      <w:pPr>
                        <w:pStyle w:val="Footer"/>
                      </w:pPr>
                      <w:r>
                        <w:t>A Solidifying Pattern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4CB"/>
    <w:rsid w:val="00004BF9"/>
    <w:rsid w:val="00071D60"/>
    <w:rsid w:val="00072D23"/>
    <w:rsid w:val="000C7623"/>
    <w:rsid w:val="00114411"/>
    <w:rsid w:val="0017779B"/>
    <w:rsid w:val="001B5BA6"/>
    <w:rsid w:val="002040D8"/>
    <w:rsid w:val="00233158"/>
    <w:rsid w:val="00245200"/>
    <w:rsid w:val="00246BC1"/>
    <w:rsid w:val="00246C86"/>
    <w:rsid w:val="00274BB5"/>
    <w:rsid w:val="002D4C34"/>
    <w:rsid w:val="00304DC6"/>
    <w:rsid w:val="00403889"/>
    <w:rsid w:val="00457D26"/>
    <w:rsid w:val="00463853"/>
    <w:rsid w:val="00480109"/>
    <w:rsid w:val="004806AD"/>
    <w:rsid w:val="004856EB"/>
    <w:rsid w:val="004B1A74"/>
    <w:rsid w:val="004C2D48"/>
    <w:rsid w:val="004D0B87"/>
    <w:rsid w:val="005345DE"/>
    <w:rsid w:val="005B2598"/>
    <w:rsid w:val="005B4511"/>
    <w:rsid w:val="005E3EB2"/>
    <w:rsid w:val="006030DC"/>
    <w:rsid w:val="00644B47"/>
    <w:rsid w:val="00672201"/>
    <w:rsid w:val="006C5B24"/>
    <w:rsid w:val="006D0EDC"/>
    <w:rsid w:val="006E2654"/>
    <w:rsid w:val="006F637F"/>
    <w:rsid w:val="00734484"/>
    <w:rsid w:val="00782F44"/>
    <w:rsid w:val="007A2F9F"/>
    <w:rsid w:val="007A5710"/>
    <w:rsid w:val="008A4284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77EC7"/>
    <w:rsid w:val="00AF213D"/>
    <w:rsid w:val="00B764CB"/>
    <w:rsid w:val="00BD7B9F"/>
    <w:rsid w:val="00BF08CE"/>
    <w:rsid w:val="00C83603"/>
    <w:rsid w:val="00CD2461"/>
    <w:rsid w:val="00CE2E34"/>
    <w:rsid w:val="00CF4EFB"/>
    <w:rsid w:val="00D72955"/>
    <w:rsid w:val="00D760BA"/>
    <w:rsid w:val="00DC1CA0"/>
    <w:rsid w:val="00DE0B48"/>
    <w:rsid w:val="00E265D9"/>
    <w:rsid w:val="00E26CEB"/>
    <w:rsid w:val="00E326C3"/>
    <w:rsid w:val="00E45663"/>
    <w:rsid w:val="00E46C11"/>
    <w:rsid w:val="00E76FF3"/>
    <w:rsid w:val="00EA2AF9"/>
    <w:rsid w:val="00EB6E7A"/>
    <w:rsid w:val="00F10244"/>
    <w:rsid w:val="00F80B5C"/>
    <w:rsid w:val="00F87387"/>
    <w:rsid w:val="00FD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6290A2"/>
  <w15:chartTrackingRefBased/>
  <w15:docId w15:val="{DA6174B6-C72F-4ED9-BC17-6A6907613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246C86"/>
  </w:style>
  <w:style w:type="paragraph" w:styleId="Heading1">
    <w:name w:val="heading 1"/>
    <w:basedOn w:val="Normal"/>
    <w:next w:val="Normal"/>
    <w:link w:val="Heading1Char"/>
    <w:uiPriority w:val="9"/>
    <w:qFormat/>
    <w:rsid w:val="00246C86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6C86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246C86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246C8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6C86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6C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6C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6C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6C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6C86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246C86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246C86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246C86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6C86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C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6C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6C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6C86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246C86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246C86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46C86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46C86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246C86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246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246C8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246C86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6C8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46C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C86"/>
  </w:style>
  <w:style w:type="paragraph" w:styleId="ListParagraph">
    <w:name w:val="List Paragraph"/>
    <w:basedOn w:val="Normal"/>
    <w:uiPriority w:val="34"/>
    <w:qFormat/>
    <w:rsid w:val="00246C86"/>
    <w:pPr>
      <w:ind w:left="720"/>
      <w:contextualSpacing/>
    </w:pPr>
  </w:style>
  <w:style w:type="paragraph" w:customStyle="1" w:styleId="AnswerKey">
    <w:name w:val="Answer Key"/>
    <w:basedOn w:val="Normal"/>
    <w:qFormat/>
    <w:rsid w:val="00246C86"/>
    <w:rPr>
      <w:color w:val="D30F7F" w:themeColor="accent5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B764CB"/>
    <w:pPr>
      <w:tabs>
        <w:tab w:val="clear" w:pos="934"/>
        <w:tab w:val="center" w:pos="4680"/>
        <w:tab w:val="right" w:pos="9360"/>
      </w:tabs>
      <w:outlineLvl w:val="9"/>
    </w:pPr>
    <w:rPr>
      <w:rFonts w:ascii="Calibri" w:hAnsi="Calibri" w:cs="Calibri"/>
      <w:bCs w:val="0"/>
      <w:color w:val="2D2D2D"/>
      <w:kern w:val="0"/>
      <w:sz w:val="32"/>
      <w:szCs w:val="22"/>
      <w14:ligatures w14:val="none"/>
    </w:rPr>
  </w:style>
  <w:style w:type="character" w:customStyle="1" w:styleId="LessonFooterChar">
    <w:name w:val="Lesson Footer Char"/>
    <w:basedOn w:val="TitleChar"/>
    <w:link w:val="LessonFooter"/>
    <w:rsid w:val="00B764CB"/>
    <w:rPr>
      <w:rFonts w:ascii="Calibri" w:hAnsi="Calibri" w:cs="Calibri"/>
      <w:b/>
      <w:bCs w:val="0"/>
      <w:caps/>
      <w:color w:val="2D2D2D"/>
      <w:kern w:val="0"/>
      <w:sz w:val="32"/>
      <w:szCs w:val="22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B764CB"/>
    <w:pPr>
      <w:spacing w:after="120" w:line="276" w:lineRule="auto"/>
    </w:pPr>
    <w:rPr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764CB"/>
    <w:rPr>
      <w:kern w:val="0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764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Templates\Vertical (25)—Template.dotx</Template>
  <TotalTime>4</TotalTime>
  <Pages>1</Pages>
  <Words>204</Words>
  <Characters>880</Characters>
  <Application>Microsoft Office Word</Application>
  <DocSecurity>0</DocSecurity>
  <Lines>23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Solidifying Pattern</vt:lpstr>
    </vt:vector>
  </TitlesOfParts>
  <Manager/>
  <Company/>
  <LinksUpToDate>false</LinksUpToDate>
  <CharactersWithSpaces>1080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Solidifying Pattern</dc:title>
  <dc:subject/>
  <dc:creator>K20 Center</dc:creator>
  <cp:keywords/>
  <dc:description/>
  <cp:lastModifiedBy>Lopez, Araceli</cp:lastModifiedBy>
  <cp:revision>3</cp:revision>
  <dcterms:created xsi:type="dcterms:W3CDTF">2026-06-17T15:24:00Z</dcterms:created>
  <dcterms:modified xsi:type="dcterms:W3CDTF">2026-07-09T14:36:00Z</dcterms:modified>
  <cp:category/>
</cp:coreProperties>
</file>