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1901C" w14:textId="77777777" w:rsidR="00B764CB" w:rsidRPr="00DC7A6D" w:rsidRDefault="00B764CB" w:rsidP="00B764CB">
      <w:pPr>
        <w:pStyle w:val="Title"/>
      </w:pPr>
      <w:r>
        <w:t>Exit Ticket</w:t>
      </w:r>
    </w:p>
    <w:p w14:paraId="36223B6B" w14:textId="20FA1F8F" w:rsidR="00B764CB" w:rsidRDefault="00B764CB" w:rsidP="00071D60">
      <w:pPr>
        <w:spacing w:line="276" w:lineRule="auto"/>
      </w:pPr>
      <w:r w:rsidRPr="00027735">
        <w:t>Charles plans to paint his room</w:t>
      </w:r>
      <w:r>
        <w:t>, all four walls and the ceiling</w:t>
      </w:r>
      <w:r w:rsidRPr="00027735">
        <w:t xml:space="preserve">. His room has </w:t>
      </w:r>
      <w:r w:rsidRPr="00071D60">
        <w:rPr>
          <w:rFonts w:ascii="Times New Roman" w:hAnsi="Times New Roman" w:cs="Times New Roman"/>
        </w:rPr>
        <w:t>10</w:t>
      </w:r>
      <w:r w:rsidRPr="00027735">
        <w:t xml:space="preserve">-foot-high rectangular walls. Before he buys the paint, Charles needs to know the area of </w:t>
      </w:r>
      <w:r>
        <w:t>what he plans to paint</w:t>
      </w:r>
      <w:r w:rsidRPr="00027735">
        <w:t xml:space="preserve">. Two walls are </w:t>
      </w:r>
      <w:r w:rsidRPr="00071D60">
        <w:rPr>
          <w:rFonts w:ascii="Times New Roman" w:hAnsi="Times New Roman" w:cs="Times New Roman"/>
        </w:rPr>
        <w:t>12</w:t>
      </w:r>
      <w:r>
        <w:t>-</w:t>
      </w:r>
      <w:proofErr w:type="gramStart"/>
      <w:r w:rsidRPr="00027735">
        <w:t>feet</w:t>
      </w:r>
      <w:proofErr w:type="gramEnd"/>
      <w:r>
        <w:t>-</w:t>
      </w:r>
      <w:r w:rsidRPr="00027735">
        <w:t xml:space="preserve">wide and the other two walls are </w:t>
      </w:r>
      <w:r w:rsidRPr="00071D60">
        <w:rPr>
          <w:rFonts w:ascii="Times New Roman" w:hAnsi="Times New Roman" w:cs="Times New Roman"/>
        </w:rPr>
        <w:t>15</w:t>
      </w:r>
      <w:r>
        <w:t>-</w:t>
      </w:r>
      <w:r w:rsidRPr="00027735">
        <w:t>feet</w:t>
      </w:r>
      <w:r>
        <w:t>-</w:t>
      </w:r>
      <w:r w:rsidRPr="00027735">
        <w:t xml:space="preserve">wide. There </w:t>
      </w:r>
      <w:r>
        <w:t xml:space="preserve">is a </w:t>
      </w:r>
      <w:r w:rsidRPr="00071D60">
        <w:rPr>
          <w:rFonts w:ascii="Times New Roman" w:hAnsi="Times New Roman" w:cs="Times New Roman"/>
        </w:rPr>
        <w:t>6.5</w:t>
      </w:r>
      <w:r>
        <w:t>-</w:t>
      </w:r>
      <w:r w:rsidRPr="00027735">
        <w:t xml:space="preserve">foot by </w:t>
      </w:r>
      <w:r w:rsidRPr="00071D60">
        <w:rPr>
          <w:rFonts w:ascii="Times New Roman" w:hAnsi="Times New Roman" w:cs="Times New Roman"/>
        </w:rPr>
        <w:t>2.5</w:t>
      </w:r>
      <w:r>
        <w:t>-</w:t>
      </w:r>
      <w:r w:rsidRPr="00027735">
        <w:t>foot door that is already painted</w:t>
      </w:r>
      <w:r>
        <w:t xml:space="preserve"> and two </w:t>
      </w:r>
      <w:r w:rsidRPr="00071D60">
        <w:rPr>
          <w:rFonts w:ascii="Times New Roman" w:hAnsi="Times New Roman" w:cs="Times New Roman"/>
        </w:rPr>
        <w:t>2</w:t>
      </w:r>
      <w:r>
        <w:t>-</w:t>
      </w:r>
      <w:r w:rsidRPr="00027735">
        <w:t>f</w:t>
      </w:r>
      <w:r>
        <w:t>oo</w:t>
      </w:r>
      <w:r w:rsidRPr="00027735">
        <w:t xml:space="preserve">t by </w:t>
      </w:r>
      <w:r w:rsidRPr="00071D60">
        <w:rPr>
          <w:rFonts w:ascii="Times New Roman" w:hAnsi="Times New Roman" w:cs="Times New Roman"/>
        </w:rPr>
        <w:t>4</w:t>
      </w:r>
      <w:r>
        <w:t>-</w:t>
      </w:r>
      <w:r w:rsidRPr="00027735">
        <w:t>f</w:t>
      </w:r>
      <w:r>
        <w:t>oo</w:t>
      </w:r>
      <w:r w:rsidRPr="00027735">
        <w:t>t windows. What is the area</w:t>
      </w:r>
      <w:r>
        <w:t xml:space="preserve"> </w:t>
      </w:r>
      <w:r w:rsidRPr="00027735">
        <w:t xml:space="preserve">that Charles plans to paint? A gallon of paint covers </w:t>
      </w:r>
      <w:r w:rsidRPr="00071D60">
        <w:rPr>
          <w:rFonts w:ascii="Times New Roman" w:hAnsi="Times New Roman" w:cs="Times New Roman"/>
        </w:rPr>
        <w:t>400</w:t>
      </w:r>
      <w:r w:rsidRPr="00027735">
        <w:t xml:space="preserve"> square feet.</w:t>
      </w:r>
      <w:r w:rsidR="007A2F9F">
        <w:t xml:space="preserve"> </w:t>
      </w:r>
      <w:r w:rsidRPr="00027735">
        <w:t xml:space="preserve">How many gallons of paint will </w:t>
      </w:r>
      <w:r>
        <w:t>he</w:t>
      </w:r>
      <w:r w:rsidRPr="00027735">
        <w:t xml:space="preserve"> need to purchase?</w:t>
      </w:r>
    </w:p>
    <w:p w14:paraId="5A4E4904" w14:textId="77777777" w:rsidR="00B764CB" w:rsidRDefault="00B764CB" w:rsidP="00B764CB">
      <w:pPr>
        <w:pStyle w:val="BodyText"/>
      </w:pPr>
    </w:p>
    <w:p w14:paraId="085413CB" w14:textId="77777777" w:rsidR="00B764CB" w:rsidRDefault="00B764CB" w:rsidP="00B764CB">
      <w:pPr>
        <w:pStyle w:val="BodyText"/>
      </w:pPr>
    </w:p>
    <w:p w14:paraId="1C881775" w14:textId="77777777" w:rsidR="00B764CB" w:rsidRDefault="00B764CB" w:rsidP="00B764CB">
      <w:pPr>
        <w:pStyle w:val="BodyText"/>
      </w:pPr>
    </w:p>
    <w:p w14:paraId="2BF8ACA3" w14:textId="77777777" w:rsidR="00B764CB" w:rsidRDefault="00B764CB" w:rsidP="00B764CB">
      <w:pPr>
        <w:pStyle w:val="BodyText"/>
      </w:pPr>
    </w:p>
    <w:p w14:paraId="7E03A77A" w14:textId="77777777" w:rsidR="00B764CB" w:rsidRDefault="00B764CB" w:rsidP="00B764CB">
      <w:pPr>
        <w:pStyle w:val="BodyText"/>
      </w:pPr>
    </w:p>
    <w:p w14:paraId="6D3CF159" w14:textId="77777777" w:rsidR="00B764CB" w:rsidRDefault="00B764CB" w:rsidP="00B764CB">
      <w:pPr>
        <w:pStyle w:val="BodyText"/>
      </w:pPr>
    </w:p>
    <w:p w14:paraId="5603D140" w14:textId="77777777" w:rsidR="00B764CB" w:rsidRDefault="00B764CB" w:rsidP="00B764CB">
      <w:pPr>
        <w:pStyle w:val="BodyText"/>
      </w:pPr>
    </w:p>
    <w:p w14:paraId="5D31E2A6" w14:textId="77777777" w:rsidR="004B1A74" w:rsidRDefault="004B1A74" w:rsidP="00B764CB">
      <w:pPr>
        <w:pStyle w:val="BodyText"/>
      </w:pPr>
    </w:p>
    <w:p w14:paraId="3180E8EE" w14:textId="77777777" w:rsidR="004B1A74" w:rsidRPr="004B1A74" w:rsidRDefault="004B1A74" w:rsidP="00B764CB">
      <w:pPr>
        <w:pStyle w:val="BodyText"/>
        <w:rPr>
          <w:sz w:val="4"/>
          <w:szCs w:val="2"/>
        </w:rPr>
      </w:pPr>
    </w:p>
    <w:p w14:paraId="29B1FA75" w14:textId="77777777" w:rsidR="00B764CB" w:rsidRPr="00DC7A6D" w:rsidRDefault="00B764CB" w:rsidP="00B764CB">
      <w:pPr>
        <w:pStyle w:val="Title"/>
      </w:pPr>
      <w:r>
        <w:t>Exit Ticket</w:t>
      </w:r>
    </w:p>
    <w:p w14:paraId="2BE21CD1" w14:textId="5BCA57EB" w:rsidR="00B764CB" w:rsidRDefault="00071D60" w:rsidP="00071D60">
      <w:pPr>
        <w:spacing w:line="276" w:lineRule="auto"/>
      </w:pPr>
      <w:r w:rsidRPr="00027735">
        <w:t>Charles plans to paint his room</w:t>
      </w:r>
      <w:r>
        <w:t>, all four walls and the ceiling</w:t>
      </w:r>
      <w:r w:rsidRPr="00027735">
        <w:t xml:space="preserve">. His room has </w:t>
      </w:r>
      <w:r w:rsidRPr="00071D60">
        <w:rPr>
          <w:rFonts w:ascii="Times New Roman" w:hAnsi="Times New Roman" w:cs="Times New Roman"/>
        </w:rPr>
        <w:t>10</w:t>
      </w:r>
      <w:r w:rsidRPr="00027735">
        <w:t xml:space="preserve">-foot-high rectangular walls. Before he buys the paint, Charles needs to know the area of </w:t>
      </w:r>
      <w:r>
        <w:t>what he plans to paint</w:t>
      </w:r>
      <w:r w:rsidRPr="00027735">
        <w:t xml:space="preserve">. Two walls are </w:t>
      </w:r>
      <w:r w:rsidRPr="00071D60">
        <w:rPr>
          <w:rFonts w:ascii="Times New Roman" w:hAnsi="Times New Roman" w:cs="Times New Roman"/>
        </w:rPr>
        <w:t>12</w:t>
      </w:r>
      <w:r>
        <w:t>-</w:t>
      </w:r>
      <w:proofErr w:type="gramStart"/>
      <w:r w:rsidRPr="00027735">
        <w:t>feet</w:t>
      </w:r>
      <w:proofErr w:type="gramEnd"/>
      <w:r>
        <w:t>-</w:t>
      </w:r>
      <w:r w:rsidRPr="00027735">
        <w:t xml:space="preserve">wide and the other two walls are </w:t>
      </w:r>
      <w:r w:rsidRPr="00071D60">
        <w:rPr>
          <w:rFonts w:ascii="Times New Roman" w:hAnsi="Times New Roman" w:cs="Times New Roman"/>
        </w:rPr>
        <w:t>15</w:t>
      </w:r>
      <w:r>
        <w:t>-</w:t>
      </w:r>
      <w:r w:rsidRPr="00027735">
        <w:t>feet</w:t>
      </w:r>
      <w:r>
        <w:t>-</w:t>
      </w:r>
      <w:r w:rsidRPr="00027735">
        <w:t xml:space="preserve">wide. There </w:t>
      </w:r>
      <w:r>
        <w:t xml:space="preserve">is a </w:t>
      </w:r>
      <w:r w:rsidRPr="00071D60">
        <w:rPr>
          <w:rFonts w:ascii="Times New Roman" w:hAnsi="Times New Roman" w:cs="Times New Roman"/>
        </w:rPr>
        <w:t>6.5</w:t>
      </w:r>
      <w:r>
        <w:t>-</w:t>
      </w:r>
      <w:r w:rsidRPr="00027735">
        <w:t xml:space="preserve">foot by </w:t>
      </w:r>
      <w:r w:rsidRPr="00071D60">
        <w:rPr>
          <w:rFonts w:ascii="Times New Roman" w:hAnsi="Times New Roman" w:cs="Times New Roman"/>
        </w:rPr>
        <w:t>2.5</w:t>
      </w:r>
      <w:r>
        <w:t>-</w:t>
      </w:r>
      <w:r w:rsidRPr="00027735">
        <w:t>foot door that is already painted</w:t>
      </w:r>
      <w:r>
        <w:t xml:space="preserve"> and two </w:t>
      </w:r>
      <w:r w:rsidRPr="00071D60">
        <w:rPr>
          <w:rFonts w:ascii="Times New Roman" w:hAnsi="Times New Roman" w:cs="Times New Roman"/>
        </w:rPr>
        <w:t>2</w:t>
      </w:r>
      <w:r>
        <w:t>-</w:t>
      </w:r>
      <w:r w:rsidRPr="00027735">
        <w:t>f</w:t>
      </w:r>
      <w:r>
        <w:t>oo</w:t>
      </w:r>
      <w:r w:rsidRPr="00027735">
        <w:t xml:space="preserve">t by </w:t>
      </w:r>
      <w:r w:rsidRPr="00071D60">
        <w:rPr>
          <w:rFonts w:ascii="Times New Roman" w:hAnsi="Times New Roman" w:cs="Times New Roman"/>
        </w:rPr>
        <w:t>4</w:t>
      </w:r>
      <w:r>
        <w:t>-</w:t>
      </w:r>
      <w:r w:rsidRPr="00027735">
        <w:t>f</w:t>
      </w:r>
      <w:r>
        <w:t>oo</w:t>
      </w:r>
      <w:r w:rsidRPr="00027735">
        <w:t>t windows. What is the area</w:t>
      </w:r>
      <w:r>
        <w:t xml:space="preserve"> </w:t>
      </w:r>
      <w:r w:rsidRPr="00027735">
        <w:t xml:space="preserve">that Charles plans to paint? A gallon of paint covers </w:t>
      </w:r>
      <w:r w:rsidRPr="00071D60">
        <w:rPr>
          <w:rFonts w:ascii="Times New Roman" w:hAnsi="Times New Roman" w:cs="Times New Roman"/>
        </w:rPr>
        <w:t>400</w:t>
      </w:r>
      <w:r w:rsidRPr="00027735">
        <w:t xml:space="preserve"> square feet.</w:t>
      </w:r>
      <w:r>
        <w:t xml:space="preserve"> </w:t>
      </w:r>
      <w:r w:rsidRPr="00027735">
        <w:t xml:space="preserve">How many gallons of paint will </w:t>
      </w:r>
      <w:r>
        <w:t>he</w:t>
      </w:r>
      <w:r w:rsidRPr="00027735">
        <w:t xml:space="preserve"> need to purchase?</w:t>
      </w:r>
      <w:r w:rsidR="00B764C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6B86C4" wp14:editId="79864E9D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7772400" cy="0"/>
                <wp:effectExtent l="0" t="0" r="0" b="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72400" cy="0"/>
                        </a:xfrm>
                        <a:prstGeom prst="line">
                          <a:avLst/>
                        </a:prstGeom>
                        <a:ln w="6350"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33BB5AD" id="Straight Connector 18" o:spid="_x0000_s1026" style="position:absolute;z-index:251659264;visibility:visible;mso-wrap-style:square;mso-width-percent:0;mso-wrap-distance-left:9pt;mso-wrap-distance-top:0;mso-wrap-distance-right:9pt;mso-wrap-distance-bottom:0;mso-position-horizontal:center;mso-position-horizontal-relative:margin;mso-position-vertical:center;mso-position-vertical-relative:margin;mso-width-percent:0;mso-width-relative:margin" from="0,0" to="6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" strokecolor="#288ac3 [3204]" strokeweight=".5pt">
                <v:stroke dashstyle="dash" joinstyle="miter"/>
                <w10:wrap anchorx="margin" anchory="margin"/>
              </v:line>
            </w:pict>
          </mc:Fallback>
        </mc:AlternateContent>
      </w:r>
    </w:p>
    <w:p w14:paraId="4E5EBC4C" w14:textId="4868B42C" w:rsidR="00B764CB" w:rsidRPr="00CA667B" w:rsidRDefault="00B764CB" w:rsidP="004B1A74">
      <w:pPr>
        <w:tabs>
          <w:tab w:val="left" w:pos="3999"/>
        </w:tabs>
      </w:pPr>
    </w:p>
    <w:sectPr w:rsidR="00B764CB" w:rsidRPr="00CA667B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BFE9E" w14:textId="77777777" w:rsidR="00734484" w:rsidRDefault="00734484" w:rsidP="00DC1CA0">
      <w:r>
        <w:separator/>
      </w:r>
    </w:p>
  </w:endnote>
  <w:endnote w:type="continuationSeparator" w:id="0">
    <w:p w14:paraId="2659EF5A" w14:textId="77777777" w:rsidR="00734484" w:rsidRDefault="00734484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2E4A0" w14:textId="66081ABA" w:rsidR="00DC1CA0" w:rsidRPr="00304DC6" w:rsidRDefault="004B1A74" w:rsidP="004C2D48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316B3B5A" wp14:editId="145ECC31">
              <wp:simplePos x="0" y="0"/>
              <wp:positionH relativeFrom="column">
                <wp:posOffset>1244991</wp:posOffset>
              </wp:positionH>
              <wp:positionV relativeFrom="paragraph">
                <wp:posOffset>-243010</wp:posOffset>
              </wp:positionV>
              <wp:extent cx="4673600" cy="442937"/>
              <wp:effectExtent l="0" t="0" r="0" b="0"/>
              <wp:wrapNone/>
              <wp:docPr id="246656758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73600" cy="442937"/>
                        <a:chOff x="0" y="0"/>
                        <a:chExt cx="4673600" cy="442937"/>
                      </a:xfrm>
                    </wpg:grpSpPr>
                    <pic:pic xmlns:pic="http://schemas.openxmlformats.org/drawingml/2006/picture">
                      <pic:nvPicPr>
                        <pic:cNvPr id="1322140136" name="Picture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49237"/>
                          <a:ext cx="4673600" cy="3937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333545310" name="Text Box 1"/>
                      <wps:cNvSpPr txBox="1"/>
                      <wps:spPr>
                        <a:xfrm>
                          <a:off x="98474" y="0"/>
                          <a:ext cx="3735070" cy="2838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A0A5F5" w14:textId="53770AF8" w:rsidR="009F0B2E" w:rsidRPr="008C5074" w:rsidRDefault="00B764CB" w:rsidP="008C5074">
                            <w:pPr>
                              <w:pStyle w:val="Footer"/>
                            </w:pPr>
                            <w:r>
                              <w:t>A Solidifying Pattern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16B3B5A" id="_x0000_s1029" style="position:absolute;left:0;text-align:left;margin-left:98.05pt;margin-top:-19.15pt;width:368pt;height:34.9pt;z-index:-251653120" coordsize="46736,44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30" type="#_x0000_t75" style="position:absolute;top:492;width:46736;height:39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31" type="#_x0000_t202" style="position:absolute;left:984;width:37351;height:2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" filled="f" stroked="f" strokeweight=".5pt">
                <v:textbox style="mso-fit-shape-to-text:t">
                  <w:txbxContent>
                    <w:p w14:paraId="31A0A5F5" w14:textId="53770AF8" w:rsidR="009F0B2E" w:rsidRPr="008C5074" w:rsidRDefault="00B764CB" w:rsidP="008C5074">
                      <w:pPr>
                        <w:pStyle w:val="Footer"/>
                      </w:pPr>
                      <w:r>
                        <w:t>A Solidifying Pattern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EB32F" w14:textId="77777777" w:rsidR="00734484" w:rsidRDefault="00734484" w:rsidP="00DC1CA0">
      <w:r>
        <w:separator/>
      </w:r>
    </w:p>
  </w:footnote>
  <w:footnote w:type="continuationSeparator" w:id="0">
    <w:p w14:paraId="13245B8C" w14:textId="77777777" w:rsidR="00734484" w:rsidRDefault="00734484" w:rsidP="00DC1C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75B29" w14:textId="5FF62C88" w:rsidR="004B1A74" w:rsidRDefault="004B1A74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472E355C" wp14:editId="150F259C">
              <wp:simplePos x="0" y="0"/>
              <wp:positionH relativeFrom="column">
                <wp:posOffset>1245870</wp:posOffset>
              </wp:positionH>
              <wp:positionV relativeFrom="paragraph">
                <wp:posOffset>4103180</wp:posOffset>
              </wp:positionV>
              <wp:extent cx="4673600" cy="442595"/>
              <wp:effectExtent l="0" t="0" r="0" b="0"/>
              <wp:wrapNone/>
              <wp:docPr id="1539384958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73600" cy="442595"/>
                        <a:chOff x="0" y="0"/>
                        <a:chExt cx="4673600" cy="442937"/>
                      </a:xfrm>
                    </wpg:grpSpPr>
                    <pic:pic xmlns:pic="http://schemas.openxmlformats.org/drawingml/2006/picture">
                      <pic:nvPicPr>
                        <pic:cNvPr id="1889331896" name="Picture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49237"/>
                          <a:ext cx="4673600" cy="3937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63771579" name="Text Box 1"/>
                      <wps:cNvSpPr txBox="1"/>
                      <wps:spPr>
                        <a:xfrm>
                          <a:off x="98474" y="0"/>
                          <a:ext cx="3735070" cy="2838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8CF55D" w14:textId="77777777" w:rsidR="004B1A74" w:rsidRPr="008C5074" w:rsidRDefault="004B1A74" w:rsidP="004B1A74">
                            <w:pPr>
                              <w:pStyle w:val="Footer"/>
                            </w:pPr>
                            <w:r>
                              <w:t>A Solidifying Pattern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72E355C" id="Group 1" o:spid="_x0000_s1026" style="position:absolute;margin-left:98.1pt;margin-top:323.1pt;width:368pt;height:34.85pt;z-index:-251651072" coordsize="46736,44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top:492;width:46736;height:39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8" type="#_x0000_t202" style="position:absolute;left:984;width:37351;height:2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" filled="f" stroked="f" strokeweight=".5pt">
                <v:textbox style="mso-fit-shape-to-text:t">
                  <w:txbxContent>
                    <w:p w14:paraId="348CF55D" w14:textId="77777777" w:rsidR="004B1A74" w:rsidRPr="008C5074" w:rsidRDefault="004B1A74" w:rsidP="004B1A74">
                      <w:pPr>
                        <w:pStyle w:val="Footer"/>
                      </w:pPr>
                      <w:r>
                        <w:t>A Solidifying Pattern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4CB"/>
    <w:rsid w:val="00071D60"/>
    <w:rsid w:val="00072D23"/>
    <w:rsid w:val="000C7623"/>
    <w:rsid w:val="00114411"/>
    <w:rsid w:val="0017779B"/>
    <w:rsid w:val="001B5BA6"/>
    <w:rsid w:val="002040D8"/>
    <w:rsid w:val="00233158"/>
    <w:rsid w:val="00245200"/>
    <w:rsid w:val="00246BC1"/>
    <w:rsid w:val="00246C86"/>
    <w:rsid w:val="00274BB5"/>
    <w:rsid w:val="002D4C34"/>
    <w:rsid w:val="00304DC6"/>
    <w:rsid w:val="00403889"/>
    <w:rsid w:val="00463853"/>
    <w:rsid w:val="00480109"/>
    <w:rsid w:val="004806AD"/>
    <w:rsid w:val="004856EB"/>
    <w:rsid w:val="004B1A74"/>
    <w:rsid w:val="004C2D48"/>
    <w:rsid w:val="004D0B87"/>
    <w:rsid w:val="005345DE"/>
    <w:rsid w:val="005B2598"/>
    <w:rsid w:val="005B4511"/>
    <w:rsid w:val="005E3EB2"/>
    <w:rsid w:val="006030DC"/>
    <w:rsid w:val="00644B47"/>
    <w:rsid w:val="00672201"/>
    <w:rsid w:val="006C5B24"/>
    <w:rsid w:val="006D0EDC"/>
    <w:rsid w:val="006E2654"/>
    <w:rsid w:val="006F637F"/>
    <w:rsid w:val="00734484"/>
    <w:rsid w:val="00782F44"/>
    <w:rsid w:val="007A2F9F"/>
    <w:rsid w:val="007A5710"/>
    <w:rsid w:val="008A4284"/>
    <w:rsid w:val="008C5074"/>
    <w:rsid w:val="008E31E6"/>
    <w:rsid w:val="008F712F"/>
    <w:rsid w:val="009112D3"/>
    <w:rsid w:val="00914680"/>
    <w:rsid w:val="00976B6A"/>
    <w:rsid w:val="00977E3D"/>
    <w:rsid w:val="009A7873"/>
    <w:rsid w:val="009F0B2E"/>
    <w:rsid w:val="00A1673F"/>
    <w:rsid w:val="00A77EC7"/>
    <w:rsid w:val="00AF213D"/>
    <w:rsid w:val="00B764CB"/>
    <w:rsid w:val="00BD7B9F"/>
    <w:rsid w:val="00BF08CE"/>
    <w:rsid w:val="00C83603"/>
    <w:rsid w:val="00CD2461"/>
    <w:rsid w:val="00CE2E34"/>
    <w:rsid w:val="00CF4EFB"/>
    <w:rsid w:val="00D72955"/>
    <w:rsid w:val="00D760BA"/>
    <w:rsid w:val="00DC1CA0"/>
    <w:rsid w:val="00DE0B48"/>
    <w:rsid w:val="00E265D9"/>
    <w:rsid w:val="00E26CEB"/>
    <w:rsid w:val="00E326C3"/>
    <w:rsid w:val="00E45663"/>
    <w:rsid w:val="00E46C11"/>
    <w:rsid w:val="00E76FF3"/>
    <w:rsid w:val="00EA2AF9"/>
    <w:rsid w:val="00EB6E7A"/>
    <w:rsid w:val="00F10244"/>
    <w:rsid w:val="00F80B5C"/>
    <w:rsid w:val="00F8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6290A2"/>
  <w15:chartTrackingRefBased/>
  <w15:docId w15:val="{DA6174B6-C72F-4ED9-BC17-6A6907613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246C86"/>
  </w:style>
  <w:style w:type="paragraph" w:styleId="Heading1">
    <w:name w:val="heading 1"/>
    <w:basedOn w:val="Normal"/>
    <w:next w:val="Normal"/>
    <w:link w:val="Heading1Char"/>
    <w:uiPriority w:val="9"/>
    <w:qFormat/>
    <w:rsid w:val="00246C86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6C86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246C86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246C86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6C86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6C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6C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6C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6C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246C86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246C86"/>
  </w:style>
  <w:style w:type="character" w:customStyle="1" w:styleId="Heading1Char">
    <w:name w:val="Heading 1 Char"/>
    <w:basedOn w:val="DefaultParagraphFont"/>
    <w:link w:val="Heading1"/>
    <w:uiPriority w:val="9"/>
    <w:rsid w:val="00246C86"/>
    <w:rPr>
      <w:rFonts w:eastAsia="Times New Roman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246C86"/>
    <w:rPr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246C86"/>
    <w:rPr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246C86"/>
    <w:rPr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6C86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6C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6C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6C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6C86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246C86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246C86"/>
    <w:rPr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246C86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246C86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246C86"/>
    <w:rPr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246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246C86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246C86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6C8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46C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6C86"/>
  </w:style>
  <w:style w:type="paragraph" w:styleId="ListParagraph">
    <w:name w:val="List Paragraph"/>
    <w:basedOn w:val="Normal"/>
    <w:uiPriority w:val="34"/>
    <w:qFormat/>
    <w:rsid w:val="00246C86"/>
    <w:pPr>
      <w:ind w:left="720"/>
      <w:contextualSpacing/>
    </w:pPr>
  </w:style>
  <w:style w:type="paragraph" w:customStyle="1" w:styleId="AnswerKey">
    <w:name w:val="Answer Key"/>
    <w:basedOn w:val="Normal"/>
    <w:qFormat/>
    <w:rsid w:val="00246C86"/>
    <w:rPr>
      <w:color w:val="D30F7F" w:themeColor="accent5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B764CB"/>
    <w:pPr>
      <w:tabs>
        <w:tab w:val="clear" w:pos="934"/>
        <w:tab w:val="center" w:pos="4680"/>
        <w:tab w:val="right" w:pos="9360"/>
      </w:tabs>
      <w:outlineLvl w:val="9"/>
    </w:pPr>
    <w:rPr>
      <w:rFonts w:ascii="Calibri" w:hAnsi="Calibri" w:cs="Calibri"/>
      <w:bCs w:val="0"/>
      <w:color w:val="2D2D2D"/>
      <w:kern w:val="0"/>
      <w:sz w:val="32"/>
      <w:szCs w:val="22"/>
      <w14:ligatures w14:val="none"/>
    </w:rPr>
  </w:style>
  <w:style w:type="character" w:customStyle="1" w:styleId="LessonFooterChar">
    <w:name w:val="Lesson Footer Char"/>
    <w:basedOn w:val="TitleChar"/>
    <w:link w:val="LessonFooter"/>
    <w:rsid w:val="00B764CB"/>
    <w:rPr>
      <w:rFonts w:ascii="Calibri" w:hAnsi="Calibri" w:cs="Calibri"/>
      <w:b/>
      <w:bCs w:val="0"/>
      <w:caps/>
      <w:color w:val="2D2D2D"/>
      <w:kern w:val="0"/>
      <w:sz w:val="32"/>
      <w:szCs w:val="22"/>
      <w14:ligatures w14:val="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B764CB"/>
    <w:pPr>
      <w:spacing w:after="120" w:line="276" w:lineRule="auto"/>
    </w:pPr>
    <w:rPr>
      <w:kern w:val="0"/>
      <w:szCs w:val="22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764CB"/>
    <w:rPr>
      <w:kern w:val="0"/>
      <w:szCs w:val="22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B764C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ike0002\Documents\Custom%20Office%20Templates\Vertical%20(25)&#8212;Template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Vertical (25)—Template</Template>
  <TotalTime>0</TotalTime>
  <Pages>1</Pages>
  <Words>146</Words>
  <Characters>885</Characters>
  <Application>Microsoft Office Word</Application>
  <DocSecurity>0</DocSecurity>
  <Lines>147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Vertical Template</vt:lpstr>
    </vt:vector>
  </TitlesOfParts>
  <Manager/>
  <Company/>
  <LinksUpToDate>false</LinksUpToDate>
  <CharactersWithSpaces>977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Solidifying Pattern</dc:title>
  <dc:subject/>
  <dc:creator>K20 Center</dc:creator>
  <cp:keywords/>
  <dc:description/>
  <cp:lastModifiedBy>Eike, Michell L.</cp:lastModifiedBy>
  <cp:revision>2</cp:revision>
  <dcterms:created xsi:type="dcterms:W3CDTF">2026-06-17T15:24:00Z</dcterms:created>
  <dcterms:modified xsi:type="dcterms:W3CDTF">2026-06-17T15:24:00Z</dcterms:modified>
  <cp:category/>
</cp:coreProperties>
</file>