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426E5" w14:textId="21E7227A" w:rsidR="00087FCD" w:rsidRPr="00DC7A6D" w:rsidRDefault="006D442B" w:rsidP="00087FCD">
      <w:pPr>
        <w:pStyle w:val="Title"/>
      </w:pPr>
      <w:r w:rsidRPr="00A70E8F">
        <w:rPr>
          <w:noProof/>
        </w:rPr>
        <w:drawing>
          <wp:anchor distT="0" distB="0" distL="114300" distR="114300" simplePos="0" relativeHeight="251658240" behindDoc="1" locked="0" layoutInCell="1" allowOverlap="1" wp14:anchorId="732BD6EA" wp14:editId="2F2E25B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00800" cy="8686800"/>
            <wp:effectExtent l="0" t="0" r="0" b="0"/>
            <wp:wrapNone/>
            <wp:docPr id="178567213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672133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FCD">
        <w:t>Cylinder (Circular Prism) NET</w:t>
      </w:r>
    </w:p>
    <w:p w14:paraId="71A51008" w14:textId="41C16DB2" w:rsidR="00087FCD" w:rsidRDefault="00087FCD" w:rsidP="00087FCD"/>
    <w:p w14:paraId="6464F206" w14:textId="77777777" w:rsidR="00087FCD" w:rsidRDefault="00087FCD" w:rsidP="00087FCD">
      <w:pPr>
        <w:spacing w:line="259" w:lineRule="auto"/>
      </w:pPr>
      <w:r>
        <w:br w:type="page"/>
      </w:r>
    </w:p>
    <w:p w14:paraId="0FA5B869" w14:textId="309D818F" w:rsidR="00087FCD" w:rsidRPr="00DC7A6D" w:rsidRDefault="00087FCD" w:rsidP="00087FCD">
      <w:pPr>
        <w:pStyle w:val="Title"/>
      </w:pPr>
      <w:r>
        <w:lastRenderedPageBreak/>
        <w:t>Triangular Prism NET</w:t>
      </w:r>
    </w:p>
    <w:p w14:paraId="63A03AA8" w14:textId="3416EE37" w:rsidR="00087FCD" w:rsidRDefault="00087FCD" w:rsidP="00087FCD">
      <w:pPr>
        <w:pStyle w:val="BodyText"/>
      </w:pPr>
    </w:p>
    <w:p w14:paraId="14F726CF" w14:textId="7EEB968A" w:rsidR="00087FCD" w:rsidRDefault="006D442B" w:rsidP="00087FCD">
      <w:pPr>
        <w:spacing w:line="259" w:lineRule="auto"/>
      </w:pPr>
      <w:r w:rsidRPr="00A70E8F">
        <w:rPr>
          <w:noProof/>
        </w:rPr>
        <w:drawing>
          <wp:anchor distT="0" distB="0" distL="114300" distR="114300" simplePos="0" relativeHeight="251659264" behindDoc="1" locked="0" layoutInCell="1" allowOverlap="1" wp14:anchorId="702F25AB" wp14:editId="74DDD13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00800" cy="8686800"/>
            <wp:effectExtent l="0" t="0" r="0" b="0"/>
            <wp:wrapNone/>
            <wp:docPr id="57350774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0774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FCD">
        <w:br w:type="page"/>
      </w:r>
    </w:p>
    <w:p w14:paraId="68989CA0" w14:textId="77777777" w:rsidR="00087FCD" w:rsidRPr="00DC7A6D" w:rsidRDefault="00087FCD" w:rsidP="00087FCD">
      <w:pPr>
        <w:pStyle w:val="Title"/>
      </w:pPr>
      <w:r>
        <w:lastRenderedPageBreak/>
        <w:t>Pentagonal Prism NET</w:t>
      </w:r>
    </w:p>
    <w:p w14:paraId="41BDA6A1" w14:textId="4FD59D7D" w:rsidR="00087FCD" w:rsidRDefault="00087FCD" w:rsidP="00087FCD"/>
    <w:p w14:paraId="23AE35AC" w14:textId="14DE5D5D" w:rsidR="00087FCD" w:rsidRDefault="006D442B" w:rsidP="00087FCD">
      <w:pPr>
        <w:spacing w:line="259" w:lineRule="auto"/>
      </w:pPr>
      <w:r w:rsidRPr="00A70E8F">
        <w:rPr>
          <w:noProof/>
        </w:rPr>
        <w:drawing>
          <wp:anchor distT="0" distB="0" distL="114300" distR="114300" simplePos="0" relativeHeight="251660288" behindDoc="1" locked="0" layoutInCell="1" allowOverlap="1" wp14:anchorId="757F03CF" wp14:editId="5A41407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00800" cy="8686800"/>
            <wp:effectExtent l="0" t="0" r="0" b="0"/>
            <wp:wrapNone/>
            <wp:docPr id="156076050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76050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FCD">
        <w:br w:type="page"/>
      </w:r>
    </w:p>
    <w:p w14:paraId="6D4DD063" w14:textId="3BBDD1BB" w:rsidR="00087FCD" w:rsidRPr="00DC7A6D" w:rsidRDefault="006D442B" w:rsidP="00087FCD">
      <w:pPr>
        <w:pStyle w:val="Title"/>
      </w:pPr>
      <w:r w:rsidRPr="00A70E8F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80276D6" wp14:editId="00EA225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00800" cy="8686800"/>
            <wp:effectExtent l="0" t="0" r="0" b="0"/>
            <wp:wrapNone/>
            <wp:docPr id="65075197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751976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FCD">
        <w:t>Hexagonal Prism NET</w:t>
      </w:r>
    </w:p>
    <w:p w14:paraId="5D405C0D" w14:textId="702B7757" w:rsidR="00087FCD" w:rsidRDefault="00087FCD" w:rsidP="00087FCD"/>
    <w:p w14:paraId="091842C1" w14:textId="5073D313" w:rsidR="00087FCD" w:rsidRDefault="00087FCD" w:rsidP="00087FCD">
      <w:pPr>
        <w:spacing w:line="259" w:lineRule="auto"/>
      </w:pPr>
      <w:r>
        <w:br w:type="page"/>
      </w:r>
    </w:p>
    <w:p w14:paraId="02C5AC66" w14:textId="3DB45DB9" w:rsidR="00087FCD" w:rsidRPr="00DC7A6D" w:rsidRDefault="00087FCD" w:rsidP="00087FCD">
      <w:pPr>
        <w:pStyle w:val="Title"/>
      </w:pPr>
      <w:r>
        <w:lastRenderedPageBreak/>
        <w:t>Triangular Pyramid NET</w:t>
      </w:r>
    </w:p>
    <w:p w14:paraId="74738710" w14:textId="5F21CCCC" w:rsidR="00087FCD" w:rsidRDefault="006D442B" w:rsidP="00087FCD">
      <w:r w:rsidRPr="00A70E8F">
        <w:rPr>
          <w:noProof/>
        </w:rPr>
        <w:drawing>
          <wp:anchor distT="0" distB="0" distL="114300" distR="114300" simplePos="0" relativeHeight="251662336" behindDoc="1" locked="0" layoutInCell="1" allowOverlap="1" wp14:anchorId="13CC2D2A" wp14:editId="454343D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00800" cy="8686800"/>
            <wp:effectExtent l="0" t="0" r="0" b="0"/>
            <wp:wrapNone/>
            <wp:docPr id="158897517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975173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171FF" w14:textId="14F225F9" w:rsidR="00087FCD" w:rsidRDefault="00087FCD" w:rsidP="00087FCD">
      <w:pPr>
        <w:spacing w:line="259" w:lineRule="auto"/>
      </w:pPr>
      <w:r>
        <w:br w:type="page"/>
      </w:r>
    </w:p>
    <w:p w14:paraId="2B4EED86" w14:textId="7E672953" w:rsidR="00087FCD" w:rsidRPr="00DC7A6D" w:rsidRDefault="00087FCD" w:rsidP="00087FCD">
      <w:pPr>
        <w:pStyle w:val="Title"/>
      </w:pPr>
      <w:r w:rsidRPr="007A0272">
        <w:lastRenderedPageBreak/>
        <w:t>Square Pyramid</w:t>
      </w:r>
      <w:r>
        <w:t xml:space="preserve"> NET</w:t>
      </w:r>
    </w:p>
    <w:p w14:paraId="0DFAF5C4" w14:textId="1EF16C2B" w:rsidR="00087FCD" w:rsidRDefault="006D442B" w:rsidP="00087FCD">
      <w:r w:rsidRPr="00A70E8F">
        <w:rPr>
          <w:noProof/>
        </w:rPr>
        <w:drawing>
          <wp:anchor distT="0" distB="0" distL="114300" distR="114300" simplePos="0" relativeHeight="251663360" behindDoc="1" locked="0" layoutInCell="1" allowOverlap="1" wp14:anchorId="218CAFEB" wp14:editId="66B857A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00800" cy="8686800"/>
            <wp:effectExtent l="0" t="0" r="0" b="0"/>
            <wp:wrapNone/>
            <wp:docPr id="206284154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841540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309A3" w14:textId="03AD1943" w:rsidR="00087FCD" w:rsidRDefault="00087FCD" w:rsidP="00087FCD">
      <w:pPr>
        <w:spacing w:line="259" w:lineRule="auto"/>
      </w:pPr>
      <w:r>
        <w:br w:type="page"/>
      </w:r>
    </w:p>
    <w:p w14:paraId="42859D36" w14:textId="3E09E28A" w:rsidR="00087FCD" w:rsidRPr="00DC7A6D" w:rsidRDefault="00A70E8F" w:rsidP="00087FCD">
      <w:pPr>
        <w:pStyle w:val="Title"/>
      </w:pPr>
      <w:r w:rsidRPr="00A70E8F"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31A2BB9D" wp14:editId="303E862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00800" cy="8686800"/>
            <wp:effectExtent l="0" t="0" r="0" b="0"/>
            <wp:wrapNone/>
            <wp:docPr id="81909164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91646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FCD">
        <w:t>Pentagonal Pyramid NET</w:t>
      </w:r>
    </w:p>
    <w:p w14:paraId="1AED0925" w14:textId="626F7740" w:rsidR="00087FCD" w:rsidRDefault="00087FCD" w:rsidP="00087FCD"/>
    <w:p w14:paraId="128492D5" w14:textId="6E165855" w:rsidR="00087FCD" w:rsidRDefault="00087FCD" w:rsidP="00087FCD">
      <w:pPr>
        <w:spacing w:line="259" w:lineRule="auto"/>
      </w:pPr>
      <w:r>
        <w:br w:type="page"/>
      </w:r>
    </w:p>
    <w:p w14:paraId="0301A650" w14:textId="4926DFFF" w:rsidR="00087FCD" w:rsidRPr="00DC7A6D" w:rsidRDefault="00087FCD" w:rsidP="00087FCD">
      <w:pPr>
        <w:pStyle w:val="Title"/>
      </w:pPr>
      <w:r>
        <w:lastRenderedPageBreak/>
        <w:t>Hexagonal Pyramid NET</w:t>
      </w:r>
    </w:p>
    <w:p w14:paraId="7155EFA0" w14:textId="7F6EAA83" w:rsidR="00087FCD" w:rsidRDefault="00087FCD" w:rsidP="00087FCD">
      <w:pPr>
        <w:pStyle w:val="BodyText"/>
      </w:pPr>
    </w:p>
    <w:p w14:paraId="08D6BF8C" w14:textId="1C44AC64" w:rsidR="00087FCD" w:rsidRDefault="006D442B" w:rsidP="00087FCD">
      <w:pPr>
        <w:pStyle w:val="BodyText"/>
      </w:pPr>
      <w:r w:rsidRPr="00A70E8F">
        <w:rPr>
          <w:noProof/>
        </w:rPr>
        <w:drawing>
          <wp:anchor distT="0" distB="0" distL="114300" distR="114300" simplePos="0" relativeHeight="251667456" behindDoc="1" locked="0" layoutInCell="1" allowOverlap="1" wp14:anchorId="41028F0C" wp14:editId="494F0D2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00800" cy="8686800"/>
            <wp:effectExtent l="0" t="0" r="0" b="0"/>
            <wp:wrapNone/>
            <wp:docPr id="209759186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591862" name="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FCD">
        <w:br w:type="page"/>
      </w:r>
    </w:p>
    <w:p w14:paraId="317F0FFD" w14:textId="7B88C628" w:rsidR="00087FCD" w:rsidRPr="00B30B5D" w:rsidRDefault="00087FCD" w:rsidP="00087FCD">
      <w:pPr>
        <w:pStyle w:val="Title"/>
        <w:rPr>
          <w:lang w:val="es-ES"/>
        </w:rPr>
      </w:pPr>
      <w:r w:rsidRPr="00B30B5D">
        <w:rPr>
          <w:lang w:val="es-ES"/>
        </w:rPr>
        <w:lastRenderedPageBreak/>
        <w:t>Cone (Circuluar Pyramid)</w:t>
      </w:r>
      <w:r>
        <w:t xml:space="preserve"> NET</w:t>
      </w:r>
    </w:p>
    <w:p w14:paraId="7295243D" w14:textId="1E378155" w:rsidR="00087FCD" w:rsidRPr="00B30B5D" w:rsidRDefault="00087FCD" w:rsidP="00087FCD">
      <w:pPr>
        <w:rPr>
          <w:lang w:val="es-ES"/>
        </w:rPr>
      </w:pPr>
    </w:p>
    <w:p w14:paraId="5E9C355D" w14:textId="7414A315" w:rsidR="00087FCD" w:rsidRPr="00B30B5D" w:rsidRDefault="006D442B" w:rsidP="00087FCD">
      <w:pPr>
        <w:spacing w:line="259" w:lineRule="auto"/>
        <w:rPr>
          <w:lang w:val="es-ES"/>
        </w:rPr>
      </w:pPr>
      <w:r w:rsidRPr="00A70E8F">
        <w:rPr>
          <w:noProof/>
        </w:rPr>
        <w:drawing>
          <wp:anchor distT="0" distB="0" distL="114300" distR="114300" simplePos="0" relativeHeight="251666432" behindDoc="1" locked="0" layoutInCell="1" allowOverlap="1" wp14:anchorId="55692420" wp14:editId="4F4624F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00800" cy="8686800"/>
            <wp:effectExtent l="0" t="0" r="0" b="0"/>
            <wp:wrapNone/>
            <wp:docPr id="214684914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849142" name="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FCD" w:rsidRPr="00B30B5D">
        <w:rPr>
          <w:lang w:val="es-ES"/>
        </w:rPr>
        <w:br w:type="page"/>
      </w:r>
    </w:p>
    <w:p w14:paraId="29B81EB5" w14:textId="20488DE5" w:rsidR="00087FCD" w:rsidRPr="00B30B5D" w:rsidRDefault="00087FCD" w:rsidP="00087FCD">
      <w:pPr>
        <w:pStyle w:val="Title"/>
        <w:rPr>
          <w:lang w:val="es-ES"/>
        </w:rPr>
      </w:pPr>
      <w:r w:rsidRPr="00B30B5D">
        <w:rPr>
          <w:lang w:val="es-ES"/>
        </w:rPr>
        <w:lastRenderedPageBreak/>
        <w:t>CUBE</w:t>
      </w:r>
      <w:r>
        <w:t xml:space="preserve"> NET</w:t>
      </w:r>
    </w:p>
    <w:p w14:paraId="177ECB24" w14:textId="7EE4AED2" w:rsidR="00087FCD" w:rsidRPr="00B30B5D" w:rsidRDefault="006D442B" w:rsidP="00087FCD">
      <w:pPr>
        <w:rPr>
          <w:lang w:val="es-ES"/>
        </w:rPr>
      </w:pPr>
      <w:r w:rsidRPr="00A70E8F">
        <w:rPr>
          <w:noProof/>
        </w:rPr>
        <w:drawing>
          <wp:anchor distT="0" distB="0" distL="114300" distR="114300" simplePos="0" relativeHeight="251665408" behindDoc="1" locked="0" layoutInCell="1" allowOverlap="1" wp14:anchorId="2EE56FEB" wp14:editId="5D619AC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00800" cy="8686800"/>
            <wp:effectExtent l="0" t="0" r="0" b="0"/>
            <wp:wrapNone/>
            <wp:docPr id="12020864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086461" name="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3DF32" w14:textId="18D4A695" w:rsidR="00087FCD" w:rsidRPr="00B30B5D" w:rsidRDefault="00087FCD" w:rsidP="00087FCD">
      <w:pPr>
        <w:spacing w:line="259" w:lineRule="auto"/>
        <w:rPr>
          <w:lang w:val="es-ES"/>
        </w:rPr>
      </w:pPr>
      <w:r w:rsidRPr="00B30B5D">
        <w:rPr>
          <w:lang w:val="es-ES"/>
        </w:rPr>
        <w:br w:type="page"/>
      </w:r>
    </w:p>
    <w:p w14:paraId="24D66712" w14:textId="0DB10BCD" w:rsidR="00087FCD" w:rsidRPr="00B30B5D" w:rsidRDefault="00087FCD" w:rsidP="00087FCD">
      <w:pPr>
        <w:pStyle w:val="Title"/>
        <w:rPr>
          <w:lang w:val="es-ES"/>
        </w:rPr>
      </w:pPr>
      <w:r w:rsidRPr="00B30B5D">
        <w:rPr>
          <w:lang w:val="es-ES"/>
        </w:rPr>
        <w:lastRenderedPageBreak/>
        <w:t>Rectangular Prism</w:t>
      </w:r>
      <w:r>
        <w:t xml:space="preserve"> NET</w:t>
      </w:r>
      <w:r>
        <w:rPr>
          <w:noProof/>
        </w:rPr>
        <w:t xml:space="preserve"> </w:t>
      </w:r>
    </w:p>
    <w:p w14:paraId="32D8C9C6" w14:textId="46EAE17A" w:rsidR="008E67F5" w:rsidRPr="00087FCD" w:rsidRDefault="006D442B" w:rsidP="00087FCD">
      <w:r w:rsidRPr="00A70E8F">
        <w:rPr>
          <w:noProof/>
        </w:rPr>
        <w:drawing>
          <wp:anchor distT="0" distB="0" distL="114300" distR="114300" simplePos="0" relativeHeight="251664384" behindDoc="1" locked="0" layoutInCell="1" allowOverlap="1" wp14:anchorId="1338DE27" wp14:editId="08D0C6C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00800" cy="8686800"/>
            <wp:effectExtent l="0" t="0" r="0" b="0"/>
            <wp:wrapNone/>
            <wp:docPr id="98889766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97665" name="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67F5" w:rsidRPr="00087FCD"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E7CF0" w14:textId="77777777" w:rsidR="006C4F05" w:rsidRDefault="006C4F05" w:rsidP="00DC1CA0">
      <w:r>
        <w:separator/>
      </w:r>
    </w:p>
  </w:endnote>
  <w:endnote w:type="continuationSeparator" w:id="0">
    <w:p w14:paraId="3EE655D4" w14:textId="77777777" w:rsidR="006C4F05" w:rsidRDefault="006C4F05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C887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6E9BDD" w14:textId="5A3B7016" w:rsidR="009F0B2E" w:rsidRPr="008C5074" w:rsidRDefault="00087FCD" w:rsidP="008C5074">
                          <w:pPr>
                            <w:pStyle w:val="Footer"/>
                          </w:pPr>
                          <w:r>
                            <w:t>A Solidifying Pattern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1D6E9BDD" w14:textId="5A3B7016" w:rsidR="009F0B2E" w:rsidRPr="008C5074" w:rsidRDefault="00087FCD" w:rsidP="008C5074">
                    <w:pPr>
                      <w:pStyle w:val="Footer"/>
                    </w:pPr>
                    <w:r>
                      <w:t>A Solidifying Pattern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F9E18" w14:textId="77777777" w:rsidR="006C4F05" w:rsidRDefault="006C4F05" w:rsidP="00DC1CA0">
      <w:r>
        <w:separator/>
      </w:r>
    </w:p>
  </w:footnote>
  <w:footnote w:type="continuationSeparator" w:id="0">
    <w:p w14:paraId="3A166CF6" w14:textId="77777777" w:rsidR="006C4F05" w:rsidRDefault="006C4F05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CD"/>
    <w:rsid w:val="00072D23"/>
    <w:rsid w:val="00087FCD"/>
    <w:rsid w:val="000C7623"/>
    <w:rsid w:val="00114411"/>
    <w:rsid w:val="001B5BA6"/>
    <w:rsid w:val="002040D8"/>
    <w:rsid w:val="00233158"/>
    <w:rsid w:val="00245200"/>
    <w:rsid w:val="00246BC1"/>
    <w:rsid w:val="00274BB5"/>
    <w:rsid w:val="002D4C34"/>
    <w:rsid w:val="00304DC6"/>
    <w:rsid w:val="00372CAE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71489"/>
    <w:rsid w:val="006C4F05"/>
    <w:rsid w:val="006C5B24"/>
    <w:rsid w:val="006D442B"/>
    <w:rsid w:val="006E2654"/>
    <w:rsid w:val="006F637F"/>
    <w:rsid w:val="00723309"/>
    <w:rsid w:val="00782F44"/>
    <w:rsid w:val="007A5710"/>
    <w:rsid w:val="007F25CA"/>
    <w:rsid w:val="008C5074"/>
    <w:rsid w:val="008E31E6"/>
    <w:rsid w:val="008E67F5"/>
    <w:rsid w:val="008F712F"/>
    <w:rsid w:val="009112D3"/>
    <w:rsid w:val="00914680"/>
    <w:rsid w:val="00976B6A"/>
    <w:rsid w:val="00977E3D"/>
    <w:rsid w:val="009A7873"/>
    <w:rsid w:val="009B2222"/>
    <w:rsid w:val="009F0B2E"/>
    <w:rsid w:val="00A1673F"/>
    <w:rsid w:val="00A70E8F"/>
    <w:rsid w:val="00A77EC7"/>
    <w:rsid w:val="00AF213D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C70F8"/>
  <w15:chartTrackingRefBased/>
  <w15:docId w15:val="{BD50405F-A476-4553-A2E0-4B1DE9C3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F25CA"/>
  </w:style>
  <w:style w:type="paragraph" w:styleId="Heading1">
    <w:name w:val="heading 1"/>
    <w:basedOn w:val="Normal"/>
    <w:next w:val="Normal"/>
    <w:link w:val="Heading1Char"/>
    <w:uiPriority w:val="9"/>
    <w:qFormat/>
    <w:rsid w:val="007F25CA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25CA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7F25CA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7F25CA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5CA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7F25C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F25CA"/>
  </w:style>
  <w:style w:type="character" w:customStyle="1" w:styleId="Heading1Char">
    <w:name w:val="Heading 1 Char"/>
    <w:basedOn w:val="DefaultParagraphFont"/>
    <w:link w:val="Heading1"/>
    <w:uiPriority w:val="9"/>
    <w:rsid w:val="007F25CA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F25CA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7F25CA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F25CA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5CA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5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5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5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5CA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F25CA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F25CA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F25CA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F25CA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7F25CA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7F2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7F25CA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7F25CA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5C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2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5CA"/>
  </w:style>
  <w:style w:type="paragraph" w:styleId="ListParagraph">
    <w:name w:val="List Paragraph"/>
    <w:basedOn w:val="Normal"/>
    <w:uiPriority w:val="34"/>
    <w:qFormat/>
    <w:rsid w:val="007F25CA"/>
    <w:pPr>
      <w:ind w:left="720"/>
      <w:contextualSpacing/>
    </w:pPr>
  </w:style>
  <w:style w:type="paragraph" w:customStyle="1" w:styleId="AnswerKey">
    <w:name w:val="Answer Key"/>
    <w:basedOn w:val="Normal"/>
    <w:qFormat/>
    <w:rsid w:val="007F25CA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unhideWhenUsed/>
    <w:rsid w:val="00087FCD"/>
  </w:style>
  <w:style w:type="character" w:customStyle="1" w:styleId="BodyTextChar">
    <w:name w:val="Body Text Char"/>
    <w:basedOn w:val="DefaultParagraphFont"/>
    <w:link w:val="BodyText"/>
    <w:uiPriority w:val="99"/>
    <w:rsid w:val="00087FCD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sv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svg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0</TotalTime>
  <Pages>11</Pages>
  <Words>40</Words>
  <Characters>242</Characters>
  <Application>Microsoft Office Word</Application>
  <DocSecurity>0</DocSecurity>
  <Lines>40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Solidifying Pattern</vt:lpstr>
    </vt:vector>
  </TitlesOfParts>
  <Manager/>
  <Company/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Solidifying Pattern</dc:title>
  <dc:subject/>
  <dc:creator>K20 Center</dc:creator>
  <cp:keywords/>
  <dc:description/>
  <cp:lastModifiedBy>Eike, Michell L.</cp:lastModifiedBy>
  <cp:revision>2</cp:revision>
  <dcterms:created xsi:type="dcterms:W3CDTF">2026-06-17T15:25:00Z</dcterms:created>
  <dcterms:modified xsi:type="dcterms:W3CDTF">2026-06-17T15:25:00Z</dcterms:modified>
  <cp:category/>
</cp:coreProperties>
</file>