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1"/>
        <w:gridCol w:w="1076"/>
        <w:gridCol w:w="5753"/>
      </w:tblGrid>
      <w:tr w:rsidR="002C72CA" w:rsidRPr="007F4572" w14:paraId="4A97EDA3" w14:textId="77777777" w:rsidTr="002C72CA">
        <w:trPr>
          <w:cantSplit/>
          <w:tblHeader/>
        </w:trPr>
        <w:tc>
          <w:tcPr>
            <w:tcW w:w="1920" w:type="pct"/>
            <w:gridSpan w:val="2"/>
            <w:shd w:val="clear" w:color="auto" w:fill="285781" w:themeFill="accent2"/>
          </w:tcPr>
          <w:p w14:paraId="752372E5" w14:textId="77777777" w:rsidR="00041E20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 xml:space="preserve">Mide tu sólido. </w:t>
            </w:r>
          </w:p>
          <w:p w14:paraId="3EC40F37" w14:textId="6BFBA5F6" w:rsidR="002C72CA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>Anota las medidas.</w:t>
            </w:r>
          </w:p>
        </w:tc>
        <w:tc>
          <w:tcPr>
            <w:tcW w:w="3080" w:type="pct"/>
            <w:shd w:val="clear" w:color="auto" w:fill="285781" w:themeFill="accent2"/>
          </w:tcPr>
          <w:p w14:paraId="722B2776" w14:textId="77777777" w:rsidR="00041E20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 xml:space="preserve">Calcula el área de la superficie del sólido. </w:t>
            </w:r>
          </w:p>
          <w:p w14:paraId="02888661" w14:textId="7C95C29D" w:rsidR="002C72CA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>Muestra tus cálculos.</w:t>
            </w:r>
          </w:p>
        </w:tc>
      </w:tr>
      <w:tr w:rsidR="002C72CA" w:rsidRPr="007F4572" w14:paraId="411C5AED" w14:textId="77777777" w:rsidTr="007F4572">
        <w:trPr>
          <w:cantSplit/>
          <w:trHeight w:val="3528"/>
        </w:trPr>
        <w:tc>
          <w:tcPr>
            <w:tcW w:w="1920" w:type="pct"/>
            <w:gridSpan w:val="2"/>
          </w:tcPr>
          <w:p w14:paraId="0DA82A4D" w14:textId="611BFF05" w:rsidR="002C72CA" w:rsidRPr="007F4572" w:rsidRDefault="002C72CA" w:rsidP="001848E1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7F4572">
              <w:rPr>
                <w:lang w:val="es-ES"/>
              </w:rPr>
              <w:drawing>
                <wp:inline distT="0" distB="0" distL="0" distR="0" wp14:anchorId="0A1352B0" wp14:editId="2257E4AF">
                  <wp:extent cx="2004280" cy="2194560"/>
                  <wp:effectExtent l="0" t="0" r="0" b="0"/>
                  <wp:docPr id="421630623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630623" name="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076B7962" w14:textId="77777777" w:rsidR="002C72CA" w:rsidRPr="007F4572" w:rsidRDefault="002C72CA" w:rsidP="001848E1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2C72CA" w:rsidRPr="007F4572" w14:paraId="184B1AEC" w14:textId="77777777" w:rsidTr="007F4572">
        <w:trPr>
          <w:cantSplit/>
          <w:trHeight w:val="3528"/>
        </w:trPr>
        <w:tc>
          <w:tcPr>
            <w:tcW w:w="1920" w:type="pct"/>
            <w:gridSpan w:val="2"/>
          </w:tcPr>
          <w:p w14:paraId="5B7C306C" w14:textId="08E1B0A2" w:rsidR="002C72CA" w:rsidRPr="007F4572" w:rsidRDefault="002C72CA" w:rsidP="001848E1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7F4572">
              <w:rPr>
                <w:lang w:val="es-ES"/>
              </w:rPr>
              <w:drawing>
                <wp:inline distT="0" distB="0" distL="0" distR="0" wp14:anchorId="5541E47B" wp14:editId="5BE73446">
                  <wp:extent cx="2004280" cy="2194560"/>
                  <wp:effectExtent l="0" t="0" r="0" b="0"/>
                  <wp:docPr id="1602765136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765136" name="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465A7BC5" w14:textId="77777777" w:rsidR="002C72CA" w:rsidRPr="007F4572" w:rsidRDefault="002C72CA" w:rsidP="001848E1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FE5376" w:rsidRPr="007F4572" w14:paraId="2D6D4A33" w14:textId="77777777" w:rsidTr="00751B4E">
        <w:trPr>
          <w:trHeight w:val="2160"/>
        </w:trPr>
        <w:tc>
          <w:tcPr>
            <w:tcW w:w="5000" w:type="pct"/>
            <w:gridSpan w:val="3"/>
          </w:tcPr>
          <w:p w14:paraId="3BFCED05" w14:textId="77777777" w:rsidR="007F4572" w:rsidRPr="007F4572" w:rsidRDefault="007F4572" w:rsidP="007F4572">
            <w:pPr>
              <w:pStyle w:val="TableBody"/>
              <w:rPr>
                <w:sz w:val="24"/>
                <w:szCs w:val="24"/>
                <w:lang w:val="es-ES"/>
              </w:rPr>
            </w:pPr>
            <w:r w:rsidRPr="007F4572">
              <w:rPr>
                <w:b/>
                <w:bCs/>
                <w:sz w:val="24"/>
                <w:szCs w:val="24"/>
                <w:u w:val="single"/>
                <w:lang w:val="es-ES"/>
              </w:rPr>
              <w:t>Reflexión sobre los prismas:</w:t>
            </w:r>
            <w:r w:rsidRPr="007F4572">
              <w:rPr>
                <w:sz w:val="24"/>
                <w:szCs w:val="24"/>
                <w:lang w:val="es-ES"/>
              </w:rPr>
              <w:t xml:space="preserve"> ¿Notas algún patrón </w:t>
            </w:r>
            <w:r w:rsidRPr="007F4572">
              <w:rPr>
                <w:b/>
                <w:bCs/>
                <w:sz w:val="24"/>
                <w:szCs w:val="24"/>
                <w:lang w:val="es-ES"/>
              </w:rPr>
              <w:t>al calcular el área de la superficie</w:t>
            </w:r>
            <w:r w:rsidRPr="007F4572">
              <w:rPr>
                <w:sz w:val="24"/>
                <w:szCs w:val="24"/>
                <w:lang w:val="es-ES"/>
              </w:rPr>
              <w:t xml:space="preserve"> de los prismas? De ser así, ¿qué patrón notaste? </w:t>
            </w:r>
          </w:p>
          <w:p w14:paraId="09ECB846" w14:textId="77777777" w:rsidR="00FE5376" w:rsidRPr="007F4572" w:rsidRDefault="00FE5376" w:rsidP="001848E1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5966157E" w14:textId="77777777" w:rsidR="00FE5376" w:rsidRPr="007F4572" w:rsidRDefault="00FE5376" w:rsidP="001848E1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3C53683A" w14:textId="77777777" w:rsidR="00FE5376" w:rsidRPr="007F4572" w:rsidRDefault="00FE5376" w:rsidP="001848E1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66D250A9" w14:textId="77777777" w:rsidR="00FE5376" w:rsidRPr="007F4572" w:rsidRDefault="00FE5376" w:rsidP="001848E1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FE5376" w:rsidRPr="007F4572" w14:paraId="142C80DB" w14:textId="77777777" w:rsidTr="00751B4E">
        <w:trPr>
          <w:trHeight w:val="1152"/>
        </w:trPr>
        <w:tc>
          <w:tcPr>
            <w:tcW w:w="1344" w:type="pct"/>
            <w:vAlign w:val="center"/>
          </w:tcPr>
          <w:p w14:paraId="54C44218" w14:textId="4CAA6582" w:rsidR="00FE5376" w:rsidRPr="007F4572" w:rsidRDefault="007F4572" w:rsidP="00751B4E">
            <w:pPr>
              <w:pStyle w:val="TableBody"/>
              <w:jc w:val="right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>Usando palabras, escribe una fórmula para calcular el área de superficie de un prisma.</w:t>
            </w:r>
          </w:p>
        </w:tc>
        <w:tc>
          <w:tcPr>
            <w:tcW w:w="3656" w:type="pct"/>
            <w:gridSpan w:val="2"/>
            <w:vAlign w:val="center"/>
          </w:tcPr>
          <w:p w14:paraId="08287C12" w14:textId="77777777" w:rsidR="00FE5376" w:rsidRPr="007F4572" w:rsidRDefault="00FE5376" w:rsidP="001848E1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</w:p>
        </w:tc>
      </w:tr>
    </w:tbl>
    <w:p w14:paraId="0A57FB86" w14:textId="77777777" w:rsidR="00FE5376" w:rsidRPr="007F4572" w:rsidRDefault="00FE5376" w:rsidP="00FE5376">
      <w:pPr>
        <w:rPr>
          <w:lang w:val="es-ES"/>
        </w:rPr>
      </w:pPr>
    </w:p>
    <w:tbl>
      <w:tblPr>
        <w:tblStyle w:val="TableGrid"/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1"/>
        <w:gridCol w:w="1076"/>
        <w:gridCol w:w="5753"/>
      </w:tblGrid>
      <w:tr w:rsidR="002C72CA" w:rsidRPr="007F4572" w14:paraId="3011F1ED" w14:textId="77777777" w:rsidTr="002C72CA">
        <w:trPr>
          <w:cantSplit/>
          <w:tblHeader/>
        </w:trPr>
        <w:tc>
          <w:tcPr>
            <w:tcW w:w="1920" w:type="pct"/>
            <w:gridSpan w:val="2"/>
            <w:shd w:val="clear" w:color="auto" w:fill="285781" w:themeFill="accent2"/>
          </w:tcPr>
          <w:p w14:paraId="08A7ADA4" w14:textId="77777777" w:rsidR="00041E20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lastRenderedPageBreak/>
              <w:t xml:space="preserve">Mide tu sólido. </w:t>
            </w:r>
          </w:p>
          <w:p w14:paraId="2A709DD4" w14:textId="23BD156B" w:rsidR="002C72CA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>Anota las medidas.</w:t>
            </w:r>
          </w:p>
        </w:tc>
        <w:tc>
          <w:tcPr>
            <w:tcW w:w="3080" w:type="pct"/>
            <w:shd w:val="clear" w:color="auto" w:fill="285781" w:themeFill="accent2"/>
          </w:tcPr>
          <w:p w14:paraId="1A3F3C14" w14:textId="77777777" w:rsidR="00041E20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 xml:space="preserve">Calcula el área de la superficie del sólido. </w:t>
            </w:r>
          </w:p>
          <w:p w14:paraId="3D63932D" w14:textId="06F097C5" w:rsidR="002C72CA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>Muestra tus cálculos.</w:t>
            </w:r>
          </w:p>
        </w:tc>
      </w:tr>
      <w:tr w:rsidR="002C72CA" w:rsidRPr="007F4572" w14:paraId="057D0CA7" w14:textId="77777777" w:rsidTr="007F4572">
        <w:trPr>
          <w:cantSplit/>
          <w:trHeight w:val="3438"/>
        </w:trPr>
        <w:tc>
          <w:tcPr>
            <w:tcW w:w="1920" w:type="pct"/>
            <w:gridSpan w:val="2"/>
          </w:tcPr>
          <w:p w14:paraId="737D22E9" w14:textId="01F065DC" w:rsidR="002C72CA" w:rsidRPr="007F4572" w:rsidRDefault="002C72CA" w:rsidP="001848E1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7F4572">
              <w:rPr>
                <w:lang w:val="es-ES"/>
              </w:rPr>
              <w:drawing>
                <wp:inline distT="0" distB="0" distL="0" distR="0" wp14:anchorId="7E805906" wp14:editId="1CE42C8D">
                  <wp:extent cx="2004280" cy="2194560"/>
                  <wp:effectExtent l="0" t="0" r="0" b="0"/>
                  <wp:docPr id="147044666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446661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22B143A6" w14:textId="77777777" w:rsidR="002C72CA" w:rsidRPr="007F4572" w:rsidRDefault="002C72CA" w:rsidP="001848E1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2C72CA" w:rsidRPr="007F4572" w14:paraId="0EC2B6C5" w14:textId="77777777" w:rsidTr="007F4572">
        <w:trPr>
          <w:cantSplit/>
          <w:trHeight w:val="3510"/>
        </w:trPr>
        <w:tc>
          <w:tcPr>
            <w:tcW w:w="1920" w:type="pct"/>
            <w:gridSpan w:val="2"/>
          </w:tcPr>
          <w:p w14:paraId="25C9827D" w14:textId="75BDFCAD" w:rsidR="002C72CA" w:rsidRPr="007F4572" w:rsidRDefault="002C72CA" w:rsidP="001848E1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7F4572">
              <w:rPr>
                <w:lang w:val="es-ES"/>
              </w:rPr>
              <w:drawing>
                <wp:inline distT="0" distB="0" distL="0" distR="0" wp14:anchorId="149363EC" wp14:editId="756D1DF0">
                  <wp:extent cx="2004280" cy="2194560"/>
                  <wp:effectExtent l="0" t="0" r="0" b="0"/>
                  <wp:docPr id="428403103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403103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3E9FAD28" w14:textId="77777777" w:rsidR="002C72CA" w:rsidRPr="007F4572" w:rsidRDefault="002C72CA" w:rsidP="001848E1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FE5376" w:rsidRPr="007F4572" w14:paraId="452495A5" w14:textId="77777777" w:rsidTr="00751B4E">
        <w:trPr>
          <w:trHeight w:val="2160"/>
        </w:trPr>
        <w:tc>
          <w:tcPr>
            <w:tcW w:w="5000" w:type="pct"/>
            <w:gridSpan w:val="3"/>
          </w:tcPr>
          <w:p w14:paraId="129911C6" w14:textId="77777777" w:rsidR="007F4572" w:rsidRPr="007F4572" w:rsidRDefault="007F4572" w:rsidP="007F4572">
            <w:pPr>
              <w:pStyle w:val="TableBody"/>
              <w:rPr>
                <w:sz w:val="24"/>
                <w:szCs w:val="24"/>
                <w:lang w:val="es-ES"/>
              </w:rPr>
            </w:pPr>
            <w:r w:rsidRPr="007F4572">
              <w:rPr>
                <w:b/>
                <w:bCs/>
                <w:sz w:val="24"/>
                <w:szCs w:val="24"/>
                <w:u w:val="single"/>
                <w:lang w:val="es-ES"/>
              </w:rPr>
              <w:t>Reflexión sobre las pirámides:</w:t>
            </w:r>
            <w:r w:rsidRPr="007F4572">
              <w:rPr>
                <w:sz w:val="24"/>
                <w:szCs w:val="24"/>
                <w:lang w:val="es-ES"/>
              </w:rPr>
              <w:t xml:space="preserve"> ¿Notas algún patrón </w:t>
            </w:r>
            <w:r w:rsidRPr="007F4572">
              <w:rPr>
                <w:b/>
                <w:bCs/>
                <w:sz w:val="24"/>
                <w:szCs w:val="24"/>
                <w:lang w:val="es-ES"/>
              </w:rPr>
              <w:t>al calcular el área de la superficie</w:t>
            </w:r>
            <w:r w:rsidRPr="007F4572">
              <w:rPr>
                <w:sz w:val="24"/>
                <w:szCs w:val="24"/>
                <w:lang w:val="es-ES"/>
              </w:rPr>
              <w:t xml:space="preserve"> de las pirámides? De ser así, ¿qué patrón notaste? </w:t>
            </w:r>
          </w:p>
          <w:p w14:paraId="5E53BB97" w14:textId="77777777" w:rsidR="00FE5376" w:rsidRPr="007F4572" w:rsidRDefault="00FE5376" w:rsidP="001848E1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4D50790E" w14:textId="77777777" w:rsidR="00FE5376" w:rsidRPr="007F4572" w:rsidRDefault="00FE5376" w:rsidP="001848E1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2340E8D4" w14:textId="77777777" w:rsidR="00FE5376" w:rsidRPr="007F4572" w:rsidRDefault="00FE5376" w:rsidP="001848E1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0C30BF39" w14:textId="77777777" w:rsidR="00FE5376" w:rsidRPr="007F4572" w:rsidRDefault="00FE5376" w:rsidP="001848E1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FE5376" w:rsidRPr="007F4572" w14:paraId="5FA5DA4A" w14:textId="77777777" w:rsidTr="00751B4E">
        <w:trPr>
          <w:trHeight w:val="1152"/>
        </w:trPr>
        <w:tc>
          <w:tcPr>
            <w:tcW w:w="1344" w:type="pct"/>
            <w:vAlign w:val="center"/>
          </w:tcPr>
          <w:p w14:paraId="278DADAA" w14:textId="37993367" w:rsidR="00FE5376" w:rsidRPr="007F4572" w:rsidRDefault="007F4572" w:rsidP="00751B4E">
            <w:pPr>
              <w:pStyle w:val="TableBody"/>
              <w:jc w:val="right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>Usando palabras, escribe una fórmula para calcular el área de superficie de una pirámide.</w:t>
            </w:r>
          </w:p>
        </w:tc>
        <w:tc>
          <w:tcPr>
            <w:tcW w:w="3656" w:type="pct"/>
            <w:gridSpan w:val="2"/>
            <w:vAlign w:val="center"/>
          </w:tcPr>
          <w:p w14:paraId="014C1A9E" w14:textId="77777777" w:rsidR="00FE5376" w:rsidRPr="007F4572" w:rsidRDefault="00FE5376" w:rsidP="001848E1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</w:p>
        </w:tc>
      </w:tr>
    </w:tbl>
    <w:p w14:paraId="78B4403E" w14:textId="77777777" w:rsidR="00FE5376" w:rsidRPr="007F4572" w:rsidRDefault="00FE5376" w:rsidP="00FE5376">
      <w:pPr>
        <w:pStyle w:val="BodyText"/>
        <w:rPr>
          <w:szCs w:val="24"/>
          <w:lang w:val="es-ES"/>
        </w:rPr>
      </w:pPr>
    </w:p>
    <w:tbl>
      <w:tblPr>
        <w:tblStyle w:val="TableGrid"/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1"/>
        <w:gridCol w:w="1076"/>
        <w:gridCol w:w="5753"/>
      </w:tblGrid>
      <w:tr w:rsidR="00AC2D43" w:rsidRPr="007F4572" w14:paraId="4BB45469" w14:textId="77777777" w:rsidTr="00F229F4">
        <w:trPr>
          <w:cantSplit/>
          <w:tblHeader/>
        </w:trPr>
        <w:tc>
          <w:tcPr>
            <w:tcW w:w="1920" w:type="pct"/>
            <w:gridSpan w:val="2"/>
            <w:shd w:val="clear" w:color="auto" w:fill="285781" w:themeFill="accent2"/>
          </w:tcPr>
          <w:p w14:paraId="4B378BBA" w14:textId="77777777" w:rsidR="00041E20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lastRenderedPageBreak/>
              <w:t xml:space="preserve">Mide tu sólido. </w:t>
            </w:r>
          </w:p>
          <w:p w14:paraId="334C4AFC" w14:textId="2CF84932" w:rsidR="00AC2D43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>Anota las medidas.</w:t>
            </w:r>
          </w:p>
        </w:tc>
        <w:tc>
          <w:tcPr>
            <w:tcW w:w="3080" w:type="pct"/>
            <w:shd w:val="clear" w:color="auto" w:fill="285781" w:themeFill="accent2"/>
          </w:tcPr>
          <w:p w14:paraId="4060997A" w14:textId="77777777" w:rsidR="00041E20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 xml:space="preserve">Calcula el área de la superficie del sólido. </w:t>
            </w:r>
          </w:p>
          <w:p w14:paraId="10E56730" w14:textId="54ECB9DB" w:rsidR="00AC2D43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>Muestra tus cálculos.</w:t>
            </w:r>
          </w:p>
        </w:tc>
      </w:tr>
      <w:tr w:rsidR="00AC2D43" w:rsidRPr="007F4572" w14:paraId="4AE26756" w14:textId="77777777" w:rsidTr="007F4572">
        <w:trPr>
          <w:cantSplit/>
          <w:trHeight w:val="3348"/>
        </w:trPr>
        <w:tc>
          <w:tcPr>
            <w:tcW w:w="1920" w:type="pct"/>
            <w:gridSpan w:val="2"/>
          </w:tcPr>
          <w:p w14:paraId="60170DEB" w14:textId="77777777" w:rsidR="00AC2D43" w:rsidRPr="007F4572" w:rsidRDefault="00AC2D43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7F4572">
              <w:rPr>
                <w:lang w:val="es-ES"/>
              </w:rPr>
              <w:drawing>
                <wp:inline distT="0" distB="0" distL="0" distR="0" wp14:anchorId="15D7A796" wp14:editId="0D44F033">
                  <wp:extent cx="2004280" cy="2194560"/>
                  <wp:effectExtent l="0" t="0" r="0" b="0"/>
                  <wp:docPr id="2147273330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630623" name="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6F7DDF0A" w14:textId="77777777" w:rsidR="00AC2D43" w:rsidRPr="007F4572" w:rsidRDefault="00AC2D43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AC2D43" w:rsidRPr="007F4572" w14:paraId="66CBFF5D" w14:textId="77777777" w:rsidTr="007F4572">
        <w:trPr>
          <w:cantSplit/>
          <w:trHeight w:val="3420"/>
        </w:trPr>
        <w:tc>
          <w:tcPr>
            <w:tcW w:w="1920" w:type="pct"/>
            <w:gridSpan w:val="2"/>
          </w:tcPr>
          <w:p w14:paraId="6AA32CE0" w14:textId="77777777" w:rsidR="00AC2D43" w:rsidRPr="007F4572" w:rsidRDefault="00AC2D43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7F4572">
              <w:rPr>
                <w:lang w:val="es-ES"/>
              </w:rPr>
              <w:drawing>
                <wp:inline distT="0" distB="0" distL="0" distR="0" wp14:anchorId="28BF8BAD" wp14:editId="575E39B2">
                  <wp:extent cx="2004280" cy="2194560"/>
                  <wp:effectExtent l="0" t="0" r="0" b="0"/>
                  <wp:docPr id="1718379970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765136" name="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10FD7707" w14:textId="77777777" w:rsidR="00AC2D43" w:rsidRPr="007F4572" w:rsidRDefault="00AC2D43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AC2D43" w:rsidRPr="007F4572" w14:paraId="3D719D11" w14:textId="77777777" w:rsidTr="00F229F4">
        <w:trPr>
          <w:trHeight w:val="2160"/>
        </w:trPr>
        <w:tc>
          <w:tcPr>
            <w:tcW w:w="5000" w:type="pct"/>
            <w:gridSpan w:val="3"/>
          </w:tcPr>
          <w:p w14:paraId="3D2141F8" w14:textId="77777777" w:rsidR="007F4572" w:rsidRPr="007F4572" w:rsidRDefault="007F4572" w:rsidP="007F4572">
            <w:pPr>
              <w:pStyle w:val="TableBody"/>
              <w:rPr>
                <w:sz w:val="24"/>
                <w:szCs w:val="24"/>
                <w:lang w:val="es-ES"/>
              </w:rPr>
            </w:pPr>
            <w:r w:rsidRPr="007F4572">
              <w:rPr>
                <w:b/>
                <w:bCs/>
                <w:sz w:val="24"/>
                <w:szCs w:val="24"/>
                <w:u w:val="single"/>
                <w:lang w:val="es-ES"/>
              </w:rPr>
              <w:t>Reflexión sobre los prismas:</w:t>
            </w:r>
            <w:r w:rsidRPr="007F4572">
              <w:rPr>
                <w:sz w:val="24"/>
                <w:szCs w:val="24"/>
                <w:lang w:val="es-ES"/>
              </w:rPr>
              <w:t xml:space="preserve"> ¿Notas algún patrón </w:t>
            </w:r>
            <w:r w:rsidRPr="007F4572">
              <w:rPr>
                <w:b/>
                <w:bCs/>
                <w:sz w:val="24"/>
                <w:szCs w:val="24"/>
                <w:lang w:val="es-ES"/>
              </w:rPr>
              <w:t>al calcular el área de la superficie</w:t>
            </w:r>
            <w:r w:rsidRPr="007F4572">
              <w:rPr>
                <w:sz w:val="24"/>
                <w:szCs w:val="24"/>
                <w:lang w:val="es-ES"/>
              </w:rPr>
              <w:t xml:space="preserve"> de los prismas? De ser así, ¿qué patrón notaste? </w:t>
            </w:r>
          </w:p>
          <w:p w14:paraId="01FE5276" w14:textId="77777777" w:rsidR="00AC2D43" w:rsidRPr="007F4572" w:rsidRDefault="00AC2D43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14AE3676" w14:textId="77777777" w:rsidR="00AC2D43" w:rsidRPr="007F4572" w:rsidRDefault="00AC2D43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7A6C0C2E" w14:textId="77777777" w:rsidR="00AC2D43" w:rsidRPr="007F4572" w:rsidRDefault="00AC2D43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1E1C4436" w14:textId="77777777" w:rsidR="00AC2D43" w:rsidRPr="007F4572" w:rsidRDefault="00AC2D43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AC2D43" w:rsidRPr="007F4572" w14:paraId="3CB4C82D" w14:textId="77777777" w:rsidTr="00F229F4">
        <w:trPr>
          <w:trHeight w:val="1152"/>
        </w:trPr>
        <w:tc>
          <w:tcPr>
            <w:tcW w:w="1344" w:type="pct"/>
            <w:vAlign w:val="center"/>
          </w:tcPr>
          <w:p w14:paraId="4AA359A9" w14:textId="11D9943A" w:rsidR="00AC2D43" w:rsidRPr="007F4572" w:rsidRDefault="007F4572" w:rsidP="00F229F4">
            <w:pPr>
              <w:pStyle w:val="TableBody"/>
              <w:jc w:val="right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>Usando palabras, escribe una fórmula para calcular el área de superficie de un prisma.</w:t>
            </w:r>
          </w:p>
        </w:tc>
        <w:tc>
          <w:tcPr>
            <w:tcW w:w="3656" w:type="pct"/>
            <w:gridSpan w:val="2"/>
            <w:vAlign w:val="center"/>
          </w:tcPr>
          <w:p w14:paraId="77B382FB" w14:textId="77777777" w:rsidR="00AC2D43" w:rsidRPr="007F4572" w:rsidRDefault="00AC2D43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</w:p>
        </w:tc>
      </w:tr>
    </w:tbl>
    <w:p w14:paraId="7E703CE3" w14:textId="77777777" w:rsidR="00AC2D43" w:rsidRPr="007F4572" w:rsidRDefault="00AC2D43" w:rsidP="00AC2D43">
      <w:pPr>
        <w:rPr>
          <w:lang w:val="es-ES"/>
        </w:rPr>
      </w:pPr>
    </w:p>
    <w:tbl>
      <w:tblPr>
        <w:tblStyle w:val="TableGrid"/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1"/>
        <w:gridCol w:w="1076"/>
        <w:gridCol w:w="5753"/>
      </w:tblGrid>
      <w:tr w:rsidR="00AC2D43" w:rsidRPr="007F4572" w14:paraId="16FBF35C" w14:textId="77777777" w:rsidTr="00F229F4">
        <w:trPr>
          <w:cantSplit/>
          <w:tblHeader/>
        </w:trPr>
        <w:tc>
          <w:tcPr>
            <w:tcW w:w="1920" w:type="pct"/>
            <w:gridSpan w:val="2"/>
            <w:shd w:val="clear" w:color="auto" w:fill="285781" w:themeFill="accent2"/>
          </w:tcPr>
          <w:p w14:paraId="4D663D38" w14:textId="77777777" w:rsidR="00041E20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lastRenderedPageBreak/>
              <w:t xml:space="preserve">Mide tu sólido. </w:t>
            </w:r>
          </w:p>
          <w:p w14:paraId="32DCC8CD" w14:textId="66475A38" w:rsidR="00AC2D43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>Anota las medidas.</w:t>
            </w:r>
          </w:p>
        </w:tc>
        <w:tc>
          <w:tcPr>
            <w:tcW w:w="3080" w:type="pct"/>
            <w:shd w:val="clear" w:color="auto" w:fill="285781" w:themeFill="accent2"/>
          </w:tcPr>
          <w:p w14:paraId="1D8B32DF" w14:textId="77777777" w:rsidR="00041E20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 xml:space="preserve">Calcula el área de la superficie del sólido. </w:t>
            </w:r>
          </w:p>
          <w:p w14:paraId="5B102F85" w14:textId="002B61BE" w:rsidR="00AC2D43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>Muestra tus cálculos.</w:t>
            </w:r>
          </w:p>
        </w:tc>
      </w:tr>
      <w:tr w:rsidR="00AC2D43" w:rsidRPr="007F4572" w14:paraId="3790F4E0" w14:textId="77777777" w:rsidTr="007F4572">
        <w:trPr>
          <w:cantSplit/>
          <w:trHeight w:val="3528"/>
        </w:trPr>
        <w:tc>
          <w:tcPr>
            <w:tcW w:w="1920" w:type="pct"/>
            <w:gridSpan w:val="2"/>
          </w:tcPr>
          <w:p w14:paraId="5AB3D56E" w14:textId="77777777" w:rsidR="00AC2D43" w:rsidRPr="007F4572" w:rsidRDefault="00AC2D43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7F4572">
              <w:rPr>
                <w:lang w:val="es-ES"/>
              </w:rPr>
              <w:drawing>
                <wp:inline distT="0" distB="0" distL="0" distR="0" wp14:anchorId="54D8574D" wp14:editId="0A9A058F">
                  <wp:extent cx="2004280" cy="2194560"/>
                  <wp:effectExtent l="0" t="0" r="0" b="0"/>
                  <wp:docPr id="1931179999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446661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400FC1F7" w14:textId="77777777" w:rsidR="00AC2D43" w:rsidRPr="007F4572" w:rsidRDefault="00AC2D43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AC2D43" w:rsidRPr="007F4572" w14:paraId="1372610B" w14:textId="77777777" w:rsidTr="007F4572">
        <w:trPr>
          <w:cantSplit/>
          <w:trHeight w:val="3348"/>
        </w:trPr>
        <w:tc>
          <w:tcPr>
            <w:tcW w:w="1920" w:type="pct"/>
            <w:gridSpan w:val="2"/>
          </w:tcPr>
          <w:p w14:paraId="4F0F0E8A" w14:textId="77777777" w:rsidR="00AC2D43" w:rsidRPr="007F4572" w:rsidRDefault="00AC2D43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7F4572">
              <w:rPr>
                <w:lang w:val="es-ES"/>
              </w:rPr>
              <w:drawing>
                <wp:inline distT="0" distB="0" distL="0" distR="0" wp14:anchorId="51D3F798" wp14:editId="4BCE6858">
                  <wp:extent cx="2004280" cy="2194560"/>
                  <wp:effectExtent l="0" t="0" r="0" b="0"/>
                  <wp:docPr id="1446387847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403103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0FADA3D2" w14:textId="77777777" w:rsidR="00AC2D43" w:rsidRPr="007F4572" w:rsidRDefault="00AC2D43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AC2D43" w:rsidRPr="007F4572" w14:paraId="7334A9D5" w14:textId="77777777" w:rsidTr="00F229F4">
        <w:trPr>
          <w:trHeight w:val="2160"/>
        </w:trPr>
        <w:tc>
          <w:tcPr>
            <w:tcW w:w="5000" w:type="pct"/>
            <w:gridSpan w:val="3"/>
          </w:tcPr>
          <w:p w14:paraId="3F2670F9" w14:textId="77777777" w:rsidR="007F4572" w:rsidRPr="007F4572" w:rsidRDefault="007F4572" w:rsidP="007F4572">
            <w:pPr>
              <w:pStyle w:val="TableBody"/>
              <w:rPr>
                <w:sz w:val="24"/>
                <w:szCs w:val="24"/>
                <w:lang w:val="es-ES"/>
              </w:rPr>
            </w:pPr>
            <w:r w:rsidRPr="007F4572">
              <w:rPr>
                <w:b/>
                <w:bCs/>
                <w:sz w:val="24"/>
                <w:szCs w:val="24"/>
                <w:u w:val="single"/>
                <w:lang w:val="es-ES"/>
              </w:rPr>
              <w:t>Reflexión sobre las pirámides:</w:t>
            </w:r>
            <w:r w:rsidRPr="007F4572">
              <w:rPr>
                <w:sz w:val="24"/>
                <w:szCs w:val="24"/>
                <w:lang w:val="es-ES"/>
              </w:rPr>
              <w:t xml:space="preserve"> ¿Notas algún patrón </w:t>
            </w:r>
            <w:r w:rsidRPr="007F4572">
              <w:rPr>
                <w:b/>
                <w:bCs/>
                <w:sz w:val="24"/>
                <w:szCs w:val="24"/>
                <w:lang w:val="es-ES"/>
              </w:rPr>
              <w:t>al calcular el área de la superficie</w:t>
            </w:r>
            <w:r w:rsidRPr="007F4572">
              <w:rPr>
                <w:sz w:val="24"/>
                <w:szCs w:val="24"/>
                <w:lang w:val="es-ES"/>
              </w:rPr>
              <w:t xml:space="preserve"> de las pirámides? De ser así, ¿qué patrón notaste? </w:t>
            </w:r>
          </w:p>
          <w:p w14:paraId="29774948" w14:textId="77777777" w:rsidR="00AC2D43" w:rsidRPr="007F4572" w:rsidRDefault="00AC2D43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604314C3" w14:textId="77777777" w:rsidR="00AC2D43" w:rsidRPr="007F4572" w:rsidRDefault="00AC2D43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0880733B" w14:textId="77777777" w:rsidR="00AC2D43" w:rsidRPr="007F4572" w:rsidRDefault="00AC2D43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42D1519C" w14:textId="77777777" w:rsidR="00AC2D43" w:rsidRPr="007F4572" w:rsidRDefault="00AC2D43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AC2D43" w:rsidRPr="007F4572" w14:paraId="544C6F50" w14:textId="77777777" w:rsidTr="00F229F4">
        <w:trPr>
          <w:trHeight w:val="1152"/>
        </w:trPr>
        <w:tc>
          <w:tcPr>
            <w:tcW w:w="1344" w:type="pct"/>
            <w:vAlign w:val="center"/>
          </w:tcPr>
          <w:p w14:paraId="46643A41" w14:textId="2211EC28" w:rsidR="00AC2D43" w:rsidRPr="007F4572" w:rsidRDefault="007F4572" w:rsidP="00F229F4">
            <w:pPr>
              <w:pStyle w:val="TableBody"/>
              <w:jc w:val="right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>Usando palabras, escribe una fórmula para calcular el área de superficie de una pirámide.</w:t>
            </w:r>
          </w:p>
        </w:tc>
        <w:tc>
          <w:tcPr>
            <w:tcW w:w="3656" w:type="pct"/>
            <w:gridSpan w:val="2"/>
            <w:vAlign w:val="center"/>
          </w:tcPr>
          <w:p w14:paraId="0E1B9C6B" w14:textId="77777777" w:rsidR="00AC2D43" w:rsidRPr="007F4572" w:rsidRDefault="00AC2D43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</w:p>
        </w:tc>
      </w:tr>
    </w:tbl>
    <w:p w14:paraId="04D9D1A5" w14:textId="77777777" w:rsidR="00AC2D43" w:rsidRPr="007F4572" w:rsidRDefault="00AC2D43" w:rsidP="00FE5376">
      <w:pPr>
        <w:pStyle w:val="BodyText"/>
        <w:rPr>
          <w:szCs w:val="24"/>
          <w:lang w:val="es-ES"/>
        </w:rPr>
      </w:pPr>
    </w:p>
    <w:sectPr w:rsidR="00AC2D43" w:rsidRPr="007F4572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FEFA37" w14:textId="77777777" w:rsidR="00D75EE7" w:rsidRDefault="00D75EE7" w:rsidP="00DC1CA0">
      <w:r>
        <w:separator/>
      </w:r>
    </w:p>
  </w:endnote>
  <w:endnote w:type="continuationSeparator" w:id="0">
    <w:p w14:paraId="61A30CE8" w14:textId="77777777" w:rsidR="00D75EE7" w:rsidRDefault="00D75EE7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7D097E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E250B7" w14:textId="3E47F37F" w:rsidR="009F0B2E" w:rsidRPr="008C5074" w:rsidRDefault="00FE5376" w:rsidP="008C5074">
                          <w:pPr>
                            <w:pStyle w:val="Footer"/>
                          </w:pPr>
                          <w:r>
                            <w:t>A Solidifying Pattern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37E250B7" w14:textId="3E47F37F" w:rsidR="009F0B2E" w:rsidRPr="008C5074" w:rsidRDefault="00FE5376" w:rsidP="008C5074">
                    <w:pPr>
                      <w:pStyle w:val="Footer"/>
                    </w:pPr>
                    <w:r>
                      <w:t>A Solidifying Pattern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3C97F8" w14:textId="77777777" w:rsidR="00D75EE7" w:rsidRDefault="00D75EE7" w:rsidP="00DC1CA0">
      <w:r>
        <w:separator/>
      </w:r>
    </w:p>
  </w:footnote>
  <w:footnote w:type="continuationSeparator" w:id="0">
    <w:p w14:paraId="78B0D879" w14:textId="77777777" w:rsidR="00D75EE7" w:rsidRDefault="00D75EE7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AAAEB7" w14:textId="60DDDC55" w:rsidR="00FE5376" w:rsidRDefault="00FE5376" w:rsidP="00FE5376">
    <w:pPr>
      <w:pStyle w:val="Title"/>
    </w:pPr>
    <w:r>
      <w:t xml:space="preserve">Scratching the Surface </w:t>
    </w:r>
    <w:r w:rsidR="00AC2D43">
      <w:t>–</w:t>
    </w:r>
    <w:r>
      <w:t xml:space="preserve"> Red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376"/>
    <w:rsid w:val="00041E20"/>
    <w:rsid w:val="00072D23"/>
    <w:rsid w:val="000C7623"/>
    <w:rsid w:val="000E488C"/>
    <w:rsid w:val="00114411"/>
    <w:rsid w:val="001B5BA6"/>
    <w:rsid w:val="002040D8"/>
    <w:rsid w:val="00233158"/>
    <w:rsid w:val="00245200"/>
    <w:rsid w:val="00246BC1"/>
    <w:rsid w:val="00274BB5"/>
    <w:rsid w:val="002C72CA"/>
    <w:rsid w:val="002D4C34"/>
    <w:rsid w:val="00304DC6"/>
    <w:rsid w:val="00372CAE"/>
    <w:rsid w:val="003F1CB3"/>
    <w:rsid w:val="00403889"/>
    <w:rsid w:val="00407FD0"/>
    <w:rsid w:val="00457D26"/>
    <w:rsid w:val="00463853"/>
    <w:rsid w:val="00480109"/>
    <w:rsid w:val="004806AD"/>
    <w:rsid w:val="004856EB"/>
    <w:rsid w:val="004C2D48"/>
    <w:rsid w:val="004D0B87"/>
    <w:rsid w:val="005345DE"/>
    <w:rsid w:val="005B2598"/>
    <w:rsid w:val="005B2E77"/>
    <w:rsid w:val="005B4511"/>
    <w:rsid w:val="005E3EB2"/>
    <w:rsid w:val="006138F9"/>
    <w:rsid w:val="00644B47"/>
    <w:rsid w:val="006C5B24"/>
    <w:rsid w:val="006E2654"/>
    <w:rsid w:val="006F637F"/>
    <w:rsid w:val="00751B4E"/>
    <w:rsid w:val="00782F44"/>
    <w:rsid w:val="00792558"/>
    <w:rsid w:val="007A5710"/>
    <w:rsid w:val="007A7056"/>
    <w:rsid w:val="007B7218"/>
    <w:rsid w:val="007C45AC"/>
    <w:rsid w:val="007F4572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229F9"/>
    <w:rsid w:val="00A77EC7"/>
    <w:rsid w:val="00AC2D43"/>
    <w:rsid w:val="00AD42F9"/>
    <w:rsid w:val="00AF213D"/>
    <w:rsid w:val="00BD7B9F"/>
    <w:rsid w:val="00BF08CE"/>
    <w:rsid w:val="00C64D43"/>
    <w:rsid w:val="00C83603"/>
    <w:rsid w:val="00CD2461"/>
    <w:rsid w:val="00CE2E34"/>
    <w:rsid w:val="00CF4EFB"/>
    <w:rsid w:val="00D72955"/>
    <w:rsid w:val="00D75EE7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F10244"/>
    <w:rsid w:val="00F80B5C"/>
    <w:rsid w:val="00F81216"/>
    <w:rsid w:val="00F87387"/>
    <w:rsid w:val="00FE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2689B"/>
  <w15:chartTrackingRefBased/>
  <w15:docId w15:val="{3A4D6EC6-B50A-4073-88B6-7ACB016F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7C45AC"/>
  </w:style>
  <w:style w:type="paragraph" w:styleId="Heading1">
    <w:name w:val="heading 1"/>
    <w:basedOn w:val="Normal"/>
    <w:next w:val="Normal"/>
    <w:link w:val="Heading1Char"/>
    <w:uiPriority w:val="9"/>
    <w:qFormat/>
    <w:rsid w:val="007C45AC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45AC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7C45AC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7C45AC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5AC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5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5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5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5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5AC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C45AC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7C45AC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C45AC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5AC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5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5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5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5AC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7C45AC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7C45AC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7C45AC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C45AC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7C45AC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7C4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7C45AC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7C45AC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45A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C4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5AC"/>
  </w:style>
  <w:style w:type="paragraph" w:styleId="ListParagraph">
    <w:name w:val="List Paragraph"/>
    <w:basedOn w:val="Normal"/>
    <w:uiPriority w:val="34"/>
    <w:qFormat/>
    <w:rsid w:val="007C45AC"/>
    <w:pPr>
      <w:ind w:left="720"/>
      <w:contextualSpacing/>
    </w:pPr>
  </w:style>
  <w:style w:type="paragraph" w:customStyle="1" w:styleId="AnswerKey">
    <w:name w:val="Answer Key"/>
    <w:basedOn w:val="Normal"/>
    <w:qFormat/>
    <w:rsid w:val="007C45AC"/>
    <w:rPr>
      <w:color w:val="D30F7F" w:themeColor="accent5"/>
    </w:rPr>
  </w:style>
  <w:style w:type="paragraph" w:styleId="BodyText">
    <w:name w:val="Body Text"/>
    <w:basedOn w:val="Normal"/>
    <w:link w:val="BodyTextChar"/>
    <w:uiPriority w:val="99"/>
    <w:semiHidden/>
    <w:unhideWhenUsed/>
    <w:rsid w:val="00FE5376"/>
    <w:pPr>
      <w:spacing w:after="120" w:line="276" w:lineRule="auto"/>
    </w:pPr>
    <w:rPr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5376"/>
    <w:rPr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FE537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FE5376"/>
    <w:pPr>
      <w:spacing w:after="0" w:line="240" w:lineRule="auto"/>
      <w:jc w:val="center"/>
    </w:pPr>
    <w:rPr>
      <w:rFonts w:asciiTheme="majorHAnsi" w:hAnsiTheme="majorHAnsi"/>
      <w:b/>
      <w:color w:val="FFFFFF" w:themeColor="background1"/>
      <w:kern w:val="0"/>
      <w:szCs w:val="22"/>
      <w14:ligatures w14:val="none"/>
    </w:rPr>
  </w:style>
  <w:style w:type="character" w:customStyle="1" w:styleId="TableColumnHeadersChar">
    <w:name w:val="Table Column Headers Char"/>
    <w:basedOn w:val="DefaultParagraphFont"/>
    <w:link w:val="TableColumnHeaders"/>
    <w:rsid w:val="00FE5376"/>
    <w:rPr>
      <w:rFonts w:asciiTheme="majorHAnsi" w:hAnsiTheme="majorHAnsi"/>
      <w:b/>
      <w:color w:val="FFFFFF" w:themeColor="background1"/>
      <w:kern w:val="0"/>
      <w:szCs w:val="22"/>
      <w14:ligatures w14:val="none"/>
    </w:rPr>
  </w:style>
  <w:style w:type="paragraph" w:customStyle="1" w:styleId="RowHeader">
    <w:name w:val="Row Header"/>
    <w:basedOn w:val="Normal"/>
    <w:qFormat/>
    <w:rsid w:val="00FE5376"/>
    <w:pPr>
      <w:spacing w:after="0" w:line="240" w:lineRule="auto"/>
    </w:pPr>
    <w:rPr>
      <w:b/>
      <w:color w:val="288AC3" w:themeColor="accent1"/>
      <w:kern w:val="0"/>
      <w:szCs w:val="22"/>
      <w14:ligatures w14:val="none"/>
    </w:rPr>
  </w:style>
  <w:style w:type="paragraph" w:customStyle="1" w:styleId="TableBody">
    <w:name w:val="Table Body"/>
    <w:basedOn w:val="Normal"/>
    <w:qFormat/>
    <w:rsid w:val="00FE5376"/>
    <w:pPr>
      <w:spacing w:after="0" w:line="240" w:lineRule="auto"/>
    </w:pPr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3</TotalTime>
  <Pages>4</Pages>
  <Words>229</Words>
  <Characters>1161</Characters>
  <Application>Microsoft Office Word</Application>
  <DocSecurity>0</DocSecurity>
  <Lines>89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Solidifying Pattern</vt:lpstr>
    </vt:vector>
  </TitlesOfParts>
  <Manager/>
  <Company/>
  <LinksUpToDate>false</LinksUpToDate>
  <CharactersWithSpaces>1360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Solidifying Pattern</dc:title>
  <dc:subject/>
  <dc:creator>K20 Center</dc:creator>
  <cp:keywords/>
  <dc:description/>
  <cp:lastModifiedBy>Lopez, Araceli</cp:lastModifiedBy>
  <cp:revision>4</cp:revision>
  <dcterms:created xsi:type="dcterms:W3CDTF">2026-06-17T17:45:00Z</dcterms:created>
  <dcterms:modified xsi:type="dcterms:W3CDTF">2026-07-09T14:53:00Z</dcterms:modified>
  <cp:category/>
</cp:coreProperties>
</file>