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C72CA" w:rsidRPr="007F4572" w14:paraId="4A97EDA3" w14:textId="77777777" w:rsidTr="002C72CA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752372E5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Mide tu sólido. </w:t>
            </w:r>
          </w:p>
          <w:p w14:paraId="3EC40F37" w14:textId="6BFBA5F6" w:rsidR="002C72CA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722B2776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02888661" w14:textId="7C95C29D" w:rsidR="002C72CA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2C72CA" w:rsidRPr="007F4572" w14:paraId="411C5AED" w14:textId="77777777" w:rsidTr="007F4572">
        <w:trPr>
          <w:cantSplit/>
          <w:trHeight w:val="3528"/>
        </w:trPr>
        <w:tc>
          <w:tcPr>
            <w:tcW w:w="1920" w:type="pct"/>
            <w:gridSpan w:val="2"/>
          </w:tcPr>
          <w:p w14:paraId="0DA82A4D" w14:textId="611BFF05" w:rsidR="002C72CA" w:rsidRPr="007F4572" w:rsidRDefault="002C72CA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noProof/>
                <w:lang w:val="es-ES"/>
              </w:rPr>
              <w:drawing>
                <wp:inline distT="0" distB="0" distL="0" distR="0" wp14:anchorId="0A1352B0" wp14:editId="2257E4AF">
                  <wp:extent cx="2004280" cy="2194560"/>
                  <wp:effectExtent l="0" t="0" r="0" b="0"/>
                  <wp:docPr id="42163062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630623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076B7962" w14:textId="77777777" w:rsidR="002C72CA" w:rsidRPr="007F4572" w:rsidRDefault="002C72CA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C72CA" w:rsidRPr="007F4572" w14:paraId="184B1AEC" w14:textId="77777777" w:rsidTr="007F4572">
        <w:trPr>
          <w:cantSplit/>
          <w:trHeight w:val="3528"/>
        </w:trPr>
        <w:tc>
          <w:tcPr>
            <w:tcW w:w="1920" w:type="pct"/>
            <w:gridSpan w:val="2"/>
          </w:tcPr>
          <w:p w14:paraId="5B7C306C" w14:textId="08E1B0A2" w:rsidR="002C72CA" w:rsidRPr="007F4572" w:rsidRDefault="002C72CA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noProof/>
                <w:lang w:val="es-ES"/>
              </w:rPr>
              <w:drawing>
                <wp:inline distT="0" distB="0" distL="0" distR="0" wp14:anchorId="5541E47B" wp14:editId="5BE73446">
                  <wp:extent cx="2004280" cy="2194560"/>
                  <wp:effectExtent l="0" t="0" r="0" b="0"/>
                  <wp:docPr id="160276513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65136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65A7BC5" w14:textId="77777777" w:rsidR="002C72CA" w:rsidRPr="007F4572" w:rsidRDefault="002C72CA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FE5376" w:rsidRPr="007F4572" w14:paraId="2D6D4A33" w14:textId="77777777" w:rsidTr="00751B4E">
        <w:trPr>
          <w:trHeight w:val="2160"/>
        </w:trPr>
        <w:tc>
          <w:tcPr>
            <w:tcW w:w="5000" w:type="pct"/>
            <w:gridSpan w:val="3"/>
          </w:tcPr>
          <w:p w14:paraId="3BFCED05" w14:textId="77777777" w:rsidR="007F4572" w:rsidRPr="007F4572" w:rsidRDefault="007F4572" w:rsidP="007F4572">
            <w:pPr>
              <w:pStyle w:val="TableBody"/>
              <w:rPr>
                <w:sz w:val="24"/>
                <w:szCs w:val="24"/>
                <w:lang w:val="es-ES"/>
              </w:rPr>
            </w:pPr>
            <w:r w:rsidRPr="007F4572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los prismas:</w:t>
            </w:r>
            <w:r w:rsidRPr="007F4572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7F4572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7F4572">
              <w:rPr>
                <w:sz w:val="24"/>
                <w:szCs w:val="24"/>
                <w:lang w:val="es-ES"/>
              </w:rPr>
              <w:t xml:space="preserve"> de los prismas? De ser así, ¿qué patrón notaste? </w:t>
            </w:r>
          </w:p>
          <w:p w14:paraId="09ECB846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5966157E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3C53683A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66D250A9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FE5376" w:rsidRPr="007F4572" w14:paraId="142C80DB" w14:textId="77777777" w:rsidTr="00751B4E">
        <w:trPr>
          <w:trHeight w:val="1152"/>
        </w:trPr>
        <w:tc>
          <w:tcPr>
            <w:tcW w:w="1344" w:type="pct"/>
            <w:vAlign w:val="center"/>
          </w:tcPr>
          <w:p w14:paraId="54C44218" w14:textId="4CAA6582" w:rsidR="00FE5376" w:rsidRPr="007F4572" w:rsidRDefault="007F4572" w:rsidP="00751B4E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Usando palabras, escribe una fórmula para calcular el área de superficie de un prisma.</w:t>
            </w:r>
          </w:p>
        </w:tc>
        <w:tc>
          <w:tcPr>
            <w:tcW w:w="3656" w:type="pct"/>
            <w:gridSpan w:val="2"/>
            <w:vAlign w:val="center"/>
          </w:tcPr>
          <w:p w14:paraId="08287C12" w14:textId="77777777" w:rsidR="00FE5376" w:rsidRPr="007F4572" w:rsidRDefault="00FE5376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0A57FB86" w14:textId="77777777" w:rsidR="00FE5376" w:rsidRPr="007F4572" w:rsidRDefault="00FE5376" w:rsidP="00FE5376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C72CA" w:rsidRPr="007F4572" w14:paraId="3011F1ED" w14:textId="77777777" w:rsidTr="002C72CA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08A7ADA4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2A709DD4" w14:textId="23BD156B" w:rsidR="002C72CA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1A3F3C14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3D63932D" w14:textId="06F097C5" w:rsidR="002C72CA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2C72CA" w:rsidRPr="007F4572" w14:paraId="057D0CA7" w14:textId="77777777" w:rsidTr="007F4572">
        <w:trPr>
          <w:cantSplit/>
          <w:trHeight w:val="3438"/>
        </w:trPr>
        <w:tc>
          <w:tcPr>
            <w:tcW w:w="1920" w:type="pct"/>
            <w:gridSpan w:val="2"/>
          </w:tcPr>
          <w:p w14:paraId="737D22E9" w14:textId="01F065DC" w:rsidR="002C72CA" w:rsidRPr="007F4572" w:rsidRDefault="002C72CA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noProof/>
                <w:lang w:val="es-ES"/>
              </w:rPr>
              <w:drawing>
                <wp:inline distT="0" distB="0" distL="0" distR="0" wp14:anchorId="7E805906" wp14:editId="1CE42C8D">
                  <wp:extent cx="2004280" cy="2194560"/>
                  <wp:effectExtent l="0" t="0" r="0" b="0"/>
                  <wp:docPr id="147044666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44666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22B143A6" w14:textId="77777777" w:rsidR="002C72CA" w:rsidRPr="007F4572" w:rsidRDefault="002C72CA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C72CA" w:rsidRPr="007F4572" w14:paraId="0EC2B6C5" w14:textId="77777777" w:rsidTr="007F4572">
        <w:trPr>
          <w:cantSplit/>
          <w:trHeight w:val="3510"/>
        </w:trPr>
        <w:tc>
          <w:tcPr>
            <w:tcW w:w="1920" w:type="pct"/>
            <w:gridSpan w:val="2"/>
          </w:tcPr>
          <w:p w14:paraId="25C9827D" w14:textId="75BDFCAD" w:rsidR="002C72CA" w:rsidRPr="007F4572" w:rsidRDefault="002C72CA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noProof/>
                <w:lang w:val="es-ES"/>
              </w:rPr>
              <w:drawing>
                <wp:inline distT="0" distB="0" distL="0" distR="0" wp14:anchorId="149363EC" wp14:editId="756D1DF0">
                  <wp:extent cx="2004280" cy="2194560"/>
                  <wp:effectExtent l="0" t="0" r="0" b="0"/>
                  <wp:docPr id="42840310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03103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3E9FAD28" w14:textId="77777777" w:rsidR="002C72CA" w:rsidRPr="007F4572" w:rsidRDefault="002C72CA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FE5376" w:rsidRPr="007F4572" w14:paraId="452495A5" w14:textId="77777777" w:rsidTr="00751B4E">
        <w:trPr>
          <w:trHeight w:val="2160"/>
        </w:trPr>
        <w:tc>
          <w:tcPr>
            <w:tcW w:w="5000" w:type="pct"/>
            <w:gridSpan w:val="3"/>
          </w:tcPr>
          <w:p w14:paraId="129911C6" w14:textId="77777777" w:rsidR="007F4572" w:rsidRPr="007F4572" w:rsidRDefault="007F4572" w:rsidP="007F4572">
            <w:pPr>
              <w:pStyle w:val="TableBody"/>
              <w:rPr>
                <w:sz w:val="24"/>
                <w:szCs w:val="24"/>
                <w:lang w:val="es-ES"/>
              </w:rPr>
            </w:pPr>
            <w:r w:rsidRPr="007F4572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las pirámides:</w:t>
            </w:r>
            <w:r w:rsidRPr="007F4572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7F4572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7F4572">
              <w:rPr>
                <w:sz w:val="24"/>
                <w:szCs w:val="24"/>
                <w:lang w:val="es-ES"/>
              </w:rPr>
              <w:t xml:space="preserve"> de las pirámides? De ser así, ¿qué patrón notaste? </w:t>
            </w:r>
          </w:p>
          <w:p w14:paraId="5E53BB97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D50790E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2340E8D4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0C30BF39" w14:textId="77777777" w:rsidR="00FE5376" w:rsidRPr="007F4572" w:rsidRDefault="00FE5376" w:rsidP="001848E1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FE5376" w:rsidRPr="007F4572" w14:paraId="5FA5DA4A" w14:textId="77777777" w:rsidTr="00751B4E">
        <w:trPr>
          <w:trHeight w:val="1152"/>
        </w:trPr>
        <w:tc>
          <w:tcPr>
            <w:tcW w:w="1344" w:type="pct"/>
            <w:vAlign w:val="center"/>
          </w:tcPr>
          <w:p w14:paraId="278DADAA" w14:textId="37993367" w:rsidR="00FE5376" w:rsidRPr="007F4572" w:rsidRDefault="007F4572" w:rsidP="00751B4E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Usando palabras, escribe una fórmula para calcular el área de superficie de una pirámide.</w:t>
            </w:r>
          </w:p>
        </w:tc>
        <w:tc>
          <w:tcPr>
            <w:tcW w:w="3656" w:type="pct"/>
            <w:gridSpan w:val="2"/>
            <w:vAlign w:val="center"/>
          </w:tcPr>
          <w:p w14:paraId="014C1A9E" w14:textId="77777777" w:rsidR="00FE5376" w:rsidRPr="007F4572" w:rsidRDefault="00FE5376" w:rsidP="001848E1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78B4403E" w14:textId="77777777" w:rsidR="00FE5376" w:rsidRPr="007F4572" w:rsidRDefault="00FE5376" w:rsidP="00FE5376">
      <w:pPr>
        <w:pStyle w:val="BodyText"/>
        <w:rPr>
          <w:szCs w:val="24"/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AC2D43" w:rsidRPr="007F4572" w14:paraId="4BB45469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4B378BBA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334C4AFC" w14:textId="2CF84932" w:rsidR="00AC2D43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4060997A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10E56730" w14:textId="54ECB9DB" w:rsidR="00AC2D43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AC2D43" w:rsidRPr="007F4572" w14:paraId="4AE26756" w14:textId="77777777" w:rsidTr="007F4572">
        <w:trPr>
          <w:cantSplit/>
          <w:trHeight w:val="3348"/>
        </w:trPr>
        <w:tc>
          <w:tcPr>
            <w:tcW w:w="1920" w:type="pct"/>
            <w:gridSpan w:val="2"/>
          </w:tcPr>
          <w:p w14:paraId="60170DEB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noProof/>
                <w:lang w:val="es-ES"/>
              </w:rPr>
              <w:drawing>
                <wp:inline distT="0" distB="0" distL="0" distR="0" wp14:anchorId="15D7A796" wp14:editId="0D44F033">
                  <wp:extent cx="2004280" cy="2194560"/>
                  <wp:effectExtent l="0" t="0" r="0" b="0"/>
                  <wp:docPr id="214727333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630623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6F7DDF0A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66CBFF5D" w14:textId="77777777" w:rsidTr="007F4572">
        <w:trPr>
          <w:cantSplit/>
          <w:trHeight w:val="3420"/>
        </w:trPr>
        <w:tc>
          <w:tcPr>
            <w:tcW w:w="1920" w:type="pct"/>
            <w:gridSpan w:val="2"/>
          </w:tcPr>
          <w:p w14:paraId="6AA32CE0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noProof/>
                <w:lang w:val="es-ES"/>
              </w:rPr>
              <w:drawing>
                <wp:inline distT="0" distB="0" distL="0" distR="0" wp14:anchorId="28BF8BAD" wp14:editId="575E39B2">
                  <wp:extent cx="2004280" cy="2194560"/>
                  <wp:effectExtent l="0" t="0" r="0" b="0"/>
                  <wp:docPr id="171837997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65136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10FD7707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3D719D11" w14:textId="77777777" w:rsidTr="00F229F4">
        <w:trPr>
          <w:trHeight w:val="2160"/>
        </w:trPr>
        <w:tc>
          <w:tcPr>
            <w:tcW w:w="5000" w:type="pct"/>
            <w:gridSpan w:val="3"/>
          </w:tcPr>
          <w:p w14:paraId="3D2141F8" w14:textId="77777777" w:rsidR="007F4572" w:rsidRPr="007F4572" w:rsidRDefault="007F4572" w:rsidP="007F4572">
            <w:pPr>
              <w:pStyle w:val="TableBody"/>
              <w:rPr>
                <w:sz w:val="24"/>
                <w:szCs w:val="24"/>
                <w:lang w:val="es-ES"/>
              </w:rPr>
            </w:pPr>
            <w:r w:rsidRPr="007F4572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los prismas:</w:t>
            </w:r>
            <w:r w:rsidRPr="007F4572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7F4572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7F4572">
              <w:rPr>
                <w:sz w:val="24"/>
                <w:szCs w:val="24"/>
                <w:lang w:val="es-ES"/>
              </w:rPr>
              <w:t xml:space="preserve"> de los prismas? De ser así, ¿qué patrón notaste? </w:t>
            </w:r>
          </w:p>
          <w:p w14:paraId="01FE5276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14AE3676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7A6C0C2E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1E1C4436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3CB4C82D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4AA359A9" w14:textId="11D9943A" w:rsidR="00AC2D43" w:rsidRPr="007F4572" w:rsidRDefault="007F4572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Usando palabras, escribe una fórmula para calcular el área de superficie de un prisma.</w:t>
            </w:r>
          </w:p>
        </w:tc>
        <w:tc>
          <w:tcPr>
            <w:tcW w:w="3656" w:type="pct"/>
            <w:gridSpan w:val="2"/>
            <w:vAlign w:val="center"/>
          </w:tcPr>
          <w:p w14:paraId="77B382FB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7E703CE3" w14:textId="77777777" w:rsidR="00AC2D43" w:rsidRPr="007F4572" w:rsidRDefault="00AC2D43" w:rsidP="00AC2D43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AC2D43" w:rsidRPr="007F4572" w14:paraId="16FBF35C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4D663D38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32DCC8CD" w14:textId="66475A38" w:rsidR="00AC2D43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1D8B32DF" w14:textId="77777777" w:rsidR="00041E20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5B102F85" w14:textId="002B61BE" w:rsidR="00AC2D43" w:rsidRPr="007F4572" w:rsidRDefault="00041E20" w:rsidP="00041E20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AC2D43" w:rsidRPr="007F4572" w14:paraId="3790F4E0" w14:textId="77777777" w:rsidTr="007F4572">
        <w:trPr>
          <w:cantSplit/>
          <w:trHeight w:val="3528"/>
        </w:trPr>
        <w:tc>
          <w:tcPr>
            <w:tcW w:w="1920" w:type="pct"/>
            <w:gridSpan w:val="2"/>
          </w:tcPr>
          <w:p w14:paraId="5AB3D56E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noProof/>
                <w:lang w:val="es-ES"/>
              </w:rPr>
              <w:drawing>
                <wp:inline distT="0" distB="0" distL="0" distR="0" wp14:anchorId="54D8574D" wp14:editId="0A9A058F">
                  <wp:extent cx="2004280" cy="2194560"/>
                  <wp:effectExtent l="0" t="0" r="0" b="0"/>
                  <wp:docPr id="193117999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44666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00FC1F7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1372610B" w14:textId="77777777" w:rsidTr="007F4572">
        <w:trPr>
          <w:cantSplit/>
          <w:trHeight w:val="3348"/>
        </w:trPr>
        <w:tc>
          <w:tcPr>
            <w:tcW w:w="1920" w:type="pct"/>
            <w:gridSpan w:val="2"/>
          </w:tcPr>
          <w:p w14:paraId="4F0F0E8A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7F4572">
              <w:rPr>
                <w:noProof/>
                <w:lang w:val="es-ES"/>
              </w:rPr>
              <w:drawing>
                <wp:inline distT="0" distB="0" distL="0" distR="0" wp14:anchorId="51D3F798" wp14:editId="4BCE6858">
                  <wp:extent cx="2004280" cy="2194560"/>
                  <wp:effectExtent l="0" t="0" r="0" b="0"/>
                  <wp:docPr id="144638784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03103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0FADA3D2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7334A9D5" w14:textId="77777777" w:rsidTr="00F229F4">
        <w:trPr>
          <w:trHeight w:val="2160"/>
        </w:trPr>
        <w:tc>
          <w:tcPr>
            <w:tcW w:w="5000" w:type="pct"/>
            <w:gridSpan w:val="3"/>
          </w:tcPr>
          <w:p w14:paraId="3F2670F9" w14:textId="77777777" w:rsidR="007F4572" w:rsidRPr="007F4572" w:rsidRDefault="007F4572" w:rsidP="007F4572">
            <w:pPr>
              <w:pStyle w:val="TableBody"/>
              <w:rPr>
                <w:sz w:val="24"/>
                <w:szCs w:val="24"/>
                <w:lang w:val="es-ES"/>
              </w:rPr>
            </w:pPr>
            <w:r w:rsidRPr="007F4572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las pirámides:</w:t>
            </w:r>
            <w:r w:rsidRPr="007F4572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7F4572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7F4572">
              <w:rPr>
                <w:sz w:val="24"/>
                <w:szCs w:val="24"/>
                <w:lang w:val="es-ES"/>
              </w:rPr>
              <w:t xml:space="preserve"> de las pirámides? De ser así, ¿qué patrón notaste? </w:t>
            </w:r>
          </w:p>
          <w:p w14:paraId="29774948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604314C3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0880733B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2D1519C" w14:textId="77777777" w:rsidR="00AC2D43" w:rsidRPr="007F4572" w:rsidRDefault="00AC2D43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AC2D43" w:rsidRPr="007F4572" w14:paraId="544C6F50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46643A41" w14:textId="2211EC28" w:rsidR="00AC2D43" w:rsidRPr="007F4572" w:rsidRDefault="007F4572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 w:rsidRPr="007F4572">
              <w:rPr>
                <w:sz w:val="24"/>
                <w:szCs w:val="24"/>
                <w:lang w:val="es-ES"/>
              </w:rPr>
              <w:t>Usando palabras, escribe una fórmula para calcular el área de superficie de una pirámide.</w:t>
            </w:r>
          </w:p>
        </w:tc>
        <w:tc>
          <w:tcPr>
            <w:tcW w:w="3656" w:type="pct"/>
            <w:gridSpan w:val="2"/>
            <w:vAlign w:val="center"/>
          </w:tcPr>
          <w:p w14:paraId="0E1B9C6B" w14:textId="77777777" w:rsidR="00AC2D43" w:rsidRPr="007F4572" w:rsidRDefault="00AC2D43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04D9D1A5" w14:textId="77777777" w:rsidR="00AC2D43" w:rsidRPr="007F4572" w:rsidRDefault="00AC2D43" w:rsidP="00FE5376">
      <w:pPr>
        <w:pStyle w:val="BodyText"/>
        <w:rPr>
          <w:szCs w:val="24"/>
          <w:lang w:val="es-ES"/>
        </w:rPr>
      </w:pPr>
    </w:p>
    <w:sectPr w:rsidR="00AC2D43" w:rsidRPr="007F4572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4E68B8" w14:textId="77777777" w:rsidR="00123A28" w:rsidRDefault="00123A28" w:rsidP="00DC1CA0">
      <w:r>
        <w:separator/>
      </w:r>
    </w:p>
  </w:endnote>
  <w:endnote w:type="continuationSeparator" w:id="0">
    <w:p w14:paraId="04025D17" w14:textId="77777777" w:rsidR="00123A28" w:rsidRDefault="00123A2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7D097E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E250B7" w14:textId="3E47F37F" w:rsidR="009F0B2E" w:rsidRPr="008C5074" w:rsidRDefault="00FE5376" w:rsidP="008C5074">
                          <w:pPr>
                            <w:pStyle w:val="Footer"/>
                          </w:pPr>
                          <w:r>
                            <w:t>A Solidifying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7E250B7" w14:textId="3E47F37F" w:rsidR="009F0B2E" w:rsidRPr="008C5074" w:rsidRDefault="00FE5376" w:rsidP="008C5074">
                    <w:pPr>
                      <w:pStyle w:val="Footer"/>
                    </w:pPr>
                    <w:r>
                      <w:t>A Solidifying Pattern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511153" w14:textId="77777777" w:rsidR="00123A28" w:rsidRDefault="00123A28" w:rsidP="00DC1CA0">
      <w:r>
        <w:separator/>
      </w:r>
    </w:p>
  </w:footnote>
  <w:footnote w:type="continuationSeparator" w:id="0">
    <w:p w14:paraId="4CDE8F43" w14:textId="77777777" w:rsidR="00123A28" w:rsidRDefault="00123A28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AAAEB7" w14:textId="11871741" w:rsidR="00FE5376" w:rsidRDefault="00E10393" w:rsidP="00FE5376">
    <w:pPr>
      <w:pStyle w:val="Title"/>
    </w:pPr>
    <w:r>
      <w:t>rascando la superficie</w:t>
    </w:r>
    <w:r w:rsidR="00FE5376">
      <w:t xml:space="preserve"> </w:t>
    </w:r>
    <w:r w:rsidR="00AC2D43">
      <w:t>–</w:t>
    </w:r>
    <w:r w:rsidR="00FE5376">
      <w:t xml:space="preserve"> </w:t>
    </w:r>
    <w:r w:rsidR="0089449A">
      <w:t>rojo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76"/>
    <w:rsid w:val="00041E20"/>
    <w:rsid w:val="00072D23"/>
    <w:rsid w:val="000C7623"/>
    <w:rsid w:val="000E488C"/>
    <w:rsid w:val="00114411"/>
    <w:rsid w:val="00123A28"/>
    <w:rsid w:val="001B5BA6"/>
    <w:rsid w:val="002040D8"/>
    <w:rsid w:val="00233158"/>
    <w:rsid w:val="00245200"/>
    <w:rsid w:val="00246BC1"/>
    <w:rsid w:val="00274BB5"/>
    <w:rsid w:val="002C72CA"/>
    <w:rsid w:val="002D4C34"/>
    <w:rsid w:val="00304DC6"/>
    <w:rsid w:val="00372CAE"/>
    <w:rsid w:val="003F1CB3"/>
    <w:rsid w:val="00403889"/>
    <w:rsid w:val="00407FD0"/>
    <w:rsid w:val="00457D26"/>
    <w:rsid w:val="00463853"/>
    <w:rsid w:val="00480109"/>
    <w:rsid w:val="004806AD"/>
    <w:rsid w:val="004856EB"/>
    <w:rsid w:val="004C2D48"/>
    <w:rsid w:val="004D0B87"/>
    <w:rsid w:val="005345DE"/>
    <w:rsid w:val="005B2598"/>
    <w:rsid w:val="005B2E77"/>
    <w:rsid w:val="005B4511"/>
    <w:rsid w:val="005E3EB2"/>
    <w:rsid w:val="006138F9"/>
    <w:rsid w:val="00644B47"/>
    <w:rsid w:val="006C5B24"/>
    <w:rsid w:val="006E2654"/>
    <w:rsid w:val="006F637F"/>
    <w:rsid w:val="00751B4E"/>
    <w:rsid w:val="00782F44"/>
    <w:rsid w:val="00792558"/>
    <w:rsid w:val="007A5710"/>
    <w:rsid w:val="007A7056"/>
    <w:rsid w:val="007B7218"/>
    <w:rsid w:val="007C45AC"/>
    <w:rsid w:val="007F4572"/>
    <w:rsid w:val="0089449A"/>
    <w:rsid w:val="008A4606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229F9"/>
    <w:rsid w:val="00A77EC7"/>
    <w:rsid w:val="00AC2D43"/>
    <w:rsid w:val="00AD42F9"/>
    <w:rsid w:val="00AF213D"/>
    <w:rsid w:val="00BD7B9F"/>
    <w:rsid w:val="00BF08CE"/>
    <w:rsid w:val="00C64D43"/>
    <w:rsid w:val="00C83603"/>
    <w:rsid w:val="00CD2461"/>
    <w:rsid w:val="00CE2E34"/>
    <w:rsid w:val="00CF4EFB"/>
    <w:rsid w:val="00D72955"/>
    <w:rsid w:val="00D75EE7"/>
    <w:rsid w:val="00D760BA"/>
    <w:rsid w:val="00DC1CA0"/>
    <w:rsid w:val="00DE0B48"/>
    <w:rsid w:val="00E10393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1216"/>
    <w:rsid w:val="00F87387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2689B"/>
  <w15:chartTrackingRefBased/>
  <w15:docId w15:val="{3A4D6EC6-B50A-4073-88B6-7ACB016F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C45AC"/>
  </w:style>
  <w:style w:type="paragraph" w:styleId="Heading1">
    <w:name w:val="heading 1"/>
    <w:basedOn w:val="Normal"/>
    <w:next w:val="Normal"/>
    <w:link w:val="Heading1Char"/>
    <w:uiPriority w:val="9"/>
    <w:qFormat/>
    <w:rsid w:val="007C45A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5A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C45A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C45A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5AC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5AC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C45AC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C45AC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C45AC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5AC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5AC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C45AC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C45AC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C45AC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45A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C45AC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7C4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C45AC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C45AC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5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4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5AC"/>
  </w:style>
  <w:style w:type="paragraph" w:styleId="ListParagraph">
    <w:name w:val="List Paragraph"/>
    <w:basedOn w:val="Normal"/>
    <w:uiPriority w:val="34"/>
    <w:qFormat/>
    <w:rsid w:val="007C45AC"/>
    <w:pPr>
      <w:ind w:left="720"/>
      <w:contextualSpacing/>
    </w:pPr>
  </w:style>
  <w:style w:type="paragraph" w:customStyle="1" w:styleId="AnswerKey">
    <w:name w:val="Answer Key"/>
    <w:basedOn w:val="Normal"/>
    <w:qFormat/>
    <w:rsid w:val="007C45AC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FE5376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5376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FE53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FE5376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FE5376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RowHeader">
    <w:name w:val="Row Header"/>
    <w:basedOn w:val="Normal"/>
    <w:qFormat/>
    <w:rsid w:val="00FE5376"/>
    <w:pPr>
      <w:spacing w:after="0" w:line="240" w:lineRule="auto"/>
    </w:pPr>
    <w:rPr>
      <w:b/>
      <w:color w:val="288AC3" w:themeColor="accent1"/>
      <w:kern w:val="0"/>
      <w:szCs w:val="22"/>
      <w14:ligatures w14:val="none"/>
    </w:rPr>
  </w:style>
  <w:style w:type="paragraph" w:customStyle="1" w:styleId="TableBody">
    <w:name w:val="Table Body"/>
    <w:basedOn w:val="Normal"/>
    <w:qFormat/>
    <w:rsid w:val="00FE5376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3</TotalTime>
  <Pages>4</Pages>
  <Words>215</Words>
  <Characters>1175</Characters>
  <Application>Microsoft Office Word</Application>
  <DocSecurity>0</DocSecurity>
  <Lines>106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Solidifying Pattern</vt:lpstr>
    </vt:vector>
  </TitlesOfParts>
  <Manager/>
  <Company/>
  <LinksUpToDate>false</LinksUpToDate>
  <CharactersWithSpaces>1351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Lopez, Araceli</cp:lastModifiedBy>
  <cp:revision>6</cp:revision>
  <dcterms:created xsi:type="dcterms:W3CDTF">2026-06-17T17:45:00Z</dcterms:created>
  <dcterms:modified xsi:type="dcterms:W3CDTF">2026-08-04T18:52:00Z</dcterms:modified>
  <cp:category/>
</cp:coreProperties>
</file>