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2C72CA" w:rsidRPr="00751B4E" w14:paraId="4A97EDA3" w14:textId="77777777" w:rsidTr="002C72CA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3EC40F37" w14:textId="77777777" w:rsidR="002C72CA" w:rsidRPr="00751B4E" w:rsidRDefault="002C72CA" w:rsidP="001848E1">
            <w:pPr>
              <w:pStyle w:val="TableColumnHeaders"/>
              <w:rPr>
                <w:sz w:val="24"/>
                <w:szCs w:val="24"/>
              </w:rPr>
            </w:pPr>
            <w:r w:rsidRPr="00751B4E">
              <w:rPr>
                <w:sz w:val="24"/>
                <w:szCs w:val="24"/>
              </w:rPr>
              <w:t xml:space="preserve">Measure your solid. </w:t>
            </w:r>
            <w:r w:rsidRPr="00751B4E">
              <w:rPr>
                <w:sz w:val="24"/>
                <w:szCs w:val="24"/>
              </w:rPr>
              <w:br/>
              <w:t>Label your measurements.</w:t>
            </w:r>
          </w:p>
        </w:tc>
        <w:tc>
          <w:tcPr>
            <w:tcW w:w="3080" w:type="pct"/>
            <w:shd w:val="clear" w:color="auto" w:fill="285781" w:themeFill="accent2"/>
          </w:tcPr>
          <w:p w14:paraId="02888661" w14:textId="77777777" w:rsidR="002C72CA" w:rsidRPr="00751B4E" w:rsidRDefault="002C72CA" w:rsidP="001848E1">
            <w:pPr>
              <w:pStyle w:val="TableColumnHeaders"/>
              <w:rPr>
                <w:sz w:val="24"/>
                <w:szCs w:val="24"/>
              </w:rPr>
            </w:pPr>
            <w:r w:rsidRPr="00751B4E">
              <w:rPr>
                <w:sz w:val="24"/>
                <w:szCs w:val="24"/>
              </w:rPr>
              <w:t xml:space="preserve">Find the surface area of the solid. </w:t>
            </w:r>
            <w:r w:rsidRPr="00751B4E">
              <w:rPr>
                <w:sz w:val="24"/>
                <w:szCs w:val="24"/>
              </w:rPr>
              <w:br/>
              <w:t>Show your work.</w:t>
            </w:r>
          </w:p>
        </w:tc>
      </w:tr>
      <w:tr w:rsidR="002C72CA" w:rsidRPr="00751B4E" w14:paraId="411C5AED" w14:textId="77777777" w:rsidTr="002C72CA">
        <w:trPr>
          <w:cantSplit/>
          <w:trHeight w:val="3744"/>
        </w:trPr>
        <w:tc>
          <w:tcPr>
            <w:tcW w:w="1920" w:type="pct"/>
            <w:gridSpan w:val="2"/>
          </w:tcPr>
          <w:p w14:paraId="0DA82A4D" w14:textId="611BFF05" w:rsidR="002C72CA" w:rsidRPr="00751B4E" w:rsidRDefault="002C72CA" w:rsidP="001848E1">
            <w:pPr>
              <w:pStyle w:val="TableBody"/>
              <w:jc w:val="center"/>
              <w:rPr>
                <w:sz w:val="24"/>
                <w:szCs w:val="24"/>
              </w:rPr>
            </w:pPr>
            <w:r w:rsidRPr="002C72CA">
              <w:rPr>
                <w:noProof/>
              </w:rPr>
              <w:drawing>
                <wp:inline distT="0" distB="0" distL="0" distR="0" wp14:anchorId="0A1352B0" wp14:editId="2257E4AF">
                  <wp:extent cx="2004280" cy="2194560"/>
                  <wp:effectExtent l="0" t="0" r="0" b="0"/>
                  <wp:docPr id="42163062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630623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076B7962" w14:textId="77777777" w:rsidR="002C72CA" w:rsidRPr="00751B4E" w:rsidRDefault="002C72CA" w:rsidP="001848E1">
            <w:pPr>
              <w:pStyle w:val="TableBody"/>
              <w:rPr>
                <w:sz w:val="24"/>
                <w:szCs w:val="24"/>
              </w:rPr>
            </w:pPr>
          </w:p>
        </w:tc>
      </w:tr>
      <w:tr w:rsidR="002C72CA" w:rsidRPr="00751B4E" w14:paraId="184B1AEC" w14:textId="77777777" w:rsidTr="002C72CA">
        <w:trPr>
          <w:cantSplit/>
          <w:trHeight w:val="3744"/>
        </w:trPr>
        <w:tc>
          <w:tcPr>
            <w:tcW w:w="1920" w:type="pct"/>
            <w:gridSpan w:val="2"/>
          </w:tcPr>
          <w:p w14:paraId="5B7C306C" w14:textId="08E1B0A2" w:rsidR="002C72CA" w:rsidRPr="00751B4E" w:rsidRDefault="002C72CA" w:rsidP="001848E1">
            <w:pPr>
              <w:pStyle w:val="TableBody"/>
              <w:jc w:val="center"/>
              <w:rPr>
                <w:sz w:val="24"/>
                <w:szCs w:val="24"/>
              </w:rPr>
            </w:pPr>
            <w:r w:rsidRPr="002C72CA">
              <w:rPr>
                <w:noProof/>
              </w:rPr>
              <w:drawing>
                <wp:inline distT="0" distB="0" distL="0" distR="0" wp14:anchorId="5541E47B" wp14:editId="5BE73446">
                  <wp:extent cx="2004280" cy="2194560"/>
                  <wp:effectExtent l="0" t="0" r="0" b="0"/>
                  <wp:docPr id="160276513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65136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65A7BC5" w14:textId="77777777" w:rsidR="002C72CA" w:rsidRPr="00751B4E" w:rsidRDefault="002C72CA" w:rsidP="001848E1">
            <w:pPr>
              <w:pStyle w:val="TableBody"/>
              <w:rPr>
                <w:sz w:val="24"/>
                <w:szCs w:val="24"/>
              </w:rPr>
            </w:pPr>
          </w:p>
        </w:tc>
      </w:tr>
      <w:tr w:rsidR="00FE5376" w:rsidRPr="00751B4E" w14:paraId="2D6D4A33" w14:textId="77777777" w:rsidTr="00751B4E">
        <w:trPr>
          <w:trHeight w:val="2160"/>
        </w:trPr>
        <w:tc>
          <w:tcPr>
            <w:tcW w:w="5000" w:type="pct"/>
            <w:gridSpan w:val="3"/>
          </w:tcPr>
          <w:p w14:paraId="145487DC" w14:textId="77777777" w:rsidR="00FE5376" w:rsidRPr="00751B4E" w:rsidRDefault="00FE5376" w:rsidP="001848E1">
            <w:pPr>
              <w:pStyle w:val="TableBody"/>
              <w:rPr>
                <w:sz w:val="24"/>
                <w:szCs w:val="24"/>
              </w:rPr>
            </w:pPr>
            <w:r w:rsidRPr="00751B4E">
              <w:rPr>
                <w:b/>
                <w:bCs/>
                <w:sz w:val="24"/>
                <w:szCs w:val="24"/>
                <w:u w:val="single"/>
              </w:rPr>
              <w:t>Prism Reflection</w:t>
            </w:r>
            <w:r w:rsidRPr="00751B4E">
              <w:rPr>
                <w:sz w:val="24"/>
                <w:szCs w:val="24"/>
              </w:rPr>
              <w:t xml:space="preserve">: Do you notice any patterns </w:t>
            </w:r>
            <w:r w:rsidRPr="00751B4E">
              <w:rPr>
                <w:b/>
                <w:bCs/>
                <w:sz w:val="24"/>
                <w:szCs w:val="24"/>
              </w:rPr>
              <w:t>when finding the surface area</w:t>
            </w:r>
            <w:r w:rsidRPr="00751B4E">
              <w:rPr>
                <w:sz w:val="24"/>
                <w:szCs w:val="24"/>
              </w:rPr>
              <w:t xml:space="preserve"> of the prisms? </w:t>
            </w:r>
            <w:r w:rsidRPr="00751B4E">
              <w:rPr>
                <w:sz w:val="24"/>
                <w:szCs w:val="24"/>
              </w:rPr>
              <w:br/>
              <w:t>If so, what pattern did you notice?</w:t>
            </w:r>
          </w:p>
          <w:p w14:paraId="09ECB846" w14:textId="77777777" w:rsidR="00FE5376" w:rsidRPr="00751B4E" w:rsidRDefault="00FE5376" w:rsidP="001848E1">
            <w:pPr>
              <w:pStyle w:val="TableBody"/>
              <w:rPr>
                <w:sz w:val="24"/>
                <w:szCs w:val="24"/>
              </w:rPr>
            </w:pPr>
          </w:p>
          <w:p w14:paraId="5966157E" w14:textId="77777777" w:rsidR="00FE5376" w:rsidRPr="00751B4E" w:rsidRDefault="00FE5376" w:rsidP="001848E1">
            <w:pPr>
              <w:pStyle w:val="TableBody"/>
              <w:rPr>
                <w:sz w:val="24"/>
                <w:szCs w:val="24"/>
              </w:rPr>
            </w:pPr>
          </w:p>
          <w:p w14:paraId="3C53683A" w14:textId="77777777" w:rsidR="00FE5376" w:rsidRPr="00751B4E" w:rsidRDefault="00FE5376" w:rsidP="001848E1">
            <w:pPr>
              <w:pStyle w:val="TableBody"/>
              <w:rPr>
                <w:sz w:val="24"/>
                <w:szCs w:val="24"/>
              </w:rPr>
            </w:pPr>
          </w:p>
          <w:p w14:paraId="66D250A9" w14:textId="77777777" w:rsidR="00FE5376" w:rsidRPr="00751B4E" w:rsidRDefault="00FE5376" w:rsidP="001848E1">
            <w:pPr>
              <w:pStyle w:val="TableBody"/>
              <w:rPr>
                <w:sz w:val="24"/>
                <w:szCs w:val="24"/>
              </w:rPr>
            </w:pPr>
          </w:p>
        </w:tc>
      </w:tr>
      <w:tr w:rsidR="00FE5376" w:rsidRPr="00751B4E" w14:paraId="142C80DB" w14:textId="77777777" w:rsidTr="00751B4E">
        <w:trPr>
          <w:trHeight w:val="1152"/>
        </w:trPr>
        <w:tc>
          <w:tcPr>
            <w:tcW w:w="1344" w:type="pct"/>
            <w:vAlign w:val="center"/>
          </w:tcPr>
          <w:p w14:paraId="54C44218" w14:textId="77777777" w:rsidR="00FE5376" w:rsidRPr="00751B4E" w:rsidRDefault="00FE5376" w:rsidP="00751B4E">
            <w:pPr>
              <w:pStyle w:val="TableBody"/>
              <w:jc w:val="right"/>
              <w:rPr>
                <w:sz w:val="24"/>
                <w:szCs w:val="24"/>
              </w:rPr>
            </w:pPr>
            <w:r w:rsidRPr="00751B4E">
              <w:rPr>
                <w:sz w:val="24"/>
                <w:szCs w:val="24"/>
              </w:rPr>
              <w:t>Using words, write a formula for the surface area of a prism.</w:t>
            </w:r>
          </w:p>
        </w:tc>
        <w:tc>
          <w:tcPr>
            <w:tcW w:w="3656" w:type="pct"/>
            <w:gridSpan w:val="2"/>
            <w:vAlign w:val="center"/>
          </w:tcPr>
          <w:p w14:paraId="08287C12" w14:textId="77777777" w:rsidR="00FE5376" w:rsidRPr="00751B4E" w:rsidRDefault="00FE5376" w:rsidP="001848E1">
            <w:pPr>
              <w:pStyle w:val="TableBody"/>
              <w:jc w:val="center"/>
              <w:rPr>
                <w:sz w:val="24"/>
                <w:szCs w:val="24"/>
              </w:rPr>
            </w:pPr>
          </w:p>
        </w:tc>
      </w:tr>
    </w:tbl>
    <w:p w14:paraId="0A57FB86" w14:textId="77777777" w:rsidR="00FE5376" w:rsidRPr="00751B4E" w:rsidRDefault="00FE5376" w:rsidP="00FE5376"/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2C72CA" w:rsidRPr="00751B4E" w14:paraId="3011F1ED" w14:textId="77777777" w:rsidTr="002C72CA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2A709DD4" w14:textId="77777777" w:rsidR="002C72CA" w:rsidRPr="00751B4E" w:rsidRDefault="002C72CA" w:rsidP="001848E1">
            <w:pPr>
              <w:pStyle w:val="TableColumnHeaders"/>
              <w:rPr>
                <w:sz w:val="24"/>
                <w:szCs w:val="24"/>
              </w:rPr>
            </w:pPr>
            <w:r w:rsidRPr="00751B4E">
              <w:rPr>
                <w:sz w:val="24"/>
                <w:szCs w:val="24"/>
              </w:rPr>
              <w:lastRenderedPageBreak/>
              <w:t xml:space="preserve">Measure your solid. </w:t>
            </w:r>
            <w:r w:rsidRPr="00751B4E">
              <w:rPr>
                <w:sz w:val="24"/>
                <w:szCs w:val="24"/>
              </w:rPr>
              <w:br/>
              <w:t>Label your measurements.</w:t>
            </w:r>
          </w:p>
        </w:tc>
        <w:tc>
          <w:tcPr>
            <w:tcW w:w="3080" w:type="pct"/>
            <w:shd w:val="clear" w:color="auto" w:fill="285781" w:themeFill="accent2"/>
          </w:tcPr>
          <w:p w14:paraId="3D63932D" w14:textId="77777777" w:rsidR="002C72CA" w:rsidRPr="00751B4E" w:rsidRDefault="002C72CA" w:rsidP="001848E1">
            <w:pPr>
              <w:pStyle w:val="TableColumnHeaders"/>
              <w:rPr>
                <w:sz w:val="24"/>
                <w:szCs w:val="24"/>
              </w:rPr>
            </w:pPr>
            <w:r w:rsidRPr="00751B4E">
              <w:rPr>
                <w:sz w:val="24"/>
                <w:szCs w:val="24"/>
              </w:rPr>
              <w:t xml:space="preserve">Find the surface area of the solid. </w:t>
            </w:r>
            <w:r w:rsidRPr="00751B4E">
              <w:rPr>
                <w:sz w:val="24"/>
                <w:szCs w:val="24"/>
              </w:rPr>
              <w:br/>
              <w:t>Show your work.</w:t>
            </w:r>
          </w:p>
        </w:tc>
      </w:tr>
      <w:tr w:rsidR="002C72CA" w:rsidRPr="00751B4E" w14:paraId="057D0CA7" w14:textId="77777777" w:rsidTr="002C72CA">
        <w:trPr>
          <w:cantSplit/>
          <w:trHeight w:val="3744"/>
        </w:trPr>
        <w:tc>
          <w:tcPr>
            <w:tcW w:w="1920" w:type="pct"/>
            <w:gridSpan w:val="2"/>
          </w:tcPr>
          <w:p w14:paraId="737D22E9" w14:textId="01F065DC" w:rsidR="002C72CA" w:rsidRPr="00751B4E" w:rsidRDefault="002C72CA" w:rsidP="001848E1">
            <w:pPr>
              <w:pStyle w:val="TableBody"/>
              <w:jc w:val="center"/>
              <w:rPr>
                <w:sz w:val="24"/>
                <w:szCs w:val="24"/>
              </w:rPr>
            </w:pPr>
            <w:r w:rsidRPr="002C72CA">
              <w:rPr>
                <w:noProof/>
              </w:rPr>
              <w:drawing>
                <wp:inline distT="0" distB="0" distL="0" distR="0" wp14:anchorId="7E805906" wp14:editId="1CE42C8D">
                  <wp:extent cx="2004280" cy="2194560"/>
                  <wp:effectExtent l="0" t="0" r="0" b="0"/>
                  <wp:docPr id="147044666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44666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22B143A6" w14:textId="77777777" w:rsidR="002C72CA" w:rsidRPr="00751B4E" w:rsidRDefault="002C72CA" w:rsidP="001848E1">
            <w:pPr>
              <w:pStyle w:val="TableBody"/>
              <w:rPr>
                <w:sz w:val="24"/>
                <w:szCs w:val="24"/>
              </w:rPr>
            </w:pPr>
          </w:p>
        </w:tc>
      </w:tr>
      <w:tr w:rsidR="002C72CA" w:rsidRPr="00751B4E" w14:paraId="0EC2B6C5" w14:textId="77777777" w:rsidTr="002C72CA">
        <w:trPr>
          <w:cantSplit/>
          <w:trHeight w:val="3744"/>
        </w:trPr>
        <w:tc>
          <w:tcPr>
            <w:tcW w:w="1920" w:type="pct"/>
            <w:gridSpan w:val="2"/>
          </w:tcPr>
          <w:p w14:paraId="25C9827D" w14:textId="75BDFCAD" w:rsidR="002C72CA" w:rsidRPr="00751B4E" w:rsidRDefault="002C72CA" w:rsidP="001848E1">
            <w:pPr>
              <w:pStyle w:val="TableBody"/>
              <w:jc w:val="center"/>
              <w:rPr>
                <w:sz w:val="24"/>
                <w:szCs w:val="24"/>
              </w:rPr>
            </w:pPr>
            <w:r w:rsidRPr="002C72CA">
              <w:rPr>
                <w:noProof/>
              </w:rPr>
              <w:drawing>
                <wp:inline distT="0" distB="0" distL="0" distR="0" wp14:anchorId="149363EC" wp14:editId="756D1DF0">
                  <wp:extent cx="2004280" cy="2194560"/>
                  <wp:effectExtent l="0" t="0" r="0" b="0"/>
                  <wp:docPr id="42840310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03103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3E9FAD28" w14:textId="77777777" w:rsidR="002C72CA" w:rsidRPr="00751B4E" w:rsidRDefault="002C72CA" w:rsidP="001848E1">
            <w:pPr>
              <w:pStyle w:val="TableBody"/>
              <w:rPr>
                <w:sz w:val="24"/>
                <w:szCs w:val="24"/>
              </w:rPr>
            </w:pPr>
          </w:p>
        </w:tc>
      </w:tr>
      <w:tr w:rsidR="00FE5376" w:rsidRPr="00751B4E" w14:paraId="452495A5" w14:textId="77777777" w:rsidTr="00751B4E">
        <w:trPr>
          <w:trHeight w:val="2160"/>
        </w:trPr>
        <w:tc>
          <w:tcPr>
            <w:tcW w:w="5000" w:type="pct"/>
            <w:gridSpan w:val="3"/>
          </w:tcPr>
          <w:p w14:paraId="5EEA51DF" w14:textId="3D561E80" w:rsidR="00FE5376" w:rsidRPr="00751B4E" w:rsidRDefault="00FE5376" w:rsidP="001848E1">
            <w:pPr>
              <w:pStyle w:val="TableBody"/>
              <w:rPr>
                <w:sz w:val="24"/>
                <w:szCs w:val="24"/>
              </w:rPr>
            </w:pPr>
            <w:r w:rsidRPr="00751B4E">
              <w:rPr>
                <w:b/>
                <w:bCs/>
                <w:sz w:val="24"/>
                <w:szCs w:val="24"/>
                <w:u w:val="single"/>
              </w:rPr>
              <w:t>Pyramid Reflection</w:t>
            </w:r>
            <w:r w:rsidRPr="00751B4E">
              <w:rPr>
                <w:sz w:val="24"/>
                <w:szCs w:val="24"/>
              </w:rPr>
              <w:t xml:space="preserve">: Do you notice any patterns </w:t>
            </w:r>
            <w:r w:rsidRPr="00751B4E">
              <w:rPr>
                <w:b/>
                <w:bCs/>
                <w:sz w:val="24"/>
                <w:szCs w:val="24"/>
              </w:rPr>
              <w:t>when finding the surface area</w:t>
            </w:r>
            <w:r w:rsidRPr="00751B4E">
              <w:rPr>
                <w:sz w:val="24"/>
                <w:szCs w:val="24"/>
              </w:rPr>
              <w:t xml:space="preserve"> of the pyramids?</w:t>
            </w:r>
            <w:r w:rsidR="00751B4E">
              <w:rPr>
                <w:sz w:val="24"/>
                <w:szCs w:val="24"/>
              </w:rPr>
              <w:t xml:space="preserve"> </w:t>
            </w:r>
            <w:r w:rsidRPr="00751B4E">
              <w:rPr>
                <w:sz w:val="24"/>
                <w:szCs w:val="24"/>
              </w:rPr>
              <w:t>If so, what pattern did you notice?</w:t>
            </w:r>
          </w:p>
          <w:p w14:paraId="5E53BB97" w14:textId="77777777" w:rsidR="00FE5376" w:rsidRPr="00751B4E" w:rsidRDefault="00FE5376" w:rsidP="001848E1">
            <w:pPr>
              <w:pStyle w:val="TableBody"/>
              <w:rPr>
                <w:sz w:val="24"/>
                <w:szCs w:val="24"/>
              </w:rPr>
            </w:pPr>
          </w:p>
          <w:p w14:paraId="4D50790E" w14:textId="77777777" w:rsidR="00FE5376" w:rsidRPr="00751B4E" w:rsidRDefault="00FE5376" w:rsidP="001848E1">
            <w:pPr>
              <w:pStyle w:val="TableBody"/>
              <w:rPr>
                <w:sz w:val="24"/>
                <w:szCs w:val="24"/>
              </w:rPr>
            </w:pPr>
          </w:p>
          <w:p w14:paraId="2340E8D4" w14:textId="77777777" w:rsidR="00FE5376" w:rsidRPr="00751B4E" w:rsidRDefault="00FE5376" w:rsidP="001848E1">
            <w:pPr>
              <w:pStyle w:val="TableBody"/>
              <w:rPr>
                <w:sz w:val="24"/>
                <w:szCs w:val="24"/>
              </w:rPr>
            </w:pPr>
          </w:p>
          <w:p w14:paraId="0C30BF39" w14:textId="77777777" w:rsidR="00FE5376" w:rsidRPr="00751B4E" w:rsidRDefault="00FE5376" w:rsidP="001848E1">
            <w:pPr>
              <w:pStyle w:val="TableBody"/>
              <w:rPr>
                <w:sz w:val="24"/>
                <w:szCs w:val="24"/>
              </w:rPr>
            </w:pPr>
          </w:p>
        </w:tc>
      </w:tr>
      <w:tr w:rsidR="00FE5376" w:rsidRPr="00751B4E" w14:paraId="5FA5DA4A" w14:textId="77777777" w:rsidTr="00751B4E">
        <w:trPr>
          <w:trHeight w:val="1152"/>
        </w:trPr>
        <w:tc>
          <w:tcPr>
            <w:tcW w:w="1344" w:type="pct"/>
            <w:vAlign w:val="center"/>
          </w:tcPr>
          <w:p w14:paraId="278DADAA" w14:textId="77777777" w:rsidR="00FE5376" w:rsidRPr="00751B4E" w:rsidRDefault="00FE5376" w:rsidP="00751B4E">
            <w:pPr>
              <w:pStyle w:val="TableBody"/>
              <w:jc w:val="right"/>
              <w:rPr>
                <w:sz w:val="24"/>
                <w:szCs w:val="24"/>
              </w:rPr>
            </w:pPr>
            <w:r w:rsidRPr="00751B4E">
              <w:rPr>
                <w:sz w:val="24"/>
                <w:szCs w:val="24"/>
              </w:rPr>
              <w:t>Using words, write a formula for the surface area of a pyramid.</w:t>
            </w:r>
          </w:p>
        </w:tc>
        <w:tc>
          <w:tcPr>
            <w:tcW w:w="3656" w:type="pct"/>
            <w:gridSpan w:val="2"/>
            <w:vAlign w:val="center"/>
          </w:tcPr>
          <w:p w14:paraId="014C1A9E" w14:textId="77777777" w:rsidR="00FE5376" w:rsidRPr="00751B4E" w:rsidRDefault="00FE5376" w:rsidP="001848E1">
            <w:pPr>
              <w:pStyle w:val="TableBody"/>
              <w:jc w:val="center"/>
              <w:rPr>
                <w:sz w:val="24"/>
                <w:szCs w:val="24"/>
              </w:rPr>
            </w:pPr>
          </w:p>
        </w:tc>
      </w:tr>
    </w:tbl>
    <w:p w14:paraId="78B4403E" w14:textId="77777777" w:rsidR="00FE5376" w:rsidRDefault="00FE5376" w:rsidP="00FE5376">
      <w:pPr>
        <w:pStyle w:val="BodyText"/>
        <w:rPr>
          <w:szCs w:val="24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AC2D43" w:rsidRPr="00751B4E" w14:paraId="4BB45469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334C4AFC" w14:textId="77777777" w:rsidR="00AC2D43" w:rsidRPr="00751B4E" w:rsidRDefault="00AC2D43" w:rsidP="00F229F4">
            <w:pPr>
              <w:pStyle w:val="TableColumnHeaders"/>
              <w:rPr>
                <w:sz w:val="24"/>
                <w:szCs w:val="24"/>
              </w:rPr>
            </w:pPr>
            <w:r w:rsidRPr="00751B4E">
              <w:rPr>
                <w:sz w:val="24"/>
                <w:szCs w:val="24"/>
              </w:rPr>
              <w:lastRenderedPageBreak/>
              <w:t xml:space="preserve">Measure your solid. </w:t>
            </w:r>
            <w:r w:rsidRPr="00751B4E">
              <w:rPr>
                <w:sz w:val="24"/>
                <w:szCs w:val="24"/>
              </w:rPr>
              <w:br/>
              <w:t>Label your measurements.</w:t>
            </w:r>
          </w:p>
        </w:tc>
        <w:tc>
          <w:tcPr>
            <w:tcW w:w="3080" w:type="pct"/>
            <w:shd w:val="clear" w:color="auto" w:fill="285781" w:themeFill="accent2"/>
          </w:tcPr>
          <w:p w14:paraId="10E56730" w14:textId="77777777" w:rsidR="00AC2D43" w:rsidRPr="00751B4E" w:rsidRDefault="00AC2D43" w:rsidP="00F229F4">
            <w:pPr>
              <w:pStyle w:val="TableColumnHeaders"/>
              <w:rPr>
                <w:sz w:val="24"/>
                <w:szCs w:val="24"/>
              </w:rPr>
            </w:pPr>
            <w:r w:rsidRPr="00751B4E">
              <w:rPr>
                <w:sz w:val="24"/>
                <w:szCs w:val="24"/>
              </w:rPr>
              <w:t xml:space="preserve">Find the surface area of the solid. </w:t>
            </w:r>
            <w:r w:rsidRPr="00751B4E">
              <w:rPr>
                <w:sz w:val="24"/>
                <w:szCs w:val="24"/>
              </w:rPr>
              <w:br/>
              <w:t>Show your work.</w:t>
            </w:r>
          </w:p>
        </w:tc>
      </w:tr>
      <w:tr w:rsidR="00AC2D43" w:rsidRPr="00751B4E" w14:paraId="4AE26756" w14:textId="77777777" w:rsidTr="00F229F4">
        <w:trPr>
          <w:cantSplit/>
          <w:trHeight w:val="3744"/>
        </w:trPr>
        <w:tc>
          <w:tcPr>
            <w:tcW w:w="1920" w:type="pct"/>
            <w:gridSpan w:val="2"/>
          </w:tcPr>
          <w:p w14:paraId="60170DEB" w14:textId="77777777" w:rsidR="00AC2D43" w:rsidRPr="00751B4E" w:rsidRDefault="00AC2D43" w:rsidP="00F229F4">
            <w:pPr>
              <w:pStyle w:val="TableBody"/>
              <w:jc w:val="center"/>
              <w:rPr>
                <w:sz w:val="24"/>
                <w:szCs w:val="24"/>
              </w:rPr>
            </w:pPr>
            <w:r w:rsidRPr="002C72CA">
              <w:rPr>
                <w:noProof/>
              </w:rPr>
              <w:drawing>
                <wp:inline distT="0" distB="0" distL="0" distR="0" wp14:anchorId="15D7A796" wp14:editId="0D44F033">
                  <wp:extent cx="2004280" cy="2194560"/>
                  <wp:effectExtent l="0" t="0" r="0" b="0"/>
                  <wp:docPr id="214727333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630623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6F7DDF0A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AC2D43" w:rsidRPr="00751B4E" w14:paraId="66CBFF5D" w14:textId="77777777" w:rsidTr="00F229F4">
        <w:trPr>
          <w:cantSplit/>
          <w:trHeight w:val="3744"/>
        </w:trPr>
        <w:tc>
          <w:tcPr>
            <w:tcW w:w="1920" w:type="pct"/>
            <w:gridSpan w:val="2"/>
          </w:tcPr>
          <w:p w14:paraId="6AA32CE0" w14:textId="77777777" w:rsidR="00AC2D43" w:rsidRPr="00751B4E" w:rsidRDefault="00AC2D43" w:rsidP="00F229F4">
            <w:pPr>
              <w:pStyle w:val="TableBody"/>
              <w:jc w:val="center"/>
              <w:rPr>
                <w:sz w:val="24"/>
                <w:szCs w:val="24"/>
              </w:rPr>
            </w:pPr>
            <w:r w:rsidRPr="002C72CA">
              <w:rPr>
                <w:noProof/>
              </w:rPr>
              <w:drawing>
                <wp:inline distT="0" distB="0" distL="0" distR="0" wp14:anchorId="28BF8BAD" wp14:editId="575E39B2">
                  <wp:extent cx="2004280" cy="2194560"/>
                  <wp:effectExtent l="0" t="0" r="0" b="0"/>
                  <wp:docPr id="171837997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65136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10FD7707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AC2D43" w:rsidRPr="00751B4E" w14:paraId="3D719D11" w14:textId="77777777" w:rsidTr="00F229F4">
        <w:trPr>
          <w:trHeight w:val="2160"/>
        </w:trPr>
        <w:tc>
          <w:tcPr>
            <w:tcW w:w="5000" w:type="pct"/>
            <w:gridSpan w:val="3"/>
          </w:tcPr>
          <w:p w14:paraId="3B1078FD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  <w:r w:rsidRPr="00751B4E">
              <w:rPr>
                <w:b/>
                <w:bCs/>
                <w:sz w:val="24"/>
                <w:szCs w:val="24"/>
                <w:u w:val="single"/>
              </w:rPr>
              <w:t>Prism Reflection</w:t>
            </w:r>
            <w:r w:rsidRPr="00751B4E">
              <w:rPr>
                <w:sz w:val="24"/>
                <w:szCs w:val="24"/>
              </w:rPr>
              <w:t xml:space="preserve">: Do you notice any patterns </w:t>
            </w:r>
            <w:r w:rsidRPr="00751B4E">
              <w:rPr>
                <w:b/>
                <w:bCs/>
                <w:sz w:val="24"/>
                <w:szCs w:val="24"/>
              </w:rPr>
              <w:t>when finding the surface area</w:t>
            </w:r>
            <w:r w:rsidRPr="00751B4E">
              <w:rPr>
                <w:sz w:val="24"/>
                <w:szCs w:val="24"/>
              </w:rPr>
              <w:t xml:space="preserve"> of the prisms? </w:t>
            </w:r>
            <w:r w:rsidRPr="00751B4E">
              <w:rPr>
                <w:sz w:val="24"/>
                <w:szCs w:val="24"/>
              </w:rPr>
              <w:br/>
              <w:t>If so, what pattern did you notice?</w:t>
            </w:r>
          </w:p>
          <w:p w14:paraId="01FE5276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</w:p>
          <w:p w14:paraId="14AE3676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</w:p>
          <w:p w14:paraId="7A6C0C2E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</w:p>
          <w:p w14:paraId="1E1C4436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AC2D43" w:rsidRPr="00751B4E" w14:paraId="3CB4C82D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4AA359A9" w14:textId="77777777" w:rsidR="00AC2D43" w:rsidRPr="00751B4E" w:rsidRDefault="00AC2D43" w:rsidP="00F229F4">
            <w:pPr>
              <w:pStyle w:val="TableBody"/>
              <w:jc w:val="right"/>
              <w:rPr>
                <w:sz w:val="24"/>
                <w:szCs w:val="24"/>
              </w:rPr>
            </w:pPr>
            <w:r w:rsidRPr="00751B4E">
              <w:rPr>
                <w:sz w:val="24"/>
                <w:szCs w:val="24"/>
              </w:rPr>
              <w:t>Using words, write a formula for the surface area of a prism.</w:t>
            </w:r>
          </w:p>
        </w:tc>
        <w:tc>
          <w:tcPr>
            <w:tcW w:w="3656" w:type="pct"/>
            <w:gridSpan w:val="2"/>
            <w:vAlign w:val="center"/>
          </w:tcPr>
          <w:p w14:paraId="77B382FB" w14:textId="77777777" w:rsidR="00AC2D43" w:rsidRPr="00751B4E" w:rsidRDefault="00AC2D43" w:rsidP="00F229F4">
            <w:pPr>
              <w:pStyle w:val="TableBody"/>
              <w:jc w:val="center"/>
              <w:rPr>
                <w:sz w:val="24"/>
                <w:szCs w:val="24"/>
              </w:rPr>
            </w:pPr>
          </w:p>
        </w:tc>
      </w:tr>
    </w:tbl>
    <w:p w14:paraId="7E703CE3" w14:textId="77777777" w:rsidR="00AC2D43" w:rsidRPr="00751B4E" w:rsidRDefault="00AC2D43" w:rsidP="00AC2D43"/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AC2D43" w:rsidRPr="00751B4E" w14:paraId="16FBF35C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32DCC8CD" w14:textId="77777777" w:rsidR="00AC2D43" w:rsidRPr="00751B4E" w:rsidRDefault="00AC2D43" w:rsidP="00F229F4">
            <w:pPr>
              <w:pStyle w:val="TableColumnHeaders"/>
              <w:rPr>
                <w:sz w:val="24"/>
                <w:szCs w:val="24"/>
              </w:rPr>
            </w:pPr>
            <w:r w:rsidRPr="00751B4E">
              <w:rPr>
                <w:sz w:val="24"/>
                <w:szCs w:val="24"/>
              </w:rPr>
              <w:lastRenderedPageBreak/>
              <w:t xml:space="preserve">Measure your solid. </w:t>
            </w:r>
            <w:r w:rsidRPr="00751B4E">
              <w:rPr>
                <w:sz w:val="24"/>
                <w:szCs w:val="24"/>
              </w:rPr>
              <w:br/>
              <w:t>Label your measurements.</w:t>
            </w:r>
          </w:p>
        </w:tc>
        <w:tc>
          <w:tcPr>
            <w:tcW w:w="3080" w:type="pct"/>
            <w:shd w:val="clear" w:color="auto" w:fill="285781" w:themeFill="accent2"/>
          </w:tcPr>
          <w:p w14:paraId="5B102F85" w14:textId="77777777" w:rsidR="00AC2D43" w:rsidRPr="00751B4E" w:rsidRDefault="00AC2D43" w:rsidP="00F229F4">
            <w:pPr>
              <w:pStyle w:val="TableColumnHeaders"/>
              <w:rPr>
                <w:sz w:val="24"/>
                <w:szCs w:val="24"/>
              </w:rPr>
            </w:pPr>
            <w:r w:rsidRPr="00751B4E">
              <w:rPr>
                <w:sz w:val="24"/>
                <w:szCs w:val="24"/>
              </w:rPr>
              <w:t xml:space="preserve">Find the surface area of the solid. </w:t>
            </w:r>
            <w:r w:rsidRPr="00751B4E">
              <w:rPr>
                <w:sz w:val="24"/>
                <w:szCs w:val="24"/>
              </w:rPr>
              <w:br/>
              <w:t>Show your work.</w:t>
            </w:r>
          </w:p>
        </w:tc>
      </w:tr>
      <w:tr w:rsidR="00AC2D43" w:rsidRPr="00751B4E" w14:paraId="3790F4E0" w14:textId="77777777" w:rsidTr="00F229F4">
        <w:trPr>
          <w:cantSplit/>
          <w:trHeight w:val="3744"/>
        </w:trPr>
        <w:tc>
          <w:tcPr>
            <w:tcW w:w="1920" w:type="pct"/>
            <w:gridSpan w:val="2"/>
          </w:tcPr>
          <w:p w14:paraId="5AB3D56E" w14:textId="77777777" w:rsidR="00AC2D43" w:rsidRPr="00751B4E" w:rsidRDefault="00AC2D43" w:rsidP="00F229F4">
            <w:pPr>
              <w:pStyle w:val="TableBody"/>
              <w:jc w:val="center"/>
              <w:rPr>
                <w:sz w:val="24"/>
                <w:szCs w:val="24"/>
              </w:rPr>
            </w:pPr>
            <w:r w:rsidRPr="002C72CA">
              <w:rPr>
                <w:noProof/>
              </w:rPr>
              <w:drawing>
                <wp:inline distT="0" distB="0" distL="0" distR="0" wp14:anchorId="54D8574D" wp14:editId="0A9A058F">
                  <wp:extent cx="2004280" cy="2194560"/>
                  <wp:effectExtent l="0" t="0" r="0" b="0"/>
                  <wp:docPr id="193117999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44666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00FC1F7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AC2D43" w:rsidRPr="00751B4E" w14:paraId="1372610B" w14:textId="77777777" w:rsidTr="00F229F4">
        <w:trPr>
          <w:cantSplit/>
          <w:trHeight w:val="3744"/>
        </w:trPr>
        <w:tc>
          <w:tcPr>
            <w:tcW w:w="1920" w:type="pct"/>
            <w:gridSpan w:val="2"/>
          </w:tcPr>
          <w:p w14:paraId="4F0F0E8A" w14:textId="77777777" w:rsidR="00AC2D43" w:rsidRPr="00751B4E" w:rsidRDefault="00AC2D43" w:rsidP="00F229F4">
            <w:pPr>
              <w:pStyle w:val="TableBody"/>
              <w:jc w:val="center"/>
              <w:rPr>
                <w:sz w:val="24"/>
                <w:szCs w:val="24"/>
              </w:rPr>
            </w:pPr>
            <w:r w:rsidRPr="002C72CA">
              <w:rPr>
                <w:noProof/>
              </w:rPr>
              <w:drawing>
                <wp:inline distT="0" distB="0" distL="0" distR="0" wp14:anchorId="51D3F798" wp14:editId="4BCE6858">
                  <wp:extent cx="2004280" cy="2194560"/>
                  <wp:effectExtent l="0" t="0" r="0" b="0"/>
                  <wp:docPr id="144638784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03103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0FADA3D2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AC2D43" w:rsidRPr="00751B4E" w14:paraId="7334A9D5" w14:textId="77777777" w:rsidTr="00F229F4">
        <w:trPr>
          <w:trHeight w:val="2160"/>
        </w:trPr>
        <w:tc>
          <w:tcPr>
            <w:tcW w:w="5000" w:type="pct"/>
            <w:gridSpan w:val="3"/>
          </w:tcPr>
          <w:p w14:paraId="2601ADDA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  <w:r w:rsidRPr="00751B4E">
              <w:rPr>
                <w:b/>
                <w:bCs/>
                <w:sz w:val="24"/>
                <w:szCs w:val="24"/>
                <w:u w:val="single"/>
              </w:rPr>
              <w:t>Pyramid Reflection</w:t>
            </w:r>
            <w:r w:rsidRPr="00751B4E">
              <w:rPr>
                <w:sz w:val="24"/>
                <w:szCs w:val="24"/>
              </w:rPr>
              <w:t xml:space="preserve">: Do you notice any patterns </w:t>
            </w:r>
            <w:r w:rsidRPr="00751B4E">
              <w:rPr>
                <w:b/>
                <w:bCs/>
                <w:sz w:val="24"/>
                <w:szCs w:val="24"/>
              </w:rPr>
              <w:t>when finding the surface area</w:t>
            </w:r>
            <w:r w:rsidRPr="00751B4E">
              <w:rPr>
                <w:sz w:val="24"/>
                <w:szCs w:val="24"/>
              </w:rPr>
              <w:t xml:space="preserve"> of the pyramids?</w:t>
            </w:r>
            <w:r>
              <w:rPr>
                <w:sz w:val="24"/>
                <w:szCs w:val="24"/>
              </w:rPr>
              <w:t xml:space="preserve"> </w:t>
            </w:r>
            <w:r w:rsidRPr="00751B4E">
              <w:rPr>
                <w:sz w:val="24"/>
                <w:szCs w:val="24"/>
              </w:rPr>
              <w:t>If so, what pattern did you notice?</w:t>
            </w:r>
          </w:p>
          <w:p w14:paraId="29774948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</w:p>
          <w:p w14:paraId="604314C3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</w:p>
          <w:p w14:paraId="0880733B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</w:p>
          <w:p w14:paraId="42D1519C" w14:textId="77777777" w:rsidR="00AC2D43" w:rsidRPr="00751B4E" w:rsidRDefault="00AC2D43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AC2D43" w:rsidRPr="00751B4E" w14:paraId="544C6F50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46643A41" w14:textId="77777777" w:rsidR="00AC2D43" w:rsidRPr="00751B4E" w:rsidRDefault="00AC2D43" w:rsidP="00F229F4">
            <w:pPr>
              <w:pStyle w:val="TableBody"/>
              <w:jc w:val="right"/>
              <w:rPr>
                <w:sz w:val="24"/>
                <w:szCs w:val="24"/>
              </w:rPr>
            </w:pPr>
            <w:r w:rsidRPr="00751B4E">
              <w:rPr>
                <w:sz w:val="24"/>
                <w:szCs w:val="24"/>
              </w:rPr>
              <w:t>Using words, write a formula for the surface area of a pyramid.</w:t>
            </w:r>
          </w:p>
        </w:tc>
        <w:tc>
          <w:tcPr>
            <w:tcW w:w="3656" w:type="pct"/>
            <w:gridSpan w:val="2"/>
            <w:vAlign w:val="center"/>
          </w:tcPr>
          <w:p w14:paraId="0E1B9C6B" w14:textId="77777777" w:rsidR="00AC2D43" w:rsidRPr="00751B4E" w:rsidRDefault="00AC2D43" w:rsidP="00F229F4">
            <w:pPr>
              <w:pStyle w:val="TableBody"/>
              <w:jc w:val="center"/>
              <w:rPr>
                <w:sz w:val="24"/>
                <w:szCs w:val="24"/>
              </w:rPr>
            </w:pPr>
          </w:p>
        </w:tc>
      </w:tr>
    </w:tbl>
    <w:p w14:paraId="04D9D1A5" w14:textId="77777777" w:rsidR="00AC2D43" w:rsidRDefault="00AC2D43" w:rsidP="00FE5376">
      <w:pPr>
        <w:pStyle w:val="BodyText"/>
        <w:rPr>
          <w:szCs w:val="24"/>
        </w:rPr>
      </w:pPr>
    </w:p>
    <w:sectPr w:rsidR="00AC2D43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36F86" w14:textId="77777777" w:rsidR="00C64D43" w:rsidRDefault="00C64D43" w:rsidP="00DC1CA0">
      <w:r>
        <w:separator/>
      </w:r>
    </w:p>
  </w:endnote>
  <w:endnote w:type="continuationSeparator" w:id="0">
    <w:p w14:paraId="219E6FCD" w14:textId="77777777" w:rsidR="00C64D43" w:rsidRDefault="00C64D43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097E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E250B7" w14:textId="3E47F37F" w:rsidR="009F0B2E" w:rsidRPr="008C5074" w:rsidRDefault="00FE5376" w:rsidP="008C5074">
                          <w:pPr>
                            <w:pStyle w:val="Footer"/>
                          </w:pPr>
                          <w:r>
                            <w:t>A Solidifying Pattern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37E250B7" w14:textId="3E47F37F" w:rsidR="009F0B2E" w:rsidRPr="008C5074" w:rsidRDefault="00FE5376" w:rsidP="008C5074">
                    <w:pPr>
                      <w:pStyle w:val="Footer"/>
                    </w:pPr>
                    <w:r>
                      <w:t>A Solidifying Pattern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002B9" w14:textId="77777777" w:rsidR="00C64D43" w:rsidRDefault="00C64D43" w:rsidP="00DC1CA0">
      <w:r>
        <w:separator/>
      </w:r>
    </w:p>
  </w:footnote>
  <w:footnote w:type="continuationSeparator" w:id="0">
    <w:p w14:paraId="49F836B3" w14:textId="77777777" w:rsidR="00C64D43" w:rsidRDefault="00C64D43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AAEB7" w14:textId="60DDDC55" w:rsidR="00FE5376" w:rsidRDefault="00FE5376" w:rsidP="00FE5376">
    <w:pPr>
      <w:pStyle w:val="Title"/>
    </w:pPr>
    <w:r>
      <w:t xml:space="preserve">Scratching the Surface </w:t>
    </w:r>
    <w:r w:rsidR="00AC2D43">
      <w:t>–</w:t>
    </w:r>
    <w:r>
      <w:t xml:space="preserve"> 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76"/>
    <w:rsid w:val="00072D23"/>
    <w:rsid w:val="000C7623"/>
    <w:rsid w:val="000E488C"/>
    <w:rsid w:val="00114411"/>
    <w:rsid w:val="001B5BA6"/>
    <w:rsid w:val="002040D8"/>
    <w:rsid w:val="00233158"/>
    <w:rsid w:val="00245200"/>
    <w:rsid w:val="00246BC1"/>
    <w:rsid w:val="00274BB5"/>
    <w:rsid w:val="002C72CA"/>
    <w:rsid w:val="002D4C34"/>
    <w:rsid w:val="00304DC6"/>
    <w:rsid w:val="00372CAE"/>
    <w:rsid w:val="003F1CB3"/>
    <w:rsid w:val="00403889"/>
    <w:rsid w:val="00407FD0"/>
    <w:rsid w:val="00463853"/>
    <w:rsid w:val="00480109"/>
    <w:rsid w:val="004806AD"/>
    <w:rsid w:val="004856EB"/>
    <w:rsid w:val="004C2D48"/>
    <w:rsid w:val="004D0B87"/>
    <w:rsid w:val="005345DE"/>
    <w:rsid w:val="005B2598"/>
    <w:rsid w:val="005B2E77"/>
    <w:rsid w:val="005B4511"/>
    <w:rsid w:val="005E3EB2"/>
    <w:rsid w:val="006138F9"/>
    <w:rsid w:val="00644B47"/>
    <w:rsid w:val="006C5B24"/>
    <w:rsid w:val="006E2654"/>
    <w:rsid w:val="006F637F"/>
    <w:rsid w:val="00751B4E"/>
    <w:rsid w:val="00782F44"/>
    <w:rsid w:val="00792558"/>
    <w:rsid w:val="007A5710"/>
    <w:rsid w:val="007A7056"/>
    <w:rsid w:val="007B7218"/>
    <w:rsid w:val="007C45AC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229F9"/>
    <w:rsid w:val="00A77EC7"/>
    <w:rsid w:val="00AC2D43"/>
    <w:rsid w:val="00AD42F9"/>
    <w:rsid w:val="00AF213D"/>
    <w:rsid w:val="00BD7B9F"/>
    <w:rsid w:val="00BF08CE"/>
    <w:rsid w:val="00C64D43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1216"/>
    <w:rsid w:val="00F87387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2689B"/>
  <w15:chartTrackingRefBased/>
  <w15:docId w15:val="{3A4D6EC6-B50A-4073-88B6-7ACB016F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C45AC"/>
  </w:style>
  <w:style w:type="paragraph" w:styleId="Heading1">
    <w:name w:val="heading 1"/>
    <w:basedOn w:val="Normal"/>
    <w:next w:val="Normal"/>
    <w:link w:val="Heading1Char"/>
    <w:uiPriority w:val="9"/>
    <w:qFormat/>
    <w:rsid w:val="007C45AC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45AC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7C45AC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7C45AC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5AC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7C45A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C45AC"/>
  </w:style>
  <w:style w:type="character" w:customStyle="1" w:styleId="Heading1Char">
    <w:name w:val="Heading 1 Char"/>
    <w:basedOn w:val="DefaultParagraphFont"/>
    <w:link w:val="Heading1"/>
    <w:uiPriority w:val="9"/>
    <w:rsid w:val="007C45AC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C45AC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7C45AC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C45AC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5AC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5AC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C45AC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C45AC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C45AC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45AC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7C45AC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7C4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7C45AC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7C45AC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5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4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5AC"/>
  </w:style>
  <w:style w:type="paragraph" w:styleId="ListParagraph">
    <w:name w:val="List Paragraph"/>
    <w:basedOn w:val="Normal"/>
    <w:uiPriority w:val="34"/>
    <w:qFormat/>
    <w:rsid w:val="007C45AC"/>
    <w:pPr>
      <w:ind w:left="720"/>
      <w:contextualSpacing/>
    </w:pPr>
  </w:style>
  <w:style w:type="paragraph" w:customStyle="1" w:styleId="AnswerKey">
    <w:name w:val="Answer Key"/>
    <w:basedOn w:val="Normal"/>
    <w:qFormat/>
    <w:rsid w:val="007C45AC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FE5376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5376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FE53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FE5376"/>
    <w:pPr>
      <w:spacing w:after="0" w:line="240" w:lineRule="auto"/>
      <w:jc w:val="center"/>
    </w:pPr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FE5376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RowHeader">
    <w:name w:val="Row Header"/>
    <w:basedOn w:val="Normal"/>
    <w:qFormat/>
    <w:rsid w:val="00FE5376"/>
    <w:pPr>
      <w:spacing w:after="0" w:line="240" w:lineRule="auto"/>
    </w:pPr>
    <w:rPr>
      <w:b/>
      <w:color w:val="288AC3" w:themeColor="accent1"/>
      <w:kern w:val="0"/>
      <w:szCs w:val="22"/>
      <w14:ligatures w14:val="none"/>
    </w:rPr>
  </w:style>
  <w:style w:type="paragraph" w:customStyle="1" w:styleId="TableBody">
    <w:name w:val="Table Body"/>
    <w:basedOn w:val="Normal"/>
    <w:qFormat/>
    <w:rsid w:val="00FE5376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0</TotalTime>
  <Pages>4</Pages>
  <Words>213</Words>
  <Characters>1017</Characters>
  <Application>Microsoft Office Word</Application>
  <DocSecurity>0</DocSecurity>
  <Lines>84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Solidifying Pattern</vt:lpstr>
    </vt:vector>
  </TitlesOfParts>
  <Manager/>
  <Company/>
  <LinksUpToDate>false</LinksUpToDate>
  <CharactersWithSpaces>1210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Solidifying Pattern</dc:title>
  <dc:subject/>
  <dc:creator>K20 Center</dc:creator>
  <cp:keywords/>
  <dc:description/>
  <cp:lastModifiedBy>Eike, Michell L.</cp:lastModifiedBy>
  <cp:revision>2</cp:revision>
  <dcterms:created xsi:type="dcterms:W3CDTF">2026-06-17T17:45:00Z</dcterms:created>
  <dcterms:modified xsi:type="dcterms:W3CDTF">2026-06-17T17:45:00Z</dcterms:modified>
  <cp:category/>
</cp:coreProperties>
</file>