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C176814" w14:textId="231D8F82" w:rsidR="00812BA3" w:rsidRDefault="00812BA3" w:rsidP="00812BA3">
      <w:pPr>
        <w:pStyle w:val="Title"/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5EFD03FD" wp14:editId="4F6072EF">
            <wp:simplePos x="0" y="0"/>
            <wp:positionH relativeFrom="margin">
              <wp:posOffset>-38100</wp:posOffset>
            </wp:positionH>
            <wp:positionV relativeFrom="margin">
              <wp:posOffset>57170</wp:posOffset>
            </wp:positionV>
            <wp:extent cx="6267350" cy="8110687"/>
            <wp:effectExtent l="0" t="0" r="635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350" cy="8110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Guided Notes</w:t>
      </w:r>
      <w:r w:rsidR="00BE50BE">
        <w:t xml:space="preserve"> (Model Notes)</w:t>
      </w:r>
    </w:p>
    <w:p w14:paraId="4213C9F9" w14:textId="1CAE8F2C" w:rsidR="00812BA3" w:rsidRDefault="00812BA3">
      <w:pPr>
        <w:spacing w:after="160" w:line="259" w:lineRule="auto"/>
      </w:pPr>
      <w:r>
        <w:br w:type="page"/>
      </w:r>
    </w:p>
    <w:p w14:paraId="010AD9AA" w14:textId="722DFA3F" w:rsidR="00A13851" w:rsidRDefault="00A13851" w:rsidP="00A13851">
      <w:pPr>
        <w:pStyle w:val="Heading1"/>
      </w:pPr>
      <w:r>
        <w:lastRenderedPageBreak/>
        <w:t>Screen 9</w:t>
      </w:r>
    </w:p>
    <w:p w14:paraId="45743105" w14:textId="50C7E5DD" w:rsidR="00A13851" w:rsidRDefault="00BE50BE" w:rsidP="009D6E8D">
      <w:pPr>
        <w:pStyle w:val="BodyText"/>
      </w:pPr>
      <w:r>
        <w:rPr>
          <w:noProof/>
        </w:rPr>
        <w:object w:dxaOrig="1440" w:dyaOrig="1440" w14:anchorId="0E52E9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7" type="#_x0000_t75" alt="" style="position:absolute;margin-left:144.25pt;margin-top:112.05pt;width:21.85pt;height:13.95pt;z-index:251684864;mso-wrap-edited:f;mso-width-percent:0;mso-height-percent:0;mso-position-horizontal-relative:text;mso-position-vertical-relative:text;mso-width-percent:0;mso-height-percent:0">
            <v:imagedata r:id="rId9" o:title=""/>
          </v:shape>
          <o:OLEObject Type="Embed" ProgID="Equation.DSMT4" ShapeID="_x0000_s2057" DrawAspect="Content" ObjectID="_1810459654" r:id="rId10"/>
        </w:object>
      </w:r>
      <w:r>
        <w:rPr>
          <w:noProof/>
        </w:rPr>
        <w:object w:dxaOrig="1440" w:dyaOrig="1440" w14:anchorId="0E52E9C1">
          <v:shape id="_x0000_s2056" type="#_x0000_t75" alt="" style="position:absolute;margin-left:40.8pt;margin-top:154.4pt;width:15.9pt;height:13.95pt;z-index:251683840;mso-wrap-edited:f;mso-width-percent:0;mso-height-percent:0;mso-position-horizontal-relative:text;mso-position-vertical-relative:text;mso-width-percent:0;mso-height-percent:0">
            <v:imagedata r:id="rId11" o:title=""/>
          </v:shape>
          <o:OLEObject Type="Embed" ProgID="Equation.DSMT4" ShapeID="_x0000_s2056" DrawAspect="Content" ObjectID="_1810459655" r:id="rId12"/>
        </w:object>
      </w:r>
      <w:r w:rsidR="000C405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259F51" wp14:editId="49E6B044">
                <wp:simplePos x="0" y="0"/>
                <wp:positionH relativeFrom="column">
                  <wp:posOffset>806450</wp:posOffset>
                </wp:positionH>
                <wp:positionV relativeFrom="paragraph">
                  <wp:posOffset>1584325</wp:posOffset>
                </wp:positionV>
                <wp:extent cx="2587752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7752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C26A82" id="Straight Connector 14" o:spid="_x0000_s1026" style="position:absolute;flip:x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.5pt,124.75pt" to="267.25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" strokecolor="#910d28 [3204]" strokeweight="1pt">
                <v:stroke joinstyle="miter"/>
              </v:line>
            </w:pict>
          </mc:Fallback>
        </mc:AlternateContent>
      </w:r>
      <w:r w:rsidR="00A5786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ED968C" wp14:editId="3F28F1C3">
                <wp:simplePos x="0" y="0"/>
                <wp:positionH relativeFrom="column">
                  <wp:posOffset>807320</wp:posOffset>
                </wp:positionH>
                <wp:positionV relativeFrom="paragraph">
                  <wp:posOffset>1584960</wp:posOffset>
                </wp:positionV>
                <wp:extent cx="0" cy="1280160"/>
                <wp:effectExtent l="0" t="0" r="38100" b="3429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741304" id="Straight Connector 1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55pt,124.8pt" to="63.55pt,2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" strokecolor="#910d28 [3208]" strokeweight="1pt">
                <v:stroke joinstyle="miter"/>
              </v:line>
            </w:pict>
          </mc:Fallback>
        </mc:AlternateContent>
      </w:r>
      <w:r w:rsidR="00A5786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7539C3" wp14:editId="693FC38F">
                <wp:simplePos x="0" y="0"/>
                <wp:positionH relativeFrom="column">
                  <wp:posOffset>3372485</wp:posOffset>
                </wp:positionH>
                <wp:positionV relativeFrom="paragraph">
                  <wp:posOffset>1560430</wp:posOffset>
                </wp:positionV>
                <wp:extent cx="45720" cy="45720"/>
                <wp:effectExtent l="0" t="0" r="11430" b="1143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2E68A6" id="Oval 12" o:spid="_x0000_s1026" style="position:absolute;margin-left:265.55pt;margin-top:122.85pt;width:3.6pt;height: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" fillcolor="#910d28 [3204]" strokecolor="#480613 [1604]" strokeweight="1pt">
                <v:stroke joinstyle="miter"/>
              </v:oval>
            </w:pict>
          </mc:Fallback>
        </mc:AlternateContent>
      </w:r>
      <w:r w:rsidR="00A5786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985D94" wp14:editId="4E3E4141">
                <wp:simplePos x="0" y="0"/>
                <wp:positionH relativeFrom="column">
                  <wp:posOffset>786130</wp:posOffset>
                </wp:positionH>
                <wp:positionV relativeFrom="paragraph">
                  <wp:posOffset>2849245</wp:posOffset>
                </wp:positionV>
                <wp:extent cx="45720" cy="45720"/>
                <wp:effectExtent l="0" t="0" r="11430" b="1143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156BCB" id="Oval 13" o:spid="_x0000_s1026" style="position:absolute;margin-left:61.9pt;margin-top:224.35pt;width:3.6pt;height: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" fillcolor="#910d28 [3204]" strokecolor="#480613 [1604]" strokeweight="1pt">
                <v:stroke joinstyle="miter"/>
              </v:oval>
            </w:pict>
          </mc:Fallback>
        </mc:AlternateContent>
      </w:r>
      <w:r w:rsidR="002F7F5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CF7601" wp14:editId="455A4191">
                <wp:simplePos x="0" y="0"/>
                <wp:positionH relativeFrom="column">
                  <wp:posOffset>5310231</wp:posOffset>
                </wp:positionH>
                <wp:positionV relativeFrom="paragraph">
                  <wp:posOffset>1461939</wp:posOffset>
                </wp:positionV>
                <wp:extent cx="830510" cy="637563"/>
                <wp:effectExtent l="0" t="0" r="27305" b="1016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10" cy="63756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06F144" id="Rectangle: Rounded Corners 2" o:spid="_x0000_s1026" style="position:absolute;margin-left:418.15pt;margin-top:115.1pt;width:65.4pt;height:50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" filled="f" strokecolor="#910d28 [3204]" strokeweight="1pt">
                <v:stroke joinstyle="miter"/>
              </v:roundrect>
            </w:pict>
          </mc:Fallback>
        </mc:AlternateContent>
      </w:r>
      <w:r>
        <w:rPr>
          <w:noProof/>
        </w:rPr>
        <w:object w:dxaOrig="1440" w:dyaOrig="1440" w14:anchorId="0E52E9C1">
          <v:shape id="_x0000_s2055" type="#_x0000_t75" alt="" style="position:absolute;margin-left:425.35pt;margin-top:38.3pt;width:64.75pt;height:116.9pt;z-index:251659264;mso-wrap-edited:f;mso-width-percent:0;mso-height-percent:0;mso-position-horizontal-relative:text;mso-position-vertical-relative:text;mso-width-percent:0;mso-height-percent:0">
            <v:imagedata r:id="rId13" o:title=""/>
          </v:shape>
          <o:OLEObject Type="Embed" ProgID="Equation.DSMT4" ShapeID="_x0000_s2055" DrawAspect="Content" ObjectID="_1810459656" r:id="rId14"/>
        </w:object>
      </w:r>
      <w:r w:rsidR="00A13851">
        <w:rPr>
          <w:noProof/>
        </w:rPr>
        <w:drawing>
          <wp:inline distT="0" distB="0" distL="0" distR="0" wp14:anchorId="5524CEBD" wp14:editId="61EB0DDE">
            <wp:extent cx="5234944" cy="3429000"/>
            <wp:effectExtent l="0" t="0" r="3810" b="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4944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B9084" w14:textId="7D643F9D" w:rsidR="006F0C7C" w:rsidRDefault="006F0C7C" w:rsidP="009D6E8D">
      <w:pPr>
        <w:pStyle w:val="BodyText"/>
      </w:pPr>
    </w:p>
    <w:p w14:paraId="106B6A36" w14:textId="68E624BE" w:rsidR="00A13851" w:rsidRDefault="00A13851" w:rsidP="00A13851">
      <w:pPr>
        <w:pStyle w:val="Heading1"/>
      </w:pPr>
      <w:r>
        <w:t>Screen 10</w:t>
      </w:r>
    </w:p>
    <w:p w14:paraId="6900EFD2" w14:textId="5B4B385B" w:rsidR="00A13851" w:rsidRDefault="00A13851" w:rsidP="009D6E8D">
      <w:pPr>
        <w:pStyle w:val="BodyText"/>
      </w:pPr>
    </w:p>
    <w:p w14:paraId="663C663B" w14:textId="5D1891CC" w:rsidR="00960D33" w:rsidRDefault="00BE50BE" w:rsidP="009D6E8D">
      <w:pPr>
        <w:pStyle w:val="BodyText"/>
      </w:pPr>
      <w:r>
        <w:rPr>
          <w:noProof/>
        </w:rPr>
        <w:object w:dxaOrig="1440" w:dyaOrig="1440" w14:anchorId="0E52E9C1">
          <v:shape id="_x0000_s2054" type="#_x0000_t75" alt="" style="position:absolute;margin-left:199.9pt;margin-top:104pt;width:15.9pt;height:13.95pt;z-index:251672576;mso-wrap-edited:f;mso-width-percent:0;mso-height-percent:0;mso-position-horizontal-relative:text;mso-position-vertical-relative:text;mso-width-percent:0;mso-height-percent:0">
            <v:imagedata r:id="rId16" o:title=""/>
          </v:shape>
          <o:OLEObject Type="Embed" ProgID="Equation.DSMT4" ShapeID="_x0000_s2054" DrawAspect="Content" ObjectID="_1810459657" r:id="rId17"/>
        </w:object>
      </w:r>
      <w:r>
        <w:rPr>
          <w:noProof/>
        </w:rPr>
        <w:object w:dxaOrig="1440" w:dyaOrig="1440" w14:anchorId="0E52E9C1">
          <v:shape id="_x0000_s2053" type="#_x0000_t75" alt="" style="position:absolute;margin-left:172.55pt;margin-top:84.5pt;width:15.9pt;height:13pt;z-index:251671552;mso-wrap-edited:f;mso-width-percent:0;mso-height-percent:0;mso-position-horizontal-relative:text;mso-position-vertical-relative:text;mso-width-percent:0;mso-height-percent:0">
            <v:imagedata r:id="rId18" o:title=""/>
          </v:shape>
          <o:OLEObject Type="Embed" ProgID="Equation.DSMT4" ShapeID="_x0000_s2053" DrawAspect="Content" ObjectID="_1810459658" r:id="rId19"/>
        </w:object>
      </w:r>
      <w:r w:rsidR="00A5786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49BA39" wp14:editId="21A3312C">
                <wp:simplePos x="0" y="0"/>
                <wp:positionH relativeFrom="column">
                  <wp:posOffset>2390377</wp:posOffset>
                </wp:positionH>
                <wp:positionV relativeFrom="paragraph">
                  <wp:posOffset>1324588</wp:posOffset>
                </wp:positionV>
                <wp:extent cx="773271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3271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9945E5" id="Straight Connector 10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2pt,104.3pt" to="249.1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" strokecolor="#910d28 [3204]" strokeweight="1pt">
                <v:stroke joinstyle="miter"/>
              </v:line>
            </w:pict>
          </mc:Fallback>
        </mc:AlternateContent>
      </w:r>
      <w:r>
        <w:rPr>
          <w:noProof/>
        </w:rPr>
        <w:object w:dxaOrig="1440" w:dyaOrig="1440" w14:anchorId="0E52E9C1">
          <v:shape id="_x0000_s2052" type="#_x0000_t75" alt="" style="position:absolute;margin-left:256.75pt;margin-top:70.55pt;width:36.85pt;height:20pt;z-index:251664384;mso-wrap-edited:f;mso-width-percent:0;mso-height-percent:0;mso-position-horizontal-relative:text;mso-position-vertical-relative:text;mso-width-percent:0;mso-height-percent:0">
            <v:imagedata r:id="rId20" o:title=""/>
          </v:shape>
          <o:OLEObject Type="Embed" ProgID="Equation.DSMT4" ShapeID="_x0000_s2052" DrawAspect="Content" ObjectID="_1810459659" r:id="rId21"/>
        </w:object>
      </w:r>
      <w:r>
        <w:rPr>
          <w:noProof/>
        </w:rPr>
        <w:object w:dxaOrig="1440" w:dyaOrig="1440" w14:anchorId="0E52E9C1">
          <v:shape id="_x0000_s2051" type="#_x0000_t75" alt="" style="position:absolute;margin-left:195.2pt;margin-top:30.15pt;width:31.8pt;height:20pt;z-index:251665408;mso-wrap-edited:f;mso-width-percent:0;mso-height-percent:0;mso-position-horizontal-relative:text;mso-position-vertical-relative:text;mso-width-percent:0;mso-height-percent:0">
            <v:imagedata r:id="rId22" o:title=""/>
          </v:shape>
          <o:OLEObject Type="Embed" ProgID="Equation.DSMT4" ShapeID="_x0000_s2051" DrawAspect="Content" ObjectID="_1810459660" r:id="rId23"/>
        </w:object>
      </w:r>
      <w:r w:rsidR="00A5786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1C9E6B" wp14:editId="16B1B55A">
                <wp:simplePos x="0" y="0"/>
                <wp:positionH relativeFrom="column">
                  <wp:posOffset>3139840</wp:posOffset>
                </wp:positionH>
                <wp:positionV relativeFrom="paragraph">
                  <wp:posOffset>1303020</wp:posOffset>
                </wp:positionV>
                <wp:extent cx="45720" cy="45720"/>
                <wp:effectExtent l="0" t="0" r="11430" b="1143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05DD53" id="Oval 9" o:spid="_x0000_s1026" style="position:absolute;margin-left:247.25pt;margin-top:102.6pt;width:3.6pt;height:3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" fillcolor="#910d28 [3204]" strokecolor="#480613 [1604]" strokeweight="1pt">
                <v:stroke joinstyle="miter"/>
              </v:oval>
            </w:pict>
          </mc:Fallback>
        </mc:AlternateContent>
      </w:r>
      <w:r w:rsidR="00A5786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39A02B" wp14:editId="3A8706FA">
                <wp:simplePos x="0" y="0"/>
                <wp:positionH relativeFrom="column">
                  <wp:posOffset>2370220</wp:posOffset>
                </wp:positionH>
                <wp:positionV relativeFrom="paragraph">
                  <wp:posOffset>782320</wp:posOffset>
                </wp:positionV>
                <wp:extent cx="45720" cy="45720"/>
                <wp:effectExtent l="0" t="0" r="11430" b="1143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0B2F5C" id="Oval 7" o:spid="_x0000_s1026" style="position:absolute;margin-left:186.65pt;margin-top:61.6pt;width:3.6pt;height: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" fillcolor="#910d28 [3204]" strokecolor="#480613 [1604]" strokeweight="1pt">
                <v:stroke joinstyle="miter"/>
              </v:oval>
            </w:pict>
          </mc:Fallback>
        </mc:AlternateContent>
      </w:r>
      <w:r w:rsidR="00A5786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3A823D" wp14:editId="749A642A">
                <wp:simplePos x="0" y="0"/>
                <wp:positionH relativeFrom="column">
                  <wp:posOffset>2390949</wp:posOffset>
                </wp:positionH>
                <wp:positionV relativeFrom="paragraph">
                  <wp:posOffset>805180</wp:posOffset>
                </wp:positionV>
                <wp:extent cx="0" cy="519165"/>
                <wp:effectExtent l="0" t="0" r="38100" b="3365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916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BD8BC8" id="Straight Connector 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25pt,63.4pt" to="188.2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" strokecolor="#910d28 [3208]" strokeweight="1pt">
                <v:stroke joinstyle="miter"/>
              </v:line>
            </w:pict>
          </mc:Fallback>
        </mc:AlternateContent>
      </w:r>
      <w:r w:rsidR="002F7F5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358F15" wp14:editId="771C0D92">
                <wp:simplePos x="0" y="0"/>
                <wp:positionH relativeFrom="column">
                  <wp:posOffset>4454525</wp:posOffset>
                </wp:positionH>
                <wp:positionV relativeFrom="paragraph">
                  <wp:posOffset>2182996</wp:posOffset>
                </wp:positionV>
                <wp:extent cx="989761" cy="444617"/>
                <wp:effectExtent l="0" t="0" r="20320" b="127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761" cy="44461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2D90C4" id="Rectangle: Rounded Corners 3" o:spid="_x0000_s1026" style="position:absolute;margin-left:350.75pt;margin-top:171.9pt;width:77.95pt;height: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" filled="f" strokecolor="#910d28 [3204]" strokeweight="1pt">
                <v:stroke joinstyle="miter"/>
              </v:roundrect>
            </w:pict>
          </mc:Fallback>
        </mc:AlternateContent>
      </w:r>
      <w:r>
        <w:rPr>
          <w:noProof/>
        </w:rPr>
        <w:object w:dxaOrig="1440" w:dyaOrig="1440" w14:anchorId="0E52E9C1">
          <v:shape id="_x0000_s2050" type="#_x0000_t75" alt="" style="position:absolute;margin-left:338.95pt;margin-top:19.25pt;width:92.65pt;height:183.8pt;z-index:251661312;mso-wrap-edited:f;mso-width-percent:0;mso-height-percent:0;mso-position-horizontal-relative:text;mso-position-vertical-relative:text;mso-width-percent:0;mso-height-percent:0">
            <v:imagedata r:id="rId24" o:title=""/>
          </v:shape>
          <o:OLEObject Type="Embed" ProgID="Equation.DSMT4" ShapeID="_x0000_s2050" DrawAspect="Content" ObjectID="_1810459661" r:id="rId25"/>
        </w:object>
      </w:r>
      <w:r w:rsidR="00960D33">
        <w:rPr>
          <w:noProof/>
        </w:rPr>
        <w:drawing>
          <wp:inline distT="0" distB="0" distL="0" distR="0" wp14:anchorId="25750E7A" wp14:editId="16B91818">
            <wp:extent cx="3973437" cy="3200400"/>
            <wp:effectExtent l="0" t="0" r="8255" b="0"/>
            <wp:docPr id="4" name="Picture 4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har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73437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0D33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D72422" w14:textId="77777777" w:rsidR="00D11903" w:rsidRDefault="00D11903" w:rsidP="00293785">
      <w:pPr>
        <w:spacing w:after="0" w:line="240" w:lineRule="auto"/>
      </w:pPr>
      <w:r>
        <w:separator/>
      </w:r>
    </w:p>
  </w:endnote>
  <w:endnote w:type="continuationSeparator" w:id="0">
    <w:p w14:paraId="38612CE3" w14:textId="77777777" w:rsidR="00D11903" w:rsidRDefault="00D11903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9438F" w14:textId="77777777" w:rsidR="00634C3C" w:rsidRDefault="00634C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95F92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3B47C0A" wp14:editId="3E073F7C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30E82A" w14:textId="5EDBC892" w:rsidR="00293785" w:rsidRDefault="00BE50BE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F9A49FB38B75498F94B961BFBA96471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6F0C7C">
                                <w:t>Airplanes and Airstrips, Part 1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B47C0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1A30E82A" w14:textId="5EDBC892" w:rsidR="00293785" w:rsidRDefault="00812BA3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F9A49FB38B75498F94B961BFBA96471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6F0C7C">
                          <w:t>Airplanes and Airstrips, Part 1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371B4633" wp14:editId="2C60D750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D39D6" w14:textId="77777777" w:rsidR="00634C3C" w:rsidRDefault="00634C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7E5E35" w14:textId="77777777" w:rsidR="00D11903" w:rsidRDefault="00D11903" w:rsidP="00293785">
      <w:pPr>
        <w:spacing w:after="0" w:line="240" w:lineRule="auto"/>
      </w:pPr>
      <w:r>
        <w:separator/>
      </w:r>
    </w:p>
  </w:footnote>
  <w:footnote w:type="continuationSeparator" w:id="0">
    <w:p w14:paraId="72DFD419" w14:textId="77777777" w:rsidR="00D11903" w:rsidRDefault="00D11903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8D5D4" w14:textId="77777777" w:rsidR="00634C3C" w:rsidRDefault="00634C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C3CFA" w14:textId="77777777" w:rsidR="00634C3C" w:rsidRDefault="00634C3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805E8" w14:textId="77777777" w:rsidR="00634C3C" w:rsidRDefault="00634C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6570477">
    <w:abstractNumId w:val="6"/>
  </w:num>
  <w:num w:numId="2" w16cid:durableId="1464927596">
    <w:abstractNumId w:val="7"/>
  </w:num>
  <w:num w:numId="3" w16cid:durableId="1826622875">
    <w:abstractNumId w:val="0"/>
  </w:num>
  <w:num w:numId="4" w16cid:durableId="2109738949">
    <w:abstractNumId w:val="2"/>
  </w:num>
  <w:num w:numId="5" w16cid:durableId="1931308529">
    <w:abstractNumId w:val="3"/>
  </w:num>
  <w:num w:numId="6" w16cid:durableId="2040080346">
    <w:abstractNumId w:val="5"/>
  </w:num>
  <w:num w:numId="7" w16cid:durableId="120997753">
    <w:abstractNumId w:val="4"/>
  </w:num>
  <w:num w:numId="8" w16cid:durableId="445198000">
    <w:abstractNumId w:val="8"/>
  </w:num>
  <w:num w:numId="9" w16cid:durableId="1846745890">
    <w:abstractNumId w:val="9"/>
  </w:num>
  <w:num w:numId="10" w16cid:durableId="1342663548">
    <w:abstractNumId w:val="10"/>
  </w:num>
  <w:num w:numId="11" w16cid:durableId="285782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grammar="clean"/>
  <w:attachedTemplate r:id="rId1"/>
  <w:defaultTabStop w:val="720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851"/>
    <w:rsid w:val="000317C5"/>
    <w:rsid w:val="0004006F"/>
    <w:rsid w:val="00053775"/>
    <w:rsid w:val="0005619A"/>
    <w:rsid w:val="0008589D"/>
    <w:rsid w:val="000C405E"/>
    <w:rsid w:val="000D36D7"/>
    <w:rsid w:val="0011259B"/>
    <w:rsid w:val="00116FDD"/>
    <w:rsid w:val="00125621"/>
    <w:rsid w:val="001D0BBF"/>
    <w:rsid w:val="001E1F85"/>
    <w:rsid w:val="001F125D"/>
    <w:rsid w:val="002345CC"/>
    <w:rsid w:val="00293785"/>
    <w:rsid w:val="002C0879"/>
    <w:rsid w:val="002C37B4"/>
    <w:rsid w:val="002F7F51"/>
    <w:rsid w:val="0036040A"/>
    <w:rsid w:val="00397FA9"/>
    <w:rsid w:val="00446C13"/>
    <w:rsid w:val="005078B4"/>
    <w:rsid w:val="0053328A"/>
    <w:rsid w:val="00540FC6"/>
    <w:rsid w:val="005511B6"/>
    <w:rsid w:val="00553C98"/>
    <w:rsid w:val="005A7635"/>
    <w:rsid w:val="005D2F75"/>
    <w:rsid w:val="00634C3C"/>
    <w:rsid w:val="00645D7F"/>
    <w:rsid w:val="00656940"/>
    <w:rsid w:val="00665274"/>
    <w:rsid w:val="00666C03"/>
    <w:rsid w:val="00686DAB"/>
    <w:rsid w:val="006B1E07"/>
    <w:rsid w:val="006B4CC2"/>
    <w:rsid w:val="006E1542"/>
    <w:rsid w:val="006F0C7C"/>
    <w:rsid w:val="00721EA4"/>
    <w:rsid w:val="00797CB5"/>
    <w:rsid w:val="007B055F"/>
    <w:rsid w:val="007E6F1D"/>
    <w:rsid w:val="00812BA3"/>
    <w:rsid w:val="00872D5F"/>
    <w:rsid w:val="00880013"/>
    <w:rsid w:val="008920A4"/>
    <w:rsid w:val="008B54CD"/>
    <w:rsid w:val="008F5386"/>
    <w:rsid w:val="00913172"/>
    <w:rsid w:val="00960D33"/>
    <w:rsid w:val="00981E19"/>
    <w:rsid w:val="009B52E4"/>
    <w:rsid w:val="009D6E8D"/>
    <w:rsid w:val="00A101E8"/>
    <w:rsid w:val="00A13851"/>
    <w:rsid w:val="00A57865"/>
    <w:rsid w:val="00AC349E"/>
    <w:rsid w:val="00B92DBF"/>
    <w:rsid w:val="00BD119F"/>
    <w:rsid w:val="00BE50BE"/>
    <w:rsid w:val="00C73EA1"/>
    <w:rsid w:val="00C8524A"/>
    <w:rsid w:val="00CC4F77"/>
    <w:rsid w:val="00CD3CF6"/>
    <w:rsid w:val="00CE336D"/>
    <w:rsid w:val="00D106FF"/>
    <w:rsid w:val="00D11903"/>
    <w:rsid w:val="00D15A6E"/>
    <w:rsid w:val="00D269D8"/>
    <w:rsid w:val="00D360E8"/>
    <w:rsid w:val="00D626EB"/>
    <w:rsid w:val="00DC7A6D"/>
    <w:rsid w:val="00E92F07"/>
    <w:rsid w:val="00EA74D2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,"/>
  <w14:docId w14:val="2E505F52"/>
  <w15:docId w15:val="{80FB95D8-70F5-4B38-8201-33833EC82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7.wmf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0.wmf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7.bin"/><Relationship Id="rId28" Type="http://schemas.openxmlformats.org/officeDocument/2006/relationships/header" Target="header2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image" Target="media/image9.wmf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9A49FB38B75498F94B961BFBA964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C172C-45EE-4FDB-9B9F-E2AAB73E0875}"/>
      </w:docPartPr>
      <w:docPartBody>
        <w:p w:rsidR="00A94101" w:rsidRDefault="00A94101">
          <w:pPr>
            <w:pStyle w:val="F9A49FB38B75498F94B961BFBA96471A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101"/>
    <w:rsid w:val="008A4D7A"/>
    <w:rsid w:val="00A94101"/>
    <w:rsid w:val="00D15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9A49FB38B75498F94B961BFBA96471A">
    <w:name w:val="F9A49FB38B75498F94B961BFBA9647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</Template>
  <TotalTime>17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Airplanes and Airstrips, Part 1</vt:lpstr>
    </vt:vector>
  </TitlesOfParts>
  <Manager/>
  <Company/>
  <LinksUpToDate>false</LinksUpToDate>
  <CharactersWithSpaces>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Airplanes and Airstrips, Part 1</dc:title>
  <dc:subject/>
  <dc:creator>K20 Center</dc:creator>
  <cp:keywords/>
  <dc:description/>
  <cp:lastModifiedBy>Eike, Michell L.</cp:lastModifiedBy>
  <cp:revision>7</cp:revision>
  <cp:lastPrinted>2022-06-30T14:21:00Z</cp:lastPrinted>
  <dcterms:created xsi:type="dcterms:W3CDTF">2022-08-31T12:12:00Z</dcterms:created>
  <dcterms:modified xsi:type="dcterms:W3CDTF">2025-06-03T17:41:00Z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