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D0A600" w14:textId="7F39E955" w:rsidR="0081445C" w:rsidRPr="00952377" w:rsidRDefault="006B3001" w:rsidP="00587FF0">
      <w:pPr>
        <w:pStyle w:val="Title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5B2B3E0A" wp14:editId="40AFC011">
            <wp:simplePos x="0" y="0"/>
            <wp:positionH relativeFrom="margin">
              <wp:posOffset>-38100</wp:posOffset>
            </wp:positionH>
            <wp:positionV relativeFrom="margin">
              <wp:posOffset>59055</wp:posOffset>
            </wp:positionV>
            <wp:extent cx="6263640" cy="810577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BAD" w:rsidRPr="00952377">
        <w:rPr>
          <w:lang w:val="es-ES"/>
        </w:rPr>
        <w:t>notas guiadas: ecuaciones lineales</w:t>
      </w:r>
      <w:r w:rsidR="0081445C" w:rsidRPr="00952377">
        <w:rPr>
          <w:lang w:val="es-ES"/>
        </w:rPr>
        <w:br w:type="page"/>
      </w:r>
    </w:p>
    <w:p w14:paraId="010AD9AA" w14:textId="4FCF305A" w:rsidR="00A13851" w:rsidRPr="00952377" w:rsidRDefault="0018340C" w:rsidP="00A13851">
      <w:pPr>
        <w:pStyle w:val="Heading1"/>
        <w:rPr>
          <w:lang w:val="es-ES"/>
        </w:rPr>
      </w:pPr>
      <w:r w:rsidRPr="00952377">
        <w:rPr>
          <w:lang w:val="es-ES"/>
        </w:rPr>
        <w:lastRenderedPageBreak/>
        <w:t>Pantalla</w:t>
      </w:r>
      <w:r w:rsidR="00A13851" w:rsidRPr="00952377">
        <w:rPr>
          <w:lang w:val="es-ES"/>
        </w:rPr>
        <w:t xml:space="preserve"> 9</w:t>
      </w:r>
    </w:p>
    <w:p w14:paraId="45743105" w14:textId="1EA18803" w:rsidR="00A13851" w:rsidRDefault="00A13851" w:rsidP="009D6E8D">
      <w:pPr>
        <w:pStyle w:val="BodyText"/>
      </w:pPr>
      <w:r>
        <w:rPr>
          <w:noProof/>
        </w:rPr>
        <w:drawing>
          <wp:inline distT="0" distB="0" distL="0" distR="0" wp14:anchorId="5524CEBD" wp14:editId="21D0F805">
            <wp:extent cx="5234944" cy="3429000"/>
            <wp:effectExtent l="0" t="0" r="381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4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9084" w14:textId="77777777" w:rsidR="006F0C7C" w:rsidRDefault="006F0C7C" w:rsidP="009D6E8D">
      <w:pPr>
        <w:pStyle w:val="BodyText"/>
      </w:pPr>
    </w:p>
    <w:p w14:paraId="106B6A36" w14:textId="351BEB25" w:rsidR="00A13851" w:rsidRDefault="0018340C" w:rsidP="00A13851">
      <w:pPr>
        <w:pStyle w:val="Heading1"/>
      </w:pPr>
      <w:proofErr w:type="spellStart"/>
      <w:r>
        <w:t>Pantalla</w:t>
      </w:r>
      <w:proofErr w:type="spellEnd"/>
      <w:r w:rsidR="00A13851">
        <w:t xml:space="preserve"> 10</w:t>
      </w:r>
    </w:p>
    <w:p w14:paraId="6900EFD2" w14:textId="05B74881" w:rsidR="00A13851" w:rsidRDefault="00A13851" w:rsidP="009D6E8D">
      <w:pPr>
        <w:pStyle w:val="BodyText"/>
      </w:pPr>
    </w:p>
    <w:p w14:paraId="663C663B" w14:textId="362ADD35" w:rsidR="00960D33" w:rsidRDefault="00960D33" w:rsidP="009D6E8D">
      <w:pPr>
        <w:pStyle w:val="BodyText"/>
      </w:pPr>
      <w:r>
        <w:rPr>
          <w:noProof/>
        </w:rPr>
        <w:drawing>
          <wp:inline distT="0" distB="0" distL="0" distR="0" wp14:anchorId="25750E7A" wp14:editId="16B91818">
            <wp:extent cx="3973437" cy="3200400"/>
            <wp:effectExtent l="0" t="0" r="8255" b="0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343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D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F9772" w14:textId="77777777" w:rsidR="00C62657" w:rsidRDefault="00C62657" w:rsidP="00293785">
      <w:pPr>
        <w:spacing w:after="0" w:line="240" w:lineRule="auto"/>
      </w:pPr>
      <w:r>
        <w:separator/>
      </w:r>
    </w:p>
  </w:endnote>
  <w:endnote w:type="continuationSeparator" w:id="0">
    <w:p w14:paraId="5DCC4762" w14:textId="77777777" w:rsidR="00C62657" w:rsidRDefault="00C62657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B80C6" w14:textId="77777777" w:rsidR="00AD5FDB" w:rsidRDefault="00AD5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95F92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B47C0A" wp14:editId="3E073F7C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30E82A" w14:textId="5EDBC892" w:rsidR="00293785" w:rsidRDefault="00FB7383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9A49FB38B75498F94B961BFBA96471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F0C7C">
                                <w:t>Airplanes and Airstrips,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B47C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A30E82A" w14:textId="5EDBC892" w:rsidR="00293785" w:rsidRDefault="00535425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9A49FB38B75498F94B961BFBA96471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6F0C7C">
                          <w:t>Airplanes and Airstrips,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371B4633" wp14:editId="2C60D75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5FDE7" w14:textId="77777777" w:rsidR="00AD5FDB" w:rsidRDefault="00AD5F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C27C7" w14:textId="77777777" w:rsidR="00C62657" w:rsidRDefault="00C62657" w:rsidP="00293785">
      <w:pPr>
        <w:spacing w:after="0" w:line="240" w:lineRule="auto"/>
      </w:pPr>
      <w:r>
        <w:separator/>
      </w:r>
    </w:p>
  </w:footnote>
  <w:footnote w:type="continuationSeparator" w:id="0">
    <w:p w14:paraId="12C0473E" w14:textId="77777777" w:rsidR="00C62657" w:rsidRDefault="00C62657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0A7B" w14:textId="77777777" w:rsidR="00AD5FDB" w:rsidRDefault="00AD5F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67D5" w14:textId="77777777" w:rsidR="00AD5FDB" w:rsidRDefault="00AD5F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2717" w14:textId="77777777" w:rsidR="00AD5FDB" w:rsidRDefault="00AD5F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570477">
    <w:abstractNumId w:val="6"/>
  </w:num>
  <w:num w:numId="2" w16cid:durableId="1464927596">
    <w:abstractNumId w:val="7"/>
  </w:num>
  <w:num w:numId="3" w16cid:durableId="1826622875">
    <w:abstractNumId w:val="0"/>
  </w:num>
  <w:num w:numId="4" w16cid:durableId="2109738949">
    <w:abstractNumId w:val="2"/>
  </w:num>
  <w:num w:numId="5" w16cid:durableId="1931308529">
    <w:abstractNumId w:val="3"/>
  </w:num>
  <w:num w:numId="6" w16cid:durableId="2040080346">
    <w:abstractNumId w:val="5"/>
  </w:num>
  <w:num w:numId="7" w16cid:durableId="120997753">
    <w:abstractNumId w:val="4"/>
  </w:num>
  <w:num w:numId="8" w16cid:durableId="445198000">
    <w:abstractNumId w:val="8"/>
  </w:num>
  <w:num w:numId="9" w16cid:durableId="1846745890">
    <w:abstractNumId w:val="9"/>
  </w:num>
  <w:num w:numId="10" w16cid:durableId="1342663548">
    <w:abstractNumId w:val="10"/>
  </w:num>
  <w:num w:numId="11" w16cid:durableId="285782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51"/>
    <w:rsid w:val="0004006F"/>
    <w:rsid w:val="00053775"/>
    <w:rsid w:val="0005619A"/>
    <w:rsid w:val="0008589D"/>
    <w:rsid w:val="00091BAD"/>
    <w:rsid w:val="0011259B"/>
    <w:rsid w:val="00116FDD"/>
    <w:rsid w:val="00125621"/>
    <w:rsid w:val="0018340C"/>
    <w:rsid w:val="001D0BBF"/>
    <w:rsid w:val="001E1F85"/>
    <w:rsid w:val="001F125D"/>
    <w:rsid w:val="002345CC"/>
    <w:rsid w:val="002672F1"/>
    <w:rsid w:val="00293785"/>
    <w:rsid w:val="002C0879"/>
    <w:rsid w:val="002C37B4"/>
    <w:rsid w:val="0036040A"/>
    <w:rsid w:val="00397FA9"/>
    <w:rsid w:val="00446C13"/>
    <w:rsid w:val="004A6301"/>
    <w:rsid w:val="005078B4"/>
    <w:rsid w:val="0053328A"/>
    <w:rsid w:val="00535425"/>
    <w:rsid w:val="00540FC6"/>
    <w:rsid w:val="005511B6"/>
    <w:rsid w:val="00553C98"/>
    <w:rsid w:val="00587FF0"/>
    <w:rsid w:val="005A7635"/>
    <w:rsid w:val="00645D7F"/>
    <w:rsid w:val="00656940"/>
    <w:rsid w:val="00665274"/>
    <w:rsid w:val="00666C03"/>
    <w:rsid w:val="00686DAB"/>
    <w:rsid w:val="006B3001"/>
    <w:rsid w:val="006B4CC2"/>
    <w:rsid w:val="006E1542"/>
    <w:rsid w:val="006F0C7C"/>
    <w:rsid w:val="00721EA4"/>
    <w:rsid w:val="00731295"/>
    <w:rsid w:val="007963BF"/>
    <w:rsid w:val="00797CB5"/>
    <w:rsid w:val="007B055F"/>
    <w:rsid w:val="007E6F1D"/>
    <w:rsid w:val="0081445C"/>
    <w:rsid w:val="00880013"/>
    <w:rsid w:val="008920A4"/>
    <w:rsid w:val="008B54CD"/>
    <w:rsid w:val="008C4DD5"/>
    <w:rsid w:val="008F5386"/>
    <w:rsid w:val="00913172"/>
    <w:rsid w:val="00952377"/>
    <w:rsid w:val="00960D33"/>
    <w:rsid w:val="00981E19"/>
    <w:rsid w:val="009B52E4"/>
    <w:rsid w:val="009D6E8D"/>
    <w:rsid w:val="00A101E8"/>
    <w:rsid w:val="00A13851"/>
    <w:rsid w:val="00AC349E"/>
    <w:rsid w:val="00AD5FDB"/>
    <w:rsid w:val="00B92DBF"/>
    <w:rsid w:val="00BD119F"/>
    <w:rsid w:val="00C62657"/>
    <w:rsid w:val="00C73EA1"/>
    <w:rsid w:val="00C8524A"/>
    <w:rsid w:val="00CC4F77"/>
    <w:rsid w:val="00CD3CF6"/>
    <w:rsid w:val="00CE336D"/>
    <w:rsid w:val="00D106FF"/>
    <w:rsid w:val="00D269D8"/>
    <w:rsid w:val="00D626EB"/>
    <w:rsid w:val="00DC7A6D"/>
    <w:rsid w:val="00EA0497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505F52"/>
  <w15:docId w15:val="{80FB95D8-70F5-4B38-8201-33833EC82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A49FB38B75498F94B961BFBA964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C172C-45EE-4FDB-9B9F-E2AAB73E0875}"/>
      </w:docPartPr>
      <w:docPartBody>
        <w:p w:rsidR="00A94101" w:rsidRDefault="00A94101">
          <w:pPr>
            <w:pStyle w:val="F9A49FB38B75498F94B961BFBA96471A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101"/>
    <w:rsid w:val="004D73C8"/>
    <w:rsid w:val="00781EC1"/>
    <w:rsid w:val="009661C9"/>
    <w:rsid w:val="00A94101"/>
    <w:rsid w:val="00BC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A49FB38B75498F94B961BFBA96471A">
    <w:name w:val="F9A49FB38B75498F94B961BFBA9647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6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1</vt:lpstr>
    </vt:vector>
  </TitlesOfParts>
  <Manager/>
  <Company/>
  <LinksUpToDate>false</LinksUpToDate>
  <CharactersWithSpaces>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1</dc:title>
  <dc:subject/>
  <dc:creator>K20 Center</dc:creator>
  <cp:keywords/>
  <dc:description/>
  <cp:lastModifiedBy>Eike, Michell L.</cp:lastModifiedBy>
  <cp:revision>4</cp:revision>
  <cp:lastPrinted>2022-06-30T14:21:00Z</cp:lastPrinted>
  <dcterms:created xsi:type="dcterms:W3CDTF">2022-08-31T12:20:00Z</dcterms:created>
  <dcterms:modified xsi:type="dcterms:W3CDTF">2022-08-31T19:07:00Z</dcterms:modified>
  <cp:category/>
</cp:coreProperties>
</file>