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4BD97269" w:rsidR="00446C13" w:rsidRDefault="00322C38" w:rsidP="00DC7A6D">
      <w:pPr>
        <w:pStyle w:val="Title"/>
      </w:pPr>
      <w:r>
        <w:t>noun picture cards</w:t>
      </w:r>
    </w:p>
    <w:tbl>
      <w:tblPr>
        <w:tblStyle w:val="TableGrid"/>
        <w:tblW w:w="0" w:type="auto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22C38" w14:paraId="30DFEC55" w14:textId="77777777" w:rsidTr="009836C5">
        <w:trPr>
          <w:trHeight w:val="2880"/>
        </w:trPr>
        <w:tc>
          <w:tcPr>
            <w:tcW w:w="4675" w:type="dxa"/>
          </w:tcPr>
          <w:p w14:paraId="557A48D3" w14:textId="5CE3EF64" w:rsidR="003F1CA5" w:rsidRPr="00B0335A" w:rsidRDefault="003F1CA5" w:rsidP="00322C38">
            <w:pPr>
              <w:jc w:val="center"/>
              <w:rPr>
                <w:sz w:val="32"/>
                <w:szCs w:val="32"/>
              </w:rPr>
            </w:pPr>
            <w:r w:rsidRPr="00B0335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F63A5DF" wp14:editId="3BA5AFE7">
                  <wp:simplePos x="0" y="0"/>
                  <wp:positionH relativeFrom="margin">
                    <wp:align>center</wp:align>
                  </wp:positionH>
                  <wp:positionV relativeFrom="margin">
                    <wp:posOffset>221615</wp:posOffset>
                  </wp:positionV>
                  <wp:extent cx="1741932" cy="1371600"/>
                  <wp:effectExtent l="0" t="0" r="0" b="0"/>
                  <wp:wrapTopAndBottom/>
                  <wp:docPr id="5" name="Picture 5" descr="A red apple with a ste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red apple with a stem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335A">
              <w:rPr>
                <w:sz w:val="32"/>
                <w:szCs w:val="32"/>
              </w:rPr>
              <w:t>apple</w:t>
            </w:r>
          </w:p>
        </w:tc>
        <w:tc>
          <w:tcPr>
            <w:tcW w:w="4675" w:type="dxa"/>
            <w:vAlign w:val="bottom"/>
          </w:tcPr>
          <w:p w14:paraId="4F48A49D" w14:textId="700700BB" w:rsidR="003F1CA5" w:rsidRPr="00B0335A" w:rsidRDefault="00322C38" w:rsidP="00B0335A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8081E21" wp14:editId="397537BB">
                  <wp:simplePos x="0" y="0"/>
                  <wp:positionH relativeFrom="margin">
                    <wp:align>center</wp:align>
                  </wp:positionH>
                  <wp:positionV relativeFrom="margin">
                    <wp:posOffset>220980</wp:posOffset>
                  </wp:positionV>
                  <wp:extent cx="1004828" cy="1371600"/>
                  <wp:effectExtent l="0" t="0" r="0" b="0"/>
                  <wp:wrapTopAndBottom/>
                  <wp:docPr id="7" name="Picture 7" descr="A picture containing writing implement, pencil, stationary,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writing implement, pencil, stationary, tool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23"/>
                          <a:stretch/>
                        </pic:blipFill>
                        <pic:spPr bwMode="auto">
                          <a:xfrm>
                            <a:off x="0" y="0"/>
                            <a:ext cx="100482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pencil</w:t>
            </w:r>
          </w:p>
        </w:tc>
      </w:tr>
      <w:tr w:rsidR="00322C38" w14:paraId="1E804CDD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197A55CB" w14:textId="19EE29C1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60C49F1D" wp14:editId="0AE694F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-12065</wp:posOffset>
                  </wp:positionV>
                  <wp:extent cx="2020823" cy="1554480"/>
                  <wp:effectExtent l="0" t="0" r="0" b="0"/>
                  <wp:wrapTopAndBottom/>
                  <wp:docPr id="9" name="Picture 9" descr="A picture containing grass, outdoor, tree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ass, outdoor, tree, pers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823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girl</w:t>
            </w:r>
          </w:p>
        </w:tc>
        <w:tc>
          <w:tcPr>
            <w:tcW w:w="4675" w:type="dxa"/>
            <w:vAlign w:val="bottom"/>
          </w:tcPr>
          <w:p w14:paraId="053A0938" w14:textId="54D4A872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0CE22F2" wp14:editId="2C685C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554480" cy="1554480"/>
                  <wp:effectExtent l="0" t="0" r="0" b="0"/>
                  <wp:wrapTopAndBottom/>
                  <wp:docPr id="11" name="Picture 11" descr="A goldfish swimming in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oldfish swimming in water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fish</w:t>
            </w:r>
          </w:p>
        </w:tc>
      </w:tr>
      <w:tr w:rsidR="00322C38" w14:paraId="51CA6083" w14:textId="77777777" w:rsidTr="009836C5">
        <w:trPr>
          <w:trHeight w:val="2880"/>
        </w:trPr>
        <w:tc>
          <w:tcPr>
            <w:tcW w:w="4675" w:type="dxa"/>
            <w:vAlign w:val="center"/>
          </w:tcPr>
          <w:p w14:paraId="3B117182" w14:textId="18F0BCD7" w:rsidR="003F1CA5" w:rsidRPr="00B0335A" w:rsidRDefault="00B0335A" w:rsidP="00322C38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6689545A" wp14:editId="1AEBAD7A">
                  <wp:simplePos x="0" y="0"/>
                  <wp:positionH relativeFrom="margin">
                    <wp:align>center</wp:align>
                  </wp:positionH>
                  <wp:positionV relativeFrom="margin">
                    <wp:posOffset>136525</wp:posOffset>
                  </wp:positionV>
                  <wp:extent cx="2059664" cy="1371600"/>
                  <wp:effectExtent l="0" t="0" r="0" b="0"/>
                  <wp:wrapTopAndBottom/>
                  <wp:docPr id="12" name="Picture 12" descr="A person with a be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with a beard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66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man</w:t>
            </w:r>
          </w:p>
        </w:tc>
        <w:tc>
          <w:tcPr>
            <w:tcW w:w="4675" w:type="dxa"/>
            <w:vAlign w:val="bottom"/>
          </w:tcPr>
          <w:p w14:paraId="273C5D0C" w14:textId="65940E29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BF035B3" wp14:editId="0B09428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-12700</wp:posOffset>
                  </wp:positionV>
                  <wp:extent cx="2220687" cy="1554480"/>
                  <wp:effectExtent l="0" t="0" r="1905" b="0"/>
                  <wp:wrapTopAndBottom/>
                  <wp:docPr id="13" name="Picture 13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Map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687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Oklahoma</w:t>
            </w:r>
          </w:p>
        </w:tc>
      </w:tr>
      <w:tr w:rsidR="00322C38" w14:paraId="1A9CD7DB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5BE5628C" w14:textId="0059C64C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0F190A69" wp14:editId="05AF65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234440" cy="1645920"/>
                  <wp:effectExtent l="0" t="0" r="0" b="5080"/>
                  <wp:wrapTopAndBottom/>
                  <wp:docPr id="14" name="Picture 14" descr="A person sitting in a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sitting in a bus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bus driver</w:t>
            </w:r>
          </w:p>
        </w:tc>
        <w:tc>
          <w:tcPr>
            <w:tcW w:w="4675" w:type="dxa"/>
            <w:vAlign w:val="bottom"/>
          </w:tcPr>
          <w:p w14:paraId="0A02705A" w14:textId="5F906F6E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430FBBC2" wp14:editId="66436AE9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187960</wp:posOffset>
                  </wp:positionV>
                  <wp:extent cx="1954203" cy="1463040"/>
                  <wp:effectExtent l="0" t="0" r="1905" b="0"/>
                  <wp:wrapTopAndBottom/>
                  <wp:docPr id="15" name="Picture 15" descr="A picture containing grass, outdoor,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grass, outdoor, park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03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backyard</w:t>
            </w:r>
          </w:p>
        </w:tc>
      </w:tr>
      <w:tr w:rsidR="00322C38" w14:paraId="508D35F4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E11B804" w14:textId="34B01410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1FE71AB" wp14:editId="01F9DA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98985" cy="1463040"/>
                  <wp:effectExtent l="0" t="0" r="5080" b="0"/>
                  <wp:wrapTopAndBottom/>
                  <wp:docPr id="16" name="Picture 16" descr="A group of firemen wearing helmet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oup of firemen wearing helmets&#10;&#10;Description automatically generated with low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98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firefighter</w:t>
            </w:r>
          </w:p>
        </w:tc>
        <w:tc>
          <w:tcPr>
            <w:tcW w:w="4675" w:type="dxa"/>
            <w:vAlign w:val="bottom"/>
          </w:tcPr>
          <w:p w14:paraId="58CD218E" w14:textId="15E3FA1A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65FE6C91" wp14:editId="56BD916F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5967" cy="1463040"/>
                  <wp:effectExtent l="0" t="0" r="1270" b="0"/>
                  <wp:wrapTopAndBottom/>
                  <wp:docPr id="17" name="Picture 17" descr="A beach with waves crashing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beach with waves crashing on it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967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beach</w:t>
            </w:r>
          </w:p>
        </w:tc>
      </w:tr>
      <w:tr w:rsidR="00322C38" w14:paraId="64255B65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545BA4A9" w14:textId="32817C31" w:rsidR="003F1CA5" w:rsidRPr="00B0335A" w:rsidRDefault="00B0335A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2C862F68" wp14:editId="5AF00E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16480" cy="1737360"/>
                  <wp:effectExtent l="0" t="0" r="0" b="2540"/>
                  <wp:wrapTopAndBottom/>
                  <wp:docPr id="18" name="Picture 18" descr="A person painting a wal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painting a wall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artist</w:t>
            </w:r>
          </w:p>
        </w:tc>
        <w:tc>
          <w:tcPr>
            <w:tcW w:w="4675" w:type="dxa"/>
            <w:vAlign w:val="bottom"/>
          </w:tcPr>
          <w:p w14:paraId="5AC8CB1F" w14:textId="6CCB3D88" w:rsidR="003F1CA5" w:rsidRPr="00B0335A" w:rsidRDefault="005C0A57" w:rsidP="009836C5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4C04879C" wp14:editId="42492CD6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737360" cy="1737360"/>
                  <wp:effectExtent l="0" t="0" r="2540" b="2540"/>
                  <wp:wrapTopAndBottom/>
                  <wp:docPr id="19" name="Picture 19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Map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Texas</w:t>
            </w:r>
          </w:p>
        </w:tc>
      </w:tr>
      <w:tr w:rsidR="00322C38" w14:paraId="54684164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8302A8E" w14:textId="55D5812A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7AC91654" wp14:editId="2226D5D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-894715</wp:posOffset>
                  </wp:positionV>
                  <wp:extent cx="2438400" cy="1612900"/>
                  <wp:effectExtent l="0" t="0" r="0" b="0"/>
                  <wp:wrapTopAndBottom/>
                  <wp:docPr id="20" name="Picture 20" descr="A picture containing wall, indoor, f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wall, indoor, fee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skates</w:t>
            </w:r>
          </w:p>
        </w:tc>
        <w:tc>
          <w:tcPr>
            <w:tcW w:w="4675" w:type="dxa"/>
            <w:vAlign w:val="bottom"/>
          </w:tcPr>
          <w:p w14:paraId="3ADD3C8A" w14:textId="1D0F38FD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6C0A124E" wp14:editId="5218E537">
                  <wp:simplePos x="0" y="0"/>
                  <wp:positionH relativeFrom="margin">
                    <wp:align>center</wp:align>
                  </wp:positionH>
                  <wp:positionV relativeFrom="paragraph">
                    <wp:posOffset>58420</wp:posOffset>
                  </wp:positionV>
                  <wp:extent cx="2328805" cy="1554480"/>
                  <wp:effectExtent l="0" t="0" r="0" b="0"/>
                  <wp:wrapTopAndBottom/>
                  <wp:docPr id="21" name="Picture 21" descr="A bed in a roo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bed in a room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0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bed</w:t>
            </w:r>
          </w:p>
        </w:tc>
      </w:tr>
      <w:tr w:rsidR="00322C38" w14:paraId="736ACC03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5C535B08" w14:textId="2739363B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58E24B3A" wp14:editId="752942E6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9739" cy="1554480"/>
                  <wp:effectExtent l="0" t="0" r="0" b="0"/>
                  <wp:wrapTopAndBottom/>
                  <wp:docPr id="22" name="Picture 22" descr="A baby sleeping in a blank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baby sleeping in a blanket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39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baby</w:t>
            </w:r>
          </w:p>
        </w:tc>
        <w:tc>
          <w:tcPr>
            <w:tcW w:w="4675" w:type="dxa"/>
            <w:vAlign w:val="bottom"/>
          </w:tcPr>
          <w:p w14:paraId="04D8275D" w14:textId="173A28EB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2D40789E" wp14:editId="5DA00BD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41855" cy="1554480"/>
                  <wp:effectExtent l="0" t="0" r="0" b="0"/>
                  <wp:wrapTopAndBottom/>
                  <wp:docPr id="23" name="Picture 23" descr="A picture containing text, person, indoor,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person, indoor, chil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85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teacher</w:t>
            </w:r>
          </w:p>
        </w:tc>
      </w:tr>
      <w:tr w:rsidR="00322C38" w14:paraId="5F4445D6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AAF34D3" w14:textId="41CC9266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0193536" wp14:editId="13F47BA6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69295" cy="1463040"/>
                  <wp:effectExtent l="0" t="0" r="5715" b="0"/>
                  <wp:wrapTopAndBottom/>
                  <wp:docPr id="24" name="Picture 2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Diagram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9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United States</w:t>
            </w:r>
          </w:p>
        </w:tc>
        <w:tc>
          <w:tcPr>
            <w:tcW w:w="4675" w:type="dxa"/>
            <w:vAlign w:val="bottom"/>
          </w:tcPr>
          <w:p w14:paraId="3E8A6B54" w14:textId="79DA63BC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4A310A9F" wp14:editId="776FA2E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17059" cy="1463040"/>
                  <wp:effectExtent l="0" t="0" r="0" b="0"/>
                  <wp:wrapTopAndBottom/>
                  <wp:docPr id="25" name="Picture 25" descr="A picture containing text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, sky, outdoor, road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59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Disney World</w:t>
            </w:r>
          </w:p>
        </w:tc>
      </w:tr>
      <w:tr w:rsidR="00322C38" w14:paraId="59FF0F22" w14:textId="77777777" w:rsidTr="00D11E48">
        <w:trPr>
          <w:trHeight w:val="2402"/>
        </w:trPr>
        <w:tc>
          <w:tcPr>
            <w:tcW w:w="4675" w:type="dxa"/>
            <w:vAlign w:val="bottom"/>
          </w:tcPr>
          <w:p w14:paraId="19A716A1" w14:textId="22125793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34B67892" wp14:editId="604F0219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316480" cy="1737360"/>
                  <wp:effectExtent l="0" t="0" r="0" b="2540"/>
                  <wp:wrapTopAndBottom/>
                  <wp:docPr id="26" name="Picture 26" descr="A bicycle with a basket on the front of 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bicycle with a basket on the front of it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bike</w:t>
            </w:r>
          </w:p>
        </w:tc>
        <w:tc>
          <w:tcPr>
            <w:tcW w:w="4675" w:type="dxa"/>
            <w:vAlign w:val="bottom"/>
          </w:tcPr>
          <w:p w14:paraId="3A1BDD21" w14:textId="22198F81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49A3035B" wp14:editId="20A5BBF2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27" name="Picture 27" descr="A group of cell phon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group of cell phones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iPad</w:t>
            </w:r>
          </w:p>
        </w:tc>
      </w:tr>
      <w:tr w:rsidR="00322C38" w14:paraId="7F8A1061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0827456" w14:textId="44D463C1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2303C186" wp14:editId="7A1B8A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755087" cy="1645920"/>
                  <wp:effectExtent l="0" t="0" r="0" b="5080"/>
                  <wp:wrapTopAndBottom/>
                  <wp:docPr id="28" name="Picture 28" descr="A group of boys in unifor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group of boys in uniform&#10;&#10;Description automatically generated with low confidenc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087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boys</w:t>
            </w:r>
          </w:p>
        </w:tc>
        <w:tc>
          <w:tcPr>
            <w:tcW w:w="4675" w:type="dxa"/>
            <w:vAlign w:val="bottom"/>
          </w:tcPr>
          <w:p w14:paraId="27B5ABBC" w14:textId="3F6D763C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655DBCE7" wp14:editId="50C1AF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182880</wp:posOffset>
                  </wp:positionV>
                  <wp:extent cx="2072640" cy="1554480"/>
                  <wp:effectExtent l="0" t="0" r="0" b="0"/>
                  <wp:wrapTopAndBottom/>
                  <wp:docPr id="29" name="Picture 29" descr="A picture containing ground, purple, floo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ground, purple, floor, indoor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toy</w:t>
            </w:r>
          </w:p>
        </w:tc>
      </w:tr>
      <w:tr w:rsidR="00322C38" w14:paraId="5A53AAA8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E665338" w14:textId="485F69E1" w:rsidR="003F1CA5" w:rsidRPr="00B0335A" w:rsidRDefault="005C0A57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0F6DB276" wp14:editId="49D8323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cat</w:t>
            </w:r>
          </w:p>
        </w:tc>
        <w:tc>
          <w:tcPr>
            <w:tcW w:w="4675" w:type="dxa"/>
            <w:vAlign w:val="bottom"/>
          </w:tcPr>
          <w:p w14:paraId="069341E5" w14:textId="7A9D14BF" w:rsidR="003F1CA5" w:rsidRPr="00B0335A" w:rsidRDefault="00322C3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7731EEAD" wp14:editId="060AE9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101600</wp:posOffset>
                  </wp:positionV>
                  <wp:extent cx="1439056" cy="1828800"/>
                  <wp:effectExtent l="0" t="0" r="0" b="0"/>
                  <wp:wrapTopAndBottom/>
                  <wp:docPr id="31" name="Picture 31" descr="An elephant with tus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n elephant with tusks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5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elephant</w:t>
            </w:r>
          </w:p>
        </w:tc>
      </w:tr>
      <w:tr w:rsidR="00322C38" w14:paraId="24AB9117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3FD39446" w14:textId="38F42A57" w:rsidR="003F1CA5" w:rsidRPr="00B0335A" w:rsidRDefault="00322C3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0A091DE1" wp14:editId="6BBA3ECA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60320" cy="1920240"/>
                  <wp:effectExtent l="0" t="0" r="5080" b="0"/>
                  <wp:wrapTopAndBottom/>
                  <wp:docPr id="32" name="Picture 32" descr="A bird in a tre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bird in a tree&#10;&#10;Description automatically generated with low confidence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B0335A">
              <w:rPr>
                <w:sz w:val="32"/>
                <w:szCs w:val="32"/>
              </w:rPr>
              <w:t>tree</w:t>
            </w:r>
          </w:p>
        </w:tc>
        <w:tc>
          <w:tcPr>
            <w:tcW w:w="4675" w:type="dxa"/>
            <w:vAlign w:val="bottom"/>
          </w:tcPr>
          <w:p w14:paraId="32EC0C95" w14:textId="6DF90F28" w:rsidR="003F1CA5" w:rsidRPr="00B0335A" w:rsidRDefault="00322C38" w:rsidP="00B0335A">
            <w:pPr>
              <w:spacing w:after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06C76B85" wp14:editId="6307A91E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-2023745</wp:posOffset>
                  </wp:positionV>
                  <wp:extent cx="1684020" cy="2011680"/>
                  <wp:effectExtent l="0" t="0" r="5080" b="0"/>
                  <wp:wrapTopAndBottom/>
                  <wp:docPr id="33" name="Picture 33" descr="A picture containing grass, outdoor, sky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grass, outdoor, sky, field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farmer</w:t>
            </w:r>
          </w:p>
        </w:tc>
      </w:tr>
      <w:tr w:rsidR="00D11E48" w14:paraId="6F9982CF" w14:textId="77777777" w:rsidTr="00D11E48">
        <w:trPr>
          <w:trHeight w:val="2880"/>
        </w:trPr>
        <w:tc>
          <w:tcPr>
            <w:tcW w:w="4675" w:type="dxa"/>
            <w:vAlign w:val="center"/>
          </w:tcPr>
          <w:p w14:paraId="3E3FFF8F" w14:textId="4FE6D319" w:rsidR="00D11E48" w:rsidRDefault="00D11E48" w:rsidP="00D11E48">
            <w:pPr>
              <w:spacing w:after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Insert more photos if you need extra cards!</w:t>
            </w:r>
          </w:p>
        </w:tc>
        <w:tc>
          <w:tcPr>
            <w:tcW w:w="4675" w:type="dxa"/>
            <w:vAlign w:val="bottom"/>
          </w:tcPr>
          <w:p w14:paraId="383BF7AD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D11E48" w14:paraId="6EE9CA80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709D706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675" w:type="dxa"/>
            <w:vAlign w:val="bottom"/>
          </w:tcPr>
          <w:p w14:paraId="5F8AE7C1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  <w:tr w:rsidR="00D11E48" w14:paraId="57036631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0C20561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  <w:tc>
          <w:tcPr>
            <w:tcW w:w="4675" w:type="dxa"/>
            <w:vAlign w:val="bottom"/>
          </w:tcPr>
          <w:p w14:paraId="6E553C9E" w14:textId="77777777" w:rsidR="00D11E48" w:rsidRDefault="00D11E48" w:rsidP="00B0335A">
            <w:pPr>
              <w:spacing w:after="0"/>
              <w:jc w:val="center"/>
              <w:rPr>
                <w:noProof/>
                <w:sz w:val="32"/>
                <w:szCs w:val="32"/>
              </w:rPr>
            </w:pPr>
          </w:p>
        </w:tc>
      </w:tr>
    </w:tbl>
    <w:p w14:paraId="709E0237" w14:textId="1EB294BC" w:rsidR="003F1CA5" w:rsidRDefault="003F1CA5" w:rsidP="003F1CA5"/>
    <w:p w14:paraId="1CF12FEC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lastRenderedPageBreak/>
        <w:t>KidThatOofs</w:t>
      </w:r>
      <w:proofErr w:type="spellEnd"/>
      <w:r w:rsidRPr="00AB22AA">
        <w:rPr>
          <w:sz w:val="18"/>
          <w:szCs w:val="18"/>
        </w:rPr>
        <w:t xml:space="preserve">. (2021). </w:t>
      </w:r>
      <w:proofErr w:type="spellStart"/>
      <w:r w:rsidRPr="00AB22AA">
        <w:rPr>
          <w:sz w:val="18"/>
          <w:szCs w:val="18"/>
        </w:rPr>
        <w:t>Appke</w:t>
      </w:r>
      <w:proofErr w:type="spellEnd"/>
      <w:r w:rsidRPr="00AB22AA">
        <w:rPr>
          <w:sz w:val="18"/>
          <w:szCs w:val="18"/>
        </w:rPr>
        <w:t xml:space="preserve"> [Photograph]. Wikimedia Commons. https://commons.wikimedia.org/wiki/File:Appke.webp</w:t>
      </w:r>
    </w:p>
    <w:p w14:paraId="6BC83C2F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7BB9D3E7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>Carlos, L. (2006). Little girl on swing [Photograph]. Wikimedia Commons. https://commons.wikimedia.org/wiki/File:Little_girl_on_swing.jpg</w:t>
      </w:r>
    </w:p>
    <w:p w14:paraId="23033670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4D4C215B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>Singleton, A. (2021). Alex-Singleton [Photograph]. Wikimedia Commons. https://commons.wikimedia.org/wiki/File:Alex-Singleton.jpg</w:t>
      </w:r>
    </w:p>
    <w:p w14:paraId="7CA88283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67A3CF5A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Singoloua225. (2020). Une femme </w:t>
      </w:r>
      <w:proofErr w:type="spellStart"/>
      <w:r w:rsidRPr="00AB22AA">
        <w:rPr>
          <w:sz w:val="18"/>
          <w:szCs w:val="18"/>
        </w:rPr>
        <w:t>Conductrice</w:t>
      </w:r>
      <w:proofErr w:type="spellEnd"/>
      <w:r w:rsidRPr="00AB22AA">
        <w:rPr>
          <w:sz w:val="18"/>
          <w:szCs w:val="18"/>
        </w:rPr>
        <w:t xml:space="preserve"> de Bus a la SOTRA [Photograph]. Wikimedia Commons. https://commons.wikimedia.org/wiki/File:Une_femme_Conductrice_de_Bus_a_la_SOTRA_(2).jpg</w:t>
      </w:r>
    </w:p>
    <w:p w14:paraId="1256A1F7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20903449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Hsoucy</w:t>
      </w:r>
      <w:proofErr w:type="spellEnd"/>
      <w:r w:rsidRPr="00AB22AA">
        <w:rPr>
          <w:sz w:val="18"/>
          <w:szCs w:val="18"/>
        </w:rPr>
        <w:t>. (2013). 514th firefighters 92nd [Photograph]. Wikimedia Commons. https://commons.wikimedia.org/wiki/File:514th_firefighters_92nd.jpg</w:t>
      </w:r>
    </w:p>
    <w:p w14:paraId="573286CC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486A1561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Cultureandart</w:t>
      </w:r>
      <w:proofErr w:type="spellEnd"/>
      <w:r w:rsidRPr="00AB22AA">
        <w:rPr>
          <w:sz w:val="18"/>
          <w:szCs w:val="18"/>
        </w:rPr>
        <w:t>. (2020). Alia Ali, photo by Gillian Holzer. [Photograph]. Wikimedia Commons. https://commons.wikimedia.org/wiki/File:Alia_Ali,_photo_by_Gillian_Holzer._2020.jpg</w:t>
      </w:r>
    </w:p>
    <w:p w14:paraId="28C2F8D7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5AD11856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Lee, J. (2010). </w:t>
      </w:r>
      <w:proofErr w:type="spellStart"/>
      <w:r w:rsidRPr="00AB22AA">
        <w:rPr>
          <w:sz w:val="18"/>
          <w:szCs w:val="18"/>
        </w:rPr>
        <w:t>Iceskates</w:t>
      </w:r>
      <w:proofErr w:type="spellEnd"/>
      <w:r w:rsidRPr="00AB22AA">
        <w:rPr>
          <w:sz w:val="18"/>
          <w:szCs w:val="18"/>
        </w:rPr>
        <w:t xml:space="preserve"> and </w:t>
      </w:r>
      <w:proofErr w:type="spellStart"/>
      <w:r w:rsidRPr="00AB22AA">
        <w:rPr>
          <w:sz w:val="18"/>
          <w:szCs w:val="18"/>
        </w:rPr>
        <w:t>rollerskates</w:t>
      </w:r>
      <w:proofErr w:type="spellEnd"/>
      <w:r w:rsidRPr="00AB22AA">
        <w:rPr>
          <w:sz w:val="18"/>
          <w:szCs w:val="18"/>
        </w:rPr>
        <w:t xml:space="preserve"> 4556686064 2a24e3edfo z [Photograph]. Wikimedia Commons. https://commons.wikimedia.org/wiki/File:Iceskates_and_rollerskates_4556686064_2a24e3edf0_z.jpg</w:t>
      </w:r>
    </w:p>
    <w:p w14:paraId="229F78FB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5AF0F193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Sagu</w:t>
      </w:r>
      <w:proofErr w:type="spellEnd"/>
      <w:r w:rsidRPr="00AB22AA">
        <w:rPr>
          <w:sz w:val="18"/>
          <w:szCs w:val="18"/>
        </w:rPr>
        <w:t>, A. (2016). Hello html m1173fe2d [Photograph]. Wikimedia Commons. https://commons.wikimedia.org/wiki/File:Hello_html_m1173fe2d.jpg</w:t>
      </w:r>
    </w:p>
    <w:p w14:paraId="68707DAD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3E92378E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Kotenko</w:t>
      </w:r>
      <w:proofErr w:type="spellEnd"/>
      <w:r w:rsidRPr="00AB22AA">
        <w:rPr>
          <w:sz w:val="18"/>
          <w:szCs w:val="18"/>
        </w:rPr>
        <w:t xml:space="preserve">, Y. (2020). </w:t>
      </w:r>
      <w:proofErr w:type="spellStart"/>
      <w:r w:rsidRPr="00AB22AA">
        <w:rPr>
          <w:sz w:val="18"/>
          <w:szCs w:val="18"/>
        </w:rPr>
        <w:t>Goldf</w:t>
      </w:r>
      <w:proofErr w:type="spellEnd"/>
      <w:r w:rsidRPr="00AB22AA">
        <w:rPr>
          <w:sz w:val="18"/>
          <w:szCs w:val="18"/>
        </w:rPr>
        <w:t xml:space="preserve"> [Photograph]. Wikimedia Commons. https://commons.wikimedia.org/wiki/File:Goldf.jpg</w:t>
      </w:r>
    </w:p>
    <w:p w14:paraId="0A6A1709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23025C95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>(2013). National Scenic Byways Program Maps- Oklahoma – NARA – 68884790 [Photograph]. Wikimedia Commons. https://commons.wikimedia.org/wiki/File:National_Scenic_Byways_Program_Maps-_Oklahoma_-_NARA_-_68884790_(page_1).jpg</w:t>
      </w:r>
    </w:p>
    <w:p w14:paraId="2CA68F54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0CD56322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Soyjorgeceuta</w:t>
      </w:r>
      <w:proofErr w:type="spellEnd"/>
      <w:r w:rsidRPr="00AB22AA">
        <w:rPr>
          <w:sz w:val="18"/>
          <w:szCs w:val="18"/>
        </w:rPr>
        <w:t xml:space="preserve">. (2008). </w:t>
      </w:r>
      <w:proofErr w:type="spellStart"/>
      <w:r w:rsidRPr="00AB22AA">
        <w:rPr>
          <w:sz w:val="18"/>
          <w:szCs w:val="18"/>
        </w:rPr>
        <w:t>Instalaciones</w:t>
      </w:r>
      <w:proofErr w:type="spellEnd"/>
      <w:r w:rsidRPr="00AB22AA">
        <w:rPr>
          <w:sz w:val="18"/>
          <w:szCs w:val="18"/>
        </w:rPr>
        <w:t xml:space="preserve"> Victoria Elena [Photograph]. Wikimedia Commons. https://commons.wikimedia.org/wiki/File:Instalaciones_Victoria_Elena.jpg</w:t>
      </w:r>
    </w:p>
    <w:p w14:paraId="7148CC1E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10CB80A7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>Peel, M. (2012). View from Highway 1, California 25 [Photograph]. Wikimedia Commons. https://commons.wikimedia.org/wiki/File:View_from_Highway_1,_California_25.jpg</w:t>
      </w:r>
    </w:p>
    <w:p w14:paraId="6A1353EB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028742A1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>(2013). National Scenic Byways Program Maps- Texas – NARA – 68884809 [Photograph]. Wikimedia Commons. https://commons.wikimedia.org/wiki/File:National_Scenic_Byways_Program_Maps-_Texas_-_NARA_-_68884809.jpg</w:t>
      </w:r>
    </w:p>
    <w:p w14:paraId="1A13CF51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05050C15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Stojkovic</w:t>
      </w:r>
      <w:proofErr w:type="spellEnd"/>
      <w:r w:rsidRPr="00AB22AA">
        <w:rPr>
          <w:sz w:val="18"/>
          <w:szCs w:val="18"/>
        </w:rPr>
        <w:t>. (2021). Bedroom hotel interior with open door window [Photograph]. Wikimedia Commons. https://commons.wikimedia.org/wiki/File:Bedroom_hotel_interior_with_open_door_window._(51536308276).jpg</w:t>
      </w:r>
    </w:p>
    <w:p w14:paraId="2DAD27D8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66DE555E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Noorwifenisha</w:t>
      </w:r>
      <w:proofErr w:type="spellEnd"/>
      <w:r w:rsidRPr="00AB22AA">
        <w:rPr>
          <w:sz w:val="18"/>
          <w:szCs w:val="18"/>
        </w:rPr>
        <w:t>. (2014). My 2014-02-05 19-11 [Photograph]. Wikimedia Commons. https://commons.wikimedia.org/wiki/File:My_2014-02-05_19-11.jpg</w:t>
      </w:r>
    </w:p>
    <w:p w14:paraId="7A7DF76C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4D89E93D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>US Department of Education. (2012). 05092012 – Oyster class visit Teacher Appreciation 237 [Photograph]. Wikimedia Commons. https://commons.wikimedia.org/wiki/File:05092012_-_Oyster_class_visit_Teacher_Appreciation_237.jpg</w:t>
      </w:r>
    </w:p>
    <w:p w14:paraId="3EC59E81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360BB89B" w14:textId="28F2D334" w:rsid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Andrew c. (2005). Mao of USA with state names [Photograph]. Wikimedia Commons.  </w:t>
      </w:r>
      <w:hyperlink r:id="rId34" w:history="1">
        <w:r w:rsidRPr="005A4AE5">
          <w:rPr>
            <w:rStyle w:val="Hyperlink"/>
            <w:sz w:val="18"/>
            <w:szCs w:val="18"/>
          </w:rPr>
          <w:t>https://commons.wikimedia.org/wiki/File:Map_of_USA_with_state_names.svg</w:t>
        </w:r>
      </w:hyperlink>
    </w:p>
    <w:p w14:paraId="6C7C21E4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0A7E9E70" w14:textId="3DB3CEA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McGovern, G. (2005). Disney World – Entrance sign – by </w:t>
      </w:r>
      <w:proofErr w:type="spellStart"/>
      <w:r w:rsidRPr="00AB22AA">
        <w:rPr>
          <w:sz w:val="18"/>
          <w:szCs w:val="18"/>
        </w:rPr>
        <w:t>inkiboo</w:t>
      </w:r>
      <w:proofErr w:type="spellEnd"/>
      <w:r w:rsidRPr="00AB22AA">
        <w:rPr>
          <w:sz w:val="18"/>
          <w:szCs w:val="18"/>
        </w:rPr>
        <w:t xml:space="preserve"> [Photograph]. Wikimedia Commons. https://commons.wikimedia.org/wiki/File:Disney_World_-_Entrance_sign_-_by_inkiboo.jpg</w:t>
      </w:r>
    </w:p>
    <w:p w14:paraId="3690E78F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70102D9E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Imoni</w:t>
      </w:r>
      <w:proofErr w:type="spellEnd"/>
      <w:r w:rsidRPr="00AB22AA">
        <w:rPr>
          <w:sz w:val="18"/>
          <w:szCs w:val="18"/>
        </w:rPr>
        <w:t xml:space="preserve">. (2008). Japanese </w:t>
      </w:r>
      <w:proofErr w:type="spellStart"/>
      <w:r w:rsidRPr="00AB22AA">
        <w:rPr>
          <w:sz w:val="18"/>
          <w:szCs w:val="18"/>
        </w:rPr>
        <w:t>CityCycle</w:t>
      </w:r>
      <w:proofErr w:type="spellEnd"/>
      <w:r w:rsidRPr="00AB22AA">
        <w:rPr>
          <w:sz w:val="18"/>
          <w:szCs w:val="18"/>
        </w:rPr>
        <w:t xml:space="preserve"> </w:t>
      </w:r>
      <w:proofErr w:type="spellStart"/>
      <w:r w:rsidRPr="00AB22AA">
        <w:rPr>
          <w:sz w:val="18"/>
          <w:szCs w:val="18"/>
        </w:rPr>
        <w:t>LadiesType</w:t>
      </w:r>
      <w:proofErr w:type="spellEnd"/>
      <w:r w:rsidRPr="00AB22AA">
        <w:rPr>
          <w:sz w:val="18"/>
          <w:szCs w:val="18"/>
        </w:rPr>
        <w:t xml:space="preserve"> [Photograph]. Wikimedia Commons. https://commons.wikimedia.org/wiki/File:Japanese_CityCycle_LadiesType.jpg</w:t>
      </w:r>
    </w:p>
    <w:p w14:paraId="37B2E9FB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65C70518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(2018). </w:t>
      </w:r>
      <w:proofErr w:type="spellStart"/>
      <w:r w:rsidRPr="00AB22AA">
        <w:rPr>
          <w:sz w:val="18"/>
          <w:szCs w:val="18"/>
        </w:rPr>
        <w:t>IPad</w:t>
      </w:r>
      <w:proofErr w:type="spellEnd"/>
      <w:r w:rsidRPr="00AB22AA">
        <w:rPr>
          <w:sz w:val="18"/>
          <w:szCs w:val="18"/>
        </w:rPr>
        <w:t xml:space="preserve"> and iPad Pro [Photograph]. Wikimedia Commons. https://commons.wikimedia.org/wiki/File:IPad_and_iPad_Pro.jpg</w:t>
      </w:r>
    </w:p>
    <w:p w14:paraId="1F1B4B6D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7529690A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Rlevse</w:t>
      </w:r>
      <w:proofErr w:type="spellEnd"/>
      <w:r w:rsidRPr="00AB22AA">
        <w:rPr>
          <w:sz w:val="18"/>
          <w:szCs w:val="18"/>
        </w:rPr>
        <w:t xml:space="preserve">. (2002). American Boy Scouts sitting around a campfire ring at a </w:t>
      </w:r>
      <w:proofErr w:type="gramStart"/>
      <w:r w:rsidRPr="00AB22AA">
        <w:rPr>
          <w:sz w:val="18"/>
          <w:szCs w:val="18"/>
        </w:rPr>
        <w:t>week long</w:t>
      </w:r>
      <w:proofErr w:type="gramEnd"/>
      <w:r w:rsidRPr="00AB22AA">
        <w:rPr>
          <w:sz w:val="18"/>
          <w:szCs w:val="18"/>
        </w:rPr>
        <w:t xml:space="preserve"> summer camp [Photograph]. Wikimedia Commons. https://commons.wikimedia.org/wiki/File:American_Boy_Scouts_sitting_around_a_campfire_ring_at_a_week_long_summer_camp.png</w:t>
      </w:r>
    </w:p>
    <w:p w14:paraId="50AF99AC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7BA72AD5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MichalPL</w:t>
      </w:r>
      <w:proofErr w:type="spellEnd"/>
      <w:r w:rsidRPr="00AB22AA">
        <w:rPr>
          <w:sz w:val="18"/>
          <w:szCs w:val="18"/>
        </w:rPr>
        <w:t>. (2017). Fidget spinner [Photograph]. Wikimedia Commons. https://commons.wikimedia.org/wiki/File:Fidget_spinner.jpg</w:t>
      </w:r>
    </w:p>
    <w:p w14:paraId="572314EE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77E6C97F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Francesca </w:t>
      </w:r>
      <w:proofErr w:type="spellStart"/>
      <w:r w:rsidRPr="00AB22AA">
        <w:rPr>
          <w:sz w:val="18"/>
          <w:szCs w:val="18"/>
        </w:rPr>
        <w:t>Cesa</w:t>
      </w:r>
      <w:proofErr w:type="spellEnd"/>
      <w:r w:rsidRPr="00AB22AA">
        <w:rPr>
          <w:sz w:val="18"/>
          <w:szCs w:val="18"/>
        </w:rPr>
        <w:t xml:space="preserve"> Bianchi, Milano. (2011). " 11 - ITALY – cat [Photograph]. Wikimedia Commons. https://commons.wikimedia.org/wiki/File:%22_11_-_ITALY_-_cat.JPG</w:t>
      </w:r>
    </w:p>
    <w:p w14:paraId="6BCD0193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32C248BC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Bassil</w:t>
      </w:r>
      <w:proofErr w:type="spellEnd"/>
      <w:r w:rsidRPr="00AB22AA">
        <w:rPr>
          <w:sz w:val="18"/>
          <w:szCs w:val="18"/>
        </w:rPr>
        <w:t>, S. (2009). Elephant [Photograph]. Wikimedia Commons. https://commons.wikimedia.org/wiki/File:Elephant.jpg</w:t>
      </w:r>
    </w:p>
    <w:p w14:paraId="626D102A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0D11FA1F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proofErr w:type="spellStart"/>
      <w:r w:rsidRPr="00AB22AA">
        <w:rPr>
          <w:sz w:val="18"/>
          <w:szCs w:val="18"/>
        </w:rPr>
        <w:t>Leneau</w:t>
      </w:r>
      <w:proofErr w:type="spellEnd"/>
      <w:r w:rsidRPr="00AB22AA">
        <w:rPr>
          <w:sz w:val="18"/>
          <w:szCs w:val="18"/>
        </w:rPr>
        <w:t xml:space="preserve">, R. (2010). </w:t>
      </w:r>
      <w:proofErr w:type="spellStart"/>
      <w:r w:rsidRPr="00AB22AA">
        <w:rPr>
          <w:sz w:val="18"/>
          <w:szCs w:val="18"/>
        </w:rPr>
        <w:t>panoramio</w:t>
      </w:r>
      <w:proofErr w:type="spellEnd"/>
      <w:r w:rsidRPr="00AB22AA">
        <w:rPr>
          <w:sz w:val="18"/>
          <w:szCs w:val="18"/>
        </w:rPr>
        <w:t xml:space="preserve"> (934) [Photograph]. Wikimedia Commons. https://commons.wikimedia.org/wiki/File:-_panoramio_(934).jpg</w:t>
      </w:r>
    </w:p>
    <w:p w14:paraId="05B52918" w14:textId="77777777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</w:p>
    <w:p w14:paraId="4400BF59" w14:textId="11F6292E" w:rsidR="00AB22AA" w:rsidRPr="00AB22AA" w:rsidRDefault="00AB22AA" w:rsidP="00AB22AA">
      <w:pPr>
        <w:pStyle w:val="BodyText"/>
        <w:spacing w:after="0" w:line="240" w:lineRule="auto"/>
        <w:rPr>
          <w:sz w:val="18"/>
          <w:szCs w:val="18"/>
        </w:rPr>
      </w:pPr>
      <w:r w:rsidRPr="00AB22AA">
        <w:rPr>
          <w:sz w:val="18"/>
          <w:szCs w:val="18"/>
        </w:rPr>
        <w:t xml:space="preserve">State Library and Archives of Florida. (1955). "It's </w:t>
      </w:r>
      <w:proofErr w:type="spellStart"/>
      <w:r w:rsidRPr="00AB22AA">
        <w:rPr>
          <w:sz w:val="18"/>
          <w:szCs w:val="18"/>
        </w:rPr>
        <w:t>Gonna</w:t>
      </w:r>
      <w:proofErr w:type="spellEnd"/>
      <w:r w:rsidRPr="00AB22AA">
        <w:rPr>
          <w:sz w:val="18"/>
          <w:szCs w:val="18"/>
        </w:rPr>
        <w:t xml:space="preserve"> Be Yours Someday, Son." [Photograph]. Wikimedia Commons. https://commons.wikimedia.org/wiki/File:%22It%27s_Gonna_Be_Yours_Someday,_Son.%22_(8969033357).jpg</w:t>
      </w:r>
    </w:p>
    <w:sectPr w:rsidR="00AB22AA" w:rsidRPr="00AB22A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5FB6" w14:textId="77777777" w:rsidR="00FB44E3" w:rsidRDefault="00FB44E3" w:rsidP="00293785">
      <w:pPr>
        <w:spacing w:after="0" w:line="240" w:lineRule="auto"/>
      </w:pPr>
      <w:r>
        <w:separator/>
      </w:r>
    </w:p>
  </w:endnote>
  <w:endnote w:type="continuationSeparator" w:id="0">
    <w:p w14:paraId="3A96A743" w14:textId="77777777" w:rsidR="00FB44E3" w:rsidRDefault="00FB44E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B67E5" w14:textId="77777777" w:rsidR="003F1CA5" w:rsidRDefault="003F1C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4F17DE4E" w:rsidR="00293785" w:rsidRDefault="00D2640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B846F4" wp14:editId="2FF1A4C3">
          <wp:simplePos x="0" y="0"/>
          <wp:positionH relativeFrom="column">
            <wp:posOffset>914400</wp:posOffset>
          </wp:positionH>
          <wp:positionV relativeFrom="paragraph">
            <wp:posOffset>-209550</wp:posOffset>
          </wp:positionV>
          <wp:extent cx="5943600" cy="642620"/>
          <wp:effectExtent l="0" t="0" r="0" b="508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79A59" w14:textId="77777777" w:rsidR="003F1CA5" w:rsidRDefault="003F1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6196C" w14:textId="77777777" w:rsidR="00FB44E3" w:rsidRDefault="00FB44E3" w:rsidP="00293785">
      <w:pPr>
        <w:spacing w:after="0" w:line="240" w:lineRule="auto"/>
      </w:pPr>
      <w:r>
        <w:separator/>
      </w:r>
    </w:p>
  </w:footnote>
  <w:footnote w:type="continuationSeparator" w:id="0">
    <w:p w14:paraId="0E98C632" w14:textId="77777777" w:rsidR="00FB44E3" w:rsidRDefault="00FB44E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D95B" w14:textId="77777777" w:rsidR="003F1CA5" w:rsidRDefault="003F1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C8D9" w14:textId="77777777" w:rsidR="003F1CA5" w:rsidRDefault="003F1C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0C68" w14:textId="77777777" w:rsidR="003F1CA5" w:rsidRDefault="003F1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4006F"/>
    <w:rsid w:val="00053775"/>
    <w:rsid w:val="0005619A"/>
    <w:rsid w:val="0008589D"/>
    <w:rsid w:val="0011259B"/>
    <w:rsid w:val="00116FDD"/>
    <w:rsid w:val="00125621"/>
    <w:rsid w:val="001A3324"/>
    <w:rsid w:val="001A7919"/>
    <w:rsid w:val="001D0BBF"/>
    <w:rsid w:val="001E1F85"/>
    <w:rsid w:val="001F125D"/>
    <w:rsid w:val="002315DE"/>
    <w:rsid w:val="002345CC"/>
    <w:rsid w:val="00293785"/>
    <w:rsid w:val="002C0879"/>
    <w:rsid w:val="002C37B4"/>
    <w:rsid w:val="00322C38"/>
    <w:rsid w:val="0036040A"/>
    <w:rsid w:val="00397FA9"/>
    <w:rsid w:val="003E3516"/>
    <w:rsid w:val="003F1CA5"/>
    <w:rsid w:val="00446C13"/>
    <w:rsid w:val="005078B4"/>
    <w:rsid w:val="0053328A"/>
    <w:rsid w:val="00536584"/>
    <w:rsid w:val="00540FC6"/>
    <w:rsid w:val="005511B6"/>
    <w:rsid w:val="00553C98"/>
    <w:rsid w:val="00566601"/>
    <w:rsid w:val="005A7635"/>
    <w:rsid w:val="005C0A57"/>
    <w:rsid w:val="006010D7"/>
    <w:rsid w:val="006423F2"/>
    <w:rsid w:val="00645D7F"/>
    <w:rsid w:val="00656940"/>
    <w:rsid w:val="00665274"/>
    <w:rsid w:val="00666C03"/>
    <w:rsid w:val="00686DAB"/>
    <w:rsid w:val="006B4CC2"/>
    <w:rsid w:val="006E0EA0"/>
    <w:rsid w:val="006E1542"/>
    <w:rsid w:val="00721EA4"/>
    <w:rsid w:val="007236BB"/>
    <w:rsid w:val="00797CB5"/>
    <w:rsid w:val="007B055F"/>
    <w:rsid w:val="007C36E9"/>
    <w:rsid w:val="007E6F1D"/>
    <w:rsid w:val="008539BE"/>
    <w:rsid w:val="00880013"/>
    <w:rsid w:val="008856F2"/>
    <w:rsid w:val="008920A4"/>
    <w:rsid w:val="008F5386"/>
    <w:rsid w:val="00913172"/>
    <w:rsid w:val="00981E19"/>
    <w:rsid w:val="009836C5"/>
    <w:rsid w:val="009B52E4"/>
    <w:rsid w:val="009D6E8D"/>
    <w:rsid w:val="00A101E8"/>
    <w:rsid w:val="00AB22AA"/>
    <w:rsid w:val="00AC349E"/>
    <w:rsid w:val="00B0335A"/>
    <w:rsid w:val="00B3475F"/>
    <w:rsid w:val="00B92DBF"/>
    <w:rsid w:val="00BD119F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11E48"/>
    <w:rsid w:val="00D2640C"/>
    <w:rsid w:val="00D626EB"/>
    <w:rsid w:val="00DC1267"/>
    <w:rsid w:val="00DC7A6D"/>
    <w:rsid w:val="00E43680"/>
    <w:rsid w:val="00E61E47"/>
    <w:rsid w:val="00ED24C8"/>
    <w:rsid w:val="00EE10F6"/>
    <w:rsid w:val="00EE2561"/>
    <w:rsid w:val="00F051F1"/>
    <w:rsid w:val="00F377E2"/>
    <w:rsid w:val="00F50748"/>
    <w:rsid w:val="00F72D02"/>
    <w:rsid w:val="00F77736"/>
    <w:rsid w:val="00FB44E3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B22AA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21" Type="http://schemas.openxmlformats.org/officeDocument/2006/relationships/image" Target="media/image14.jpeg"/><Relationship Id="rId34" Type="http://schemas.openxmlformats.org/officeDocument/2006/relationships/hyperlink" Target="https://commons.wikimedia.org/wiki/File:Map_of_USA_with_state_names.svg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5</TotalTime>
  <Pages>6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Adjectives Can Make Things More Beautiful</vt:lpstr>
    </vt:vector>
  </TitlesOfParts>
  <Manager/>
  <Company/>
  <LinksUpToDate>false</LinksUpToDate>
  <CharactersWithSpaces>4626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Adjectives Can Make Things More Beautiful!</dc:title>
  <dc:subject/>
  <dc:creator>K20 Center</dc:creator>
  <cp:keywords/>
  <dc:description/>
  <cp:lastModifiedBy>Marcelli, Ann N.</cp:lastModifiedBy>
  <cp:revision>5</cp:revision>
  <cp:lastPrinted>2016-07-14T14:08:00Z</cp:lastPrinted>
  <dcterms:created xsi:type="dcterms:W3CDTF">2022-06-14T13:58:00Z</dcterms:created>
  <dcterms:modified xsi:type="dcterms:W3CDTF">2022-07-06T17:29:00Z</dcterms:modified>
  <cp:category/>
</cp:coreProperties>
</file>