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6DBCE3E" w14:textId="77777777" w:rsidR="006416AA" w:rsidRDefault="006416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983F6B1" w14:textId="77777777" w:rsidR="006416AA" w:rsidRDefault="00000000">
      <w:pPr>
        <w:pStyle w:val="Title"/>
      </w:pPr>
      <w:r>
        <w:t>Cross-Examination: Card Set A</w:t>
      </w:r>
    </w:p>
    <w:tbl>
      <w:tblPr>
        <w:tblStyle w:val="a0"/>
        <w:tblW w:w="9350" w:type="dxa"/>
        <w:tblBorders>
          <w:top w:val="single" w:sz="8" w:space="0" w:color="346E7C"/>
          <w:left w:val="single" w:sz="8" w:space="0" w:color="346E7C"/>
          <w:bottom w:val="single" w:sz="8" w:space="0" w:color="346E7C"/>
          <w:right w:val="single" w:sz="8" w:space="0" w:color="346E7C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6416AA" w14:paraId="56656D7B" w14:textId="77777777" w:rsidTr="00D725CD">
        <w:trPr>
          <w:cantSplit/>
          <w:trHeight w:val="1440"/>
          <w:tblHeader/>
        </w:trPr>
        <w:tc>
          <w:tcPr>
            <w:tcW w:w="935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auto"/>
            <w:vAlign w:val="center"/>
          </w:tcPr>
          <w:p w14:paraId="469BB9CB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Given: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2160" w:dyaOrig="320" w14:anchorId="48B631D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99" type="#_x0000_t75" alt="" style="width:109.35pt;height:17.3pt;mso-width-percent:0;mso-height-percent:0;mso-width-percent:0;mso-height-percent:0" o:ole="">
                  <v:imagedata r:id="rId8" o:title=""/>
                </v:shape>
                <o:OLEObject Type="Embed" ProgID="Equation.DSMT4" ShapeID="_x0000_i1199" DrawAspect="Content" ObjectID="_1814251766" r:id="rId9"/>
              </w:object>
            </w:r>
          </w:p>
          <w:p w14:paraId="5F338440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Prove: </w:t>
            </w:r>
            <w:r w:rsidR="00A2422A" w:rsidRPr="00A2422A">
              <w:rPr>
                <w:b/>
                <w:noProof/>
                <w:color w:val="3E5C61"/>
                <w:sz w:val="53"/>
                <w:szCs w:val="53"/>
                <w:vertAlign w:val="subscript"/>
                <w14:ligatures w14:val="none"/>
              </w:rPr>
              <w:object w:dxaOrig="1020" w:dyaOrig="320" w14:anchorId="62169164">
                <v:shape id="_x0000_i1198" type="#_x0000_t75" alt="" style="width:51.05pt;height:17.3pt;mso-width-percent:0;mso-height-percent:0;mso-width-percent:0;mso-height-percent:0" o:ole="">
                  <v:imagedata r:id="rId10" o:title=""/>
                </v:shape>
                <o:OLEObject Type="Embed" ProgID="Equation.DSMT4" ShapeID="_x0000_i1198" DrawAspect="Content" ObjectID="_1814251767" r:id="rId11"/>
              </w:object>
            </w:r>
          </w:p>
        </w:tc>
      </w:tr>
      <w:tr w:rsidR="006416AA" w14:paraId="147A43C3" w14:textId="77777777" w:rsidTr="00D725CD">
        <w:trPr>
          <w:cantSplit/>
          <w:tblHeader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0C25E68C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250A3AB0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2FE3A8CB" w14:textId="77777777" w:rsidTr="00D725CD">
        <w:trPr>
          <w:trHeight w:val="864"/>
        </w:trPr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18650CE" w14:textId="77777777" w:rsidR="006416AA" w:rsidRDefault="006416AA">
            <w:pPr>
              <w:numPr>
                <w:ilvl w:val="0"/>
                <w:numId w:val="10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8D6B4D3" w14:textId="77777777" w:rsidR="006416AA" w:rsidRDefault="00000000">
            <w:pPr>
              <w:numPr>
                <w:ilvl w:val="0"/>
                <w:numId w:val="1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0A0CCE28" w14:textId="77777777" w:rsidTr="00D725CD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BCF38AE" w14:textId="77777777" w:rsidR="006416AA" w:rsidRDefault="006416AA">
            <w:pPr>
              <w:numPr>
                <w:ilvl w:val="0"/>
                <w:numId w:val="1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7BE493E" w14:textId="77777777" w:rsidR="006416AA" w:rsidRDefault="00000000">
            <w:pPr>
              <w:numPr>
                <w:ilvl w:val="0"/>
                <w:numId w:val="1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Subtraction Property</w:t>
            </w:r>
          </w:p>
        </w:tc>
      </w:tr>
      <w:tr w:rsidR="006416AA" w14:paraId="33C205FA" w14:textId="77777777" w:rsidTr="00D725CD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84D86F6" w14:textId="77777777" w:rsidR="006416AA" w:rsidRDefault="006416AA">
            <w:pPr>
              <w:numPr>
                <w:ilvl w:val="0"/>
                <w:numId w:val="1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13F4836" w14:textId="77777777" w:rsidR="006416AA" w:rsidRDefault="00000000">
            <w:pPr>
              <w:numPr>
                <w:ilvl w:val="0"/>
                <w:numId w:val="1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Addition Property</w:t>
            </w:r>
          </w:p>
        </w:tc>
      </w:tr>
      <w:tr w:rsidR="006416AA" w14:paraId="1AC8AE2B" w14:textId="77777777" w:rsidTr="00D725CD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56C10CD" w14:textId="77777777" w:rsidR="006416AA" w:rsidRDefault="00A242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720" w:dyaOrig="300" w14:anchorId="754AF12A">
                <v:shape id="_x0000_i1197" type="#_x0000_t75" alt="" style="width:37.35pt;height:13.65pt;mso-width-percent:0;mso-height-percent:0;mso-width-percent:0;mso-height-percent:0" o:ole="">
                  <v:imagedata r:id="rId12" o:title=""/>
                </v:shape>
                <o:OLEObject Type="Embed" ProgID="Equation.DSMT4" ShapeID="_x0000_i1197" DrawAspect="Content" ObjectID="_1814251768" r:id="rId13"/>
              </w:object>
            </w: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DCD5F2B" w14:textId="77777777" w:rsidR="006416AA" w:rsidRDefault="006416AA">
            <w:pPr>
              <w:numPr>
                <w:ilvl w:val="0"/>
                <w:numId w:val="10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32C6C83" w14:textId="77777777" w:rsidTr="00D725CD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FCE6E48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D697EA5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048D8F34" w14:textId="77777777" w:rsidTr="00D725CD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A4BBEFF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6EB1B93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1B45F365" w14:textId="77777777" w:rsidTr="00D725CD">
        <w:trPr>
          <w:trHeight w:val="864"/>
        </w:trPr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45BB653A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412749C5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65972196" w14:textId="77777777" w:rsidR="006416AA" w:rsidRDefault="006416AA"/>
    <w:p w14:paraId="71F064A9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E529A30" w14:textId="77777777" w:rsidR="006416AA" w:rsidRDefault="006416AA"/>
    <w:p w14:paraId="3F32EC6B" w14:textId="77777777" w:rsidR="005904D2" w:rsidRDefault="005904D2">
      <w:pPr>
        <w:pStyle w:val="Title"/>
      </w:pPr>
    </w:p>
    <w:p w14:paraId="490C5A8A" w14:textId="5E821380" w:rsidR="006416AA" w:rsidRDefault="00000000">
      <w:pPr>
        <w:pStyle w:val="Title"/>
      </w:pPr>
      <w:r>
        <w:t>Cross-Examination: Card Set A</w:t>
      </w:r>
    </w:p>
    <w:tbl>
      <w:tblPr>
        <w:tblStyle w:val="a1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44A00949" w14:textId="77777777" w:rsidTr="00D725CD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auto"/>
            <w:vAlign w:val="center"/>
          </w:tcPr>
          <w:p w14:paraId="79FA3AB8" w14:textId="4FB7DE72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Given: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2160" w:dyaOrig="500" w14:anchorId="5BDDA9B5">
                <v:shape id="_x0000_i1196" type="#_x0000_t75" alt="" style="width:109.35pt;height:23.7pt;mso-width-percent:0;mso-height-percent:0;mso-width-percent:0;mso-height-percent:0" o:ole="">
                  <v:imagedata r:id="rId14" o:title=""/>
                </v:shape>
                <o:OLEObject Type="Embed" ProgID="Equation.DSMT4" ShapeID="_x0000_i1196" DrawAspect="Content" ObjectID="_1814251769" r:id="rId15"/>
              </w:object>
            </w:r>
          </w:p>
          <w:p w14:paraId="0FAB95D7" w14:textId="39107E6B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Prove: </w:t>
            </w:r>
            <w:r w:rsidR="00A2422A" w:rsidRPr="00A2422A">
              <w:rPr>
                <w:b/>
                <w:noProof/>
                <w:color w:val="3E5C61"/>
                <w:sz w:val="53"/>
                <w:szCs w:val="53"/>
                <w:vertAlign w:val="subscript"/>
                <w14:ligatures w14:val="none"/>
              </w:rPr>
              <w:object w:dxaOrig="720" w:dyaOrig="320" w14:anchorId="48CE9EAB">
                <v:shape id="_x0000_i1195" type="#_x0000_t75" alt="" style="width:37.35pt;height:17.3pt;mso-width-percent:0;mso-height-percent:0;mso-width-percent:0;mso-height-percent:0" o:ole="">
                  <v:imagedata r:id="rId16" o:title=""/>
                </v:shape>
                <o:OLEObject Type="Embed" ProgID="Equation.DSMT4" ShapeID="_x0000_i1195" DrawAspect="Content" ObjectID="_1814251770" r:id="rId17"/>
              </w:object>
            </w:r>
          </w:p>
        </w:tc>
      </w:tr>
      <w:tr w:rsidR="006416AA" w14:paraId="00D31998" w14:textId="77777777" w:rsidTr="00D725CD">
        <w:trPr>
          <w:cantSplit/>
          <w:tblHeader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4A91077E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38D93BAC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07855778" w14:textId="77777777" w:rsidTr="00D725CD">
        <w:trPr>
          <w:trHeight w:val="864"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D89831B" w14:textId="77777777" w:rsidR="006416AA" w:rsidRDefault="00A2422A">
            <w:pPr>
              <w:numPr>
                <w:ilvl w:val="0"/>
                <w:numId w:val="1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640" w:dyaOrig="420" w14:anchorId="0A72F0C8">
                <v:shape id="_x0000_i1194" type="#_x0000_t75" alt="" style="width:82.05pt;height:20.95pt;mso-width-percent:0;mso-height-percent:0;mso-width-percent:0;mso-height-percent:0" o:ole="">
                  <v:imagedata r:id="rId18" o:title=""/>
                </v:shape>
                <o:OLEObject Type="Embed" ProgID="Equation.DSMT4" ShapeID="_x0000_i1194" DrawAspect="Content" ObjectID="_1814251771" r:id="rId19"/>
              </w:objec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F778710" w14:textId="77777777" w:rsidR="006416AA" w:rsidRDefault="006416A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2DB8BB89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179443A" w14:textId="77777777" w:rsidR="006416AA" w:rsidRDefault="006416AA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43B304C" w14:textId="77777777" w:rsidR="006416AA" w:rsidRDefault="0000000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Distributive Property</w:t>
            </w:r>
          </w:p>
        </w:tc>
      </w:tr>
      <w:tr w:rsidR="006416AA" w14:paraId="481E5CF7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2FF4E23" w14:textId="77777777" w:rsidR="006416AA" w:rsidRDefault="00A2422A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040" w:dyaOrig="300" w14:anchorId="6E243A8C">
                <v:shape id="_x0000_i1193" type="#_x0000_t75" alt="" style="width:51.95pt;height:13.65pt;mso-width-percent:0;mso-height-percent:0;mso-width-percent:0;mso-height-percent:0" o:ole="">
                  <v:imagedata r:id="rId20" o:title=""/>
                </v:shape>
                <o:OLEObject Type="Embed" ProgID="Equation.DSMT4" ShapeID="_x0000_i1193" DrawAspect="Content" ObjectID="_1814251772" r:id="rId21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765669D" w14:textId="77777777" w:rsidR="006416AA" w:rsidRDefault="006416AA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53C58583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FE157F4" w14:textId="77777777" w:rsidR="006416AA" w:rsidRDefault="00A2422A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720" w:dyaOrig="300" w14:anchorId="7F7D011C">
                <v:shape id="_x0000_i1192" type="#_x0000_t75" alt="" style="width:37.35pt;height:13.65pt;mso-width-percent:0;mso-height-percent:0;mso-width-percent:0;mso-height-percent:0" o:ole="">
                  <v:imagedata r:id="rId22" o:title=""/>
                </v:shape>
                <o:OLEObject Type="Embed" ProgID="Equation.DSMT4" ShapeID="_x0000_i1192" DrawAspect="Content" ObjectID="_1814251773" r:id="rId23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2F81EE2" w14:textId="77777777" w:rsidR="006416AA" w:rsidRDefault="00000000">
            <w:pPr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Subtractive Property</w:t>
            </w:r>
          </w:p>
        </w:tc>
      </w:tr>
      <w:tr w:rsidR="006416AA" w14:paraId="22E27735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B9FE262" w14:textId="77777777" w:rsidR="006416AA" w:rsidRDefault="00A2422A">
            <w:pPr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520" w:dyaOrig="300" w14:anchorId="1F362CCC">
                <v:shape id="_x0000_i1191" type="#_x0000_t75" alt="" style="width:27.35pt;height:13.65pt;mso-width-percent:0;mso-height-percent:0;mso-width-percent:0;mso-height-percent:0" o:ole="">
                  <v:imagedata r:id="rId24" o:title=""/>
                </v:shape>
                <o:OLEObject Type="Embed" ProgID="Equation.DSMT4" ShapeID="_x0000_i1191" DrawAspect="Content" ObjectID="_1814251774" r:id="rId25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FBCA3BE" w14:textId="77777777" w:rsidR="006416AA" w:rsidRDefault="006416AA">
            <w:pPr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483B926D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503F528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3E0F59E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2898285F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306D4C3F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6C12CEE5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70517DAE" w14:textId="77777777" w:rsidR="006416AA" w:rsidRDefault="006416AA"/>
    <w:p w14:paraId="014F6CC2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A2EA2A1" w14:textId="407C89D7" w:rsidR="006416AA" w:rsidRDefault="00000000">
      <w:pPr>
        <w:pStyle w:val="Title"/>
      </w:pPr>
      <w:r>
        <w:lastRenderedPageBreak/>
        <w:t>Cross-Examination: Card Set A</w:t>
      </w:r>
    </w:p>
    <w:tbl>
      <w:tblPr>
        <w:tblStyle w:val="a2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59B89F43" w14:textId="77777777" w:rsidTr="00D725CD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auto"/>
            <w:vAlign w:val="center"/>
          </w:tcPr>
          <w:p w14:paraId="4A21D407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Given: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1240" w:dyaOrig="820" w14:anchorId="3CCFCA20">
                <v:shape id="_x0000_i1190" type="#_x0000_t75" alt="" style="width:61.95pt;height:41pt;mso-width-percent:0;mso-height-percent:0;mso-width-percent:0;mso-height-percent:0" o:ole="">
                  <v:imagedata r:id="rId26" o:title=""/>
                </v:shape>
                <o:OLEObject Type="Embed" ProgID="Equation.DSMT4" ShapeID="_x0000_i1190" DrawAspect="Content" ObjectID="_1814251775" r:id="rId27"/>
              </w:object>
            </w:r>
          </w:p>
          <w:p w14:paraId="0ECFECB5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Prove: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940" w:dyaOrig="320" w14:anchorId="6D7DE431">
                <v:shape id="_x0000_i1189" type="#_x0000_t75" alt="" style="width:48.3pt;height:17.3pt;mso-width-percent:0;mso-height-percent:0;mso-width-percent:0;mso-height-percent:0" o:ole="">
                  <v:imagedata r:id="rId28" o:title=""/>
                </v:shape>
                <o:OLEObject Type="Embed" ProgID="Equation.DSMT4" ShapeID="_x0000_i1189" DrawAspect="Content" ObjectID="_1814251776" r:id="rId29"/>
              </w:object>
            </w:r>
          </w:p>
        </w:tc>
      </w:tr>
      <w:tr w:rsidR="006416AA" w14:paraId="5A1A2B25" w14:textId="77777777" w:rsidTr="00D725CD">
        <w:trPr>
          <w:cantSplit/>
          <w:tblHeader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1AC2C06F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3C5D15CD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34389610" w14:textId="77777777" w:rsidTr="00D725CD">
        <w:trPr>
          <w:trHeight w:val="864"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E6CAFF4" w14:textId="36BA8129" w:rsidR="005904D2" w:rsidRPr="005904D2" w:rsidRDefault="00A2422A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940" w:dyaOrig="620" w14:anchorId="2BF9C807">
                <v:shape id="_x0000_i1188" type="#_x0000_t75" alt="" style="width:48.3pt;height:31pt;mso-width-percent:0;mso-height-percent:0;mso-width-percent:0;mso-height-percent:0" o:ole="">
                  <v:imagedata r:id="rId30" o:title=""/>
                </v:shape>
                <o:OLEObject Type="Embed" ProgID="Equation.DSMT4" ShapeID="_x0000_i1188" DrawAspect="Content" ObjectID="_1814251777" r:id="rId31"/>
              </w:object>
            </w:r>
          </w:p>
          <w:p w14:paraId="7109E3DD" w14:textId="77777777" w:rsidR="005904D2" w:rsidRDefault="005904D2" w:rsidP="005904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</w:p>
          <w:p w14:paraId="1B0C17D2" w14:textId="77777777" w:rsidR="005904D2" w:rsidRPr="005904D2" w:rsidRDefault="005904D2" w:rsidP="005904D2">
            <w:pPr>
              <w:pStyle w:val="BodyText"/>
            </w:pPr>
          </w:p>
          <w:p w14:paraId="38F603D5" w14:textId="196A0E8D" w:rsidR="005904D2" w:rsidRPr="005904D2" w:rsidRDefault="00A2422A" w:rsidP="005904D2">
            <w:pPr>
              <w:numPr>
                <w:ilvl w:val="0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 w:rsidRPr="00A2422A">
              <w:rPr>
                <w:b/>
                <w:noProof/>
                <w:vertAlign w:val="subscript"/>
                <w14:ligatures w14:val="none"/>
              </w:rPr>
              <w:object w:dxaOrig="1120" w:dyaOrig="300" w14:anchorId="2FEC0963">
                <v:shape id="_x0000_i1187" type="#_x0000_t75" alt="" style="width:54.7pt;height:13.65pt;mso-width-percent:0;mso-height-percent:0;mso-width-percent:0;mso-height-percent:0" o:ole="">
                  <v:imagedata r:id="rId32" o:title=""/>
                </v:shape>
                <o:OLEObject Type="Embed" ProgID="Equation.DSMT4" ShapeID="_x0000_i1187" DrawAspect="Content" ObjectID="_1814251778" r:id="rId33"/>
              </w:objec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0FDD09A" w14:textId="77777777" w:rsidR="006416AA" w:rsidRDefault="006416AA">
            <w:pPr>
              <w:numPr>
                <w:ilvl w:val="0"/>
                <w:numId w:val="10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42CD3A4C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9E1AFC9" w14:textId="7BE87F99" w:rsidR="006416AA" w:rsidRPr="005904D2" w:rsidRDefault="006416AA" w:rsidP="005904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221B943" w14:textId="77777777" w:rsidR="006416AA" w:rsidRDefault="00000000">
            <w:pPr>
              <w:numPr>
                <w:ilvl w:val="0"/>
                <w:numId w:val="10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Multiplication Property</w:t>
            </w:r>
          </w:p>
        </w:tc>
      </w:tr>
      <w:tr w:rsidR="006416AA" w14:paraId="7A87231E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6425238" w14:textId="77777777" w:rsidR="006416AA" w:rsidRPr="005904D2" w:rsidRDefault="006416AA">
            <w:pPr>
              <w:numPr>
                <w:ilvl w:val="0"/>
                <w:numId w:val="10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9591BAA" w14:textId="77777777" w:rsidR="006416AA" w:rsidRDefault="006416AA">
            <w:pPr>
              <w:numPr>
                <w:ilvl w:val="0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150C81E2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D5B385A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F8D9151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38D0D1A3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BDF6A16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4F57D32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050A55A3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E073853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608A763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228A53A3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78840B6E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7CB76428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2FB7467E" w14:textId="77777777" w:rsidR="006416AA" w:rsidRDefault="006416AA"/>
    <w:p w14:paraId="2518250B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F60974C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799215D" w14:textId="77777777" w:rsidR="006416AA" w:rsidRDefault="00000000">
      <w:pPr>
        <w:pStyle w:val="Title"/>
      </w:pPr>
      <w:r>
        <w:t>Cross-Examination: Card Set A</w:t>
      </w:r>
    </w:p>
    <w:tbl>
      <w:tblPr>
        <w:tblStyle w:val="a3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6A86D5F9" w14:textId="77777777" w:rsidTr="00D725CD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auto"/>
            <w:vAlign w:val="center"/>
          </w:tcPr>
          <w:p w14:paraId="58A1D60F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Given: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3200" w:dyaOrig="500" w14:anchorId="352EF463">
                <v:shape id="_x0000_i1186" type="#_x0000_t75" alt="" style="width:161.3pt;height:23.7pt;mso-width-percent:0;mso-height-percent:0;mso-width-percent:0;mso-height-percent:0" o:ole="">
                  <v:imagedata r:id="rId34" o:title=""/>
                </v:shape>
                <o:OLEObject Type="Embed" ProgID="Equation.DSMT4" ShapeID="_x0000_i1186" DrawAspect="Content" ObjectID="_1814251779" r:id="rId35"/>
              </w:object>
            </w:r>
          </w:p>
          <w:p w14:paraId="539DDF28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Prove: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920" w:dyaOrig="320" w14:anchorId="06670C55">
                <v:shape id="_x0000_i1185" type="#_x0000_t75" alt="" style="width:44.65pt;height:17.3pt;mso-width-percent:0;mso-height-percent:0;mso-width-percent:0;mso-height-percent:0" o:ole="">
                  <v:imagedata r:id="rId36" o:title=""/>
                </v:shape>
                <o:OLEObject Type="Embed" ProgID="Equation.DSMT4" ShapeID="_x0000_i1185" DrawAspect="Content" ObjectID="_1814251780" r:id="rId37"/>
              </w:object>
            </w:r>
          </w:p>
        </w:tc>
      </w:tr>
      <w:tr w:rsidR="006416AA" w14:paraId="1C082DDC" w14:textId="77777777" w:rsidTr="00D725CD">
        <w:trPr>
          <w:cantSplit/>
          <w:tblHeader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51CBA67F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0CBF2557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33C09967" w14:textId="77777777" w:rsidTr="00D725CD">
        <w:trPr>
          <w:trHeight w:val="864"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0D40DB1" w14:textId="77777777" w:rsidR="006416AA" w:rsidRDefault="00A2422A">
            <w:pPr>
              <w:numPr>
                <w:ilvl w:val="0"/>
                <w:numId w:val="10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2360" w:dyaOrig="420" w14:anchorId="4A5D5DFA">
                <v:shape id="_x0000_i1184" type="#_x0000_t75" alt="" style="width:117.55pt;height:20.95pt;mso-width-percent:0;mso-height-percent:0;mso-width-percent:0;mso-height-percent:0" o:ole="">
                  <v:imagedata r:id="rId38" o:title=""/>
                </v:shape>
                <o:OLEObject Type="Embed" ProgID="Equation.DSMT4" ShapeID="_x0000_i1184" DrawAspect="Content" ObjectID="_1814251781" r:id="rId39"/>
              </w:objec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21DFEB0" w14:textId="77777777" w:rsidR="006416AA" w:rsidRDefault="00000000">
            <w:pPr>
              <w:numPr>
                <w:ilvl w:val="0"/>
                <w:numId w:val="10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31D0A11B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EC9E632" w14:textId="77777777" w:rsidR="006416AA" w:rsidRDefault="00A2422A">
            <w:pPr>
              <w:numPr>
                <w:ilvl w:val="0"/>
                <w:numId w:val="1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2260" w:dyaOrig="300" w14:anchorId="2AA2BEC8">
                <v:shape id="_x0000_i1183" type="#_x0000_t75" alt="" style="width:113pt;height:13.65pt;mso-width-percent:0;mso-height-percent:0;mso-width-percent:0;mso-height-percent:0" o:ole="">
                  <v:imagedata r:id="rId40" o:title=""/>
                </v:shape>
                <o:OLEObject Type="Embed" ProgID="Equation.DSMT4" ShapeID="_x0000_i1183" DrawAspect="Content" ObjectID="_1814251782" r:id="rId41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2910DF1" w14:textId="77777777" w:rsidR="006416AA" w:rsidRDefault="006416AA">
            <w:pPr>
              <w:numPr>
                <w:ilvl w:val="0"/>
                <w:numId w:val="1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4AAAE430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BC15862" w14:textId="77777777" w:rsidR="006416AA" w:rsidRDefault="006416AA">
            <w:pPr>
              <w:numPr>
                <w:ilvl w:val="0"/>
                <w:numId w:val="1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3687DB2" w14:textId="77777777" w:rsidR="006416AA" w:rsidRDefault="00000000">
            <w:pPr>
              <w:numPr>
                <w:ilvl w:val="0"/>
                <w:numId w:val="1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Distributive Property</w:t>
            </w:r>
          </w:p>
        </w:tc>
      </w:tr>
      <w:tr w:rsidR="006416AA" w14:paraId="57F06280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900ED11" w14:textId="77777777" w:rsidR="006416AA" w:rsidRDefault="006416AA">
            <w:pPr>
              <w:numPr>
                <w:ilvl w:val="0"/>
                <w:numId w:val="1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39360AB" w14:textId="77777777" w:rsidR="006416AA" w:rsidRDefault="006416AA">
            <w:pPr>
              <w:numPr>
                <w:ilvl w:val="0"/>
                <w:numId w:val="1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79E4E484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BFFB54C" w14:textId="77777777" w:rsidR="006416AA" w:rsidRDefault="006416AA">
            <w:pPr>
              <w:numPr>
                <w:ilvl w:val="0"/>
                <w:numId w:val="1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BDAF48E" w14:textId="77777777" w:rsidR="006416AA" w:rsidRDefault="00000000">
            <w:pPr>
              <w:numPr>
                <w:ilvl w:val="0"/>
                <w:numId w:val="1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Subtraction Property</w:t>
            </w:r>
          </w:p>
        </w:tc>
      </w:tr>
      <w:tr w:rsidR="006416AA" w14:paraId="1F7222C0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D1FA299" w14:textId="77777777" w:rsidR="006416AA" w:rsidRDefault="00A2422A">
            <w:pPr>
              <w:numPr>
                <w:ilvl w:val="0"/>
                <w:numId w:val="1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720" w:dyaOrig="300" w14:anchorId="3304BE8E">
                <v:shape id="_x0000_i1182" type="#_x0000_t75" alt="" style="width:37.35pt;height:13.65pt;mso-width-percent:0;mso-height-percent:0;mso-width-percent:0;mso-height-percent:0" o:ole="">
                  <v:imagedata r:id="rId42" o:title=""/>
                </v:shape>
                <o:OLEObject Type="Embed" ProgID="Equation.DSMT4" ShapeID="_x0000_i1182" DrawAspect="Content" ObjectID="_1814251783" r:id="rId43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1ADB128" w14:textId="77777777" w:rsidR="006416AA" w:rsidRDefault="006416AA">
            <w:pPr>
              <w:numPr>
                <w:ilvl w:val="0"/>
                <w:numId w:val="1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E78375B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78ABE3B5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754B8D4A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14F0986B" w14:textId="77777777" w:rsidR="006416AA" w:rsidRDefault="006416AA"/>
    <w:p w14:paraId="6D140C2C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523E2E1" w14:textId="77777777" w:rsidR="006416AA" w:rsidRDefault="006416AA"/>
    <w:p w14:paraId="3CC3A4FC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89D29D2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5A21B4" w14:textId="77777777" w:rsidR="006416AA" w:rsidRDefault="00000000">
      <w:pPr>
        <w:pStyle w:val="Title"/>
      </w:pPr>
      <w:r>
        <w:t>Cross-Examination: Card Set A</w:t>
      </w:r>
    </w:p>
    <w:tbl>
      <w:tblPr>
        <w:tblStyle w:val="a4"/>
        <w:tblW w:w="9340" w:type="dxa"/>
        <w:tblBorders>
          <w:top w:val="dashed" w:sz="4" w:space="0" w:color="008CC9" w:themeColor="accent2"/>
          <w:left w:val="dashed" w:sz="4" w:space="0" w:color="008CC9" w:themeColor="accent2"/>
          <w:bottom w:val="dashed" w:sz="4" w:space="0" w:color="008CC9" w:themeColor="accent2"/>
          <w:right w:val="dashed" w:sz="4" w:space="0" w:color="008CC9" w:themeColor="accent2"/>
          <w:insideH w:val="dashed" w:sz="4" w:space="0" w:color="008CC9" w:themeColor="accent2"/>
          <w:insideV w:val="dashed" w:sz="4" w:space="0" w:color="008CC9" w:themeColor="accent2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113"/>
        <w:gridCol w:w="3113"/>
      </w:tblGrid>
      <w:tr w:rsidR="006416AA" w14:paraId="5D40E346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1CCBA3A6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4B51E60E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F) Division Property</w:t>
            </w:r>
          </w:p>
        </w:tc>
        <w:tc>
          <w:tcPr>
            <w:tcW w:w="3113" w:type="dxa"/>
            <w:vAlign w:val="center"/>
          </w:tcPr>
          <w:p w14:paraId="1FF38BA4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K) Addition Property</w:t>
            </w:r>
          </w:p>
        </w:tc>
      </w:tr>
      <w:tr w:rsidR="006416AA" w14:paraId="03ADBC0A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1D5BE653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699FB539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F) Division Property</w:t>
            </w:r>
          </w:p>
        </w:tc>
        <w:tc>
          <w:tcPr>
            <w:tcW w:w="3113" w:type="dxa"/>
            <w:vAlign w:val="center"/>
          </w:tcPr>
          <w:p w14:paraId="2EF838F4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L) Subtraction Property</w:t>
            </w:r>
          </w:p>
        </w:tc>
      </w:tr>
      <w:tr w:rsidR="006416AA" w14:paraId="65473861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3B13857A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B) Distributive Property</w:t>
            </w:r>
          </w:p>
        </w:tc>
        <w:tc>
          <w:tcPr>
            <w:tcW w:w="3113" w:type="dxa"/>
            <w:vAlign w:val="center"/>
          </w:tcPr>
          <w:p w14:paraId="76F47BD9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F) Division Property</w:t>
            </w:r>
          </w:p>
        </w:tc>
        <w:tc>
          <w:tcPr>
            <w:tcW w:w="3113" w:type="dxa"/>
            <w:vAlign w:val="center"/>
          </w:tcPr>
          <w:p w14:paraId="1C402E91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L) Subtraction Property</w:t>
            </w:r>
          </w:p>
        </w:tc>
      </w:tr>
      <w:tr w:rsidR="006416AA" w14:paraId="2CFA890A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784ADAEB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C)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240" w:dyaOrig="300" w14:anchorId="594E47EC">
                <v:shape id="_x0000_i1181" type="#_x0000_t75" alt="" style="width:61.95pt;height:13.65pt;mso-width-percent:0;mso-height-percent:0;mso-width-percent:0;mso-height-percent:0" o:ole="">
                  <v:imagedata r:id="rId44" o:title=""/>
                </v:shape>
                <o:OLEObject Type="Embed" ProgID="Equation.DSMT4" ShapeID="_x0000_i1181" DrawAspect="Content" ObjectID="_1814251784" r:id="rId45"/>
              </w:object>
            </w:r>
          </w:p>
        </w:tc>
        <w:tc>
          <w:tcPr>
            <w:tcW w:w="3113" w:type="dxa"/>
            <w:vAlign w:val="center"/>
          </w:tcPr>
          <w:p w14:paraId="6ABD68F9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G)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940" w:dyaOrig="300" w14:anchorId="07F638F4">
                <v:shape id="_x0000_i1180" type="#_x0000_t75" alt="" style="width:48.3pt;height:13.65pt;mso-width-percent:0;mso-height-percent:0;mso-width-percent:0;mso-height-percent:0" o:ole="">
                  <v:imagedata r:id="rId46" o:title=""/>
                </v:shape>
                <o:OLEObject Type="Embed" ProgID="Equation.DSMT4" ShapeID="_x0000_i1180" DrawAspect="Content" ObjectID="_1814251785" r:id="rId47"/>
              </w:object>
            </w:r>
          </w:p>
        </w:tc>
        <w:tc>
          <w:tcPr>
            <w:tcW w:w="3113" w:type="dxa"/>
            <w:vAlign w:val="center"/>
          </w:tcPr>
          <w:p w14:paraId="7F70FF2E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M)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720" w:dyaOrig="300" w14:anchorId="1D62696F">
                <v:shape id="_x0000_i1179" type="#_x0000_t75" alt="" style="width:37.35pt;height:13.65pt;mso-width-percent:0;mso-height-percent:0;mso-width-percent:0;mso-height-percent:0" o:ole="">
                  <v:imagedata r:id="rId48" o:title=""/>
                </v:shape>
                <o:OLEObject Type="Embed" ProgID="Equation.DSMT4" ShapeID="_x0000_i1179" DrawAspect="Content" ObjectID="_1814251786" r:id="rId49"/>
              </w:object>
            </w:r>
          </w:p>
        </w:tc>
      </w:tr>
      <w:tr w:rsidR="006416AA" w14:paraId="6B390945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22680BBE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D)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640" w:dyaOrig="300" w14:anchorId="60BF1632">
                <v:shape id="_x0000_i1178" type="#_x0000_t75" alt="" style="width:82.05pt;height:13.65pt;mso-width-percent:0;mso-height-percent:0;mso-width-percent:0;mso-height-percent:0" o:ole="">
                  <v:imagedata r:id="rId50" o:title=""/>
                </v:shape>
                <o:OLEObject Type="Embed" ProgID="Equation.DSMT4" ShapeID="_x0000_i1178" DrawAspect="Content" ObjectID="_1814251787" r:id="rId51"/>
              </w:object>
            </w:r>
          </w:p>
        </w:tc>
        <w:tc>
          <w:tcPr>
            <w:tcW w:w="3113" w:type="dxa"/>
            <w:vAlign w:val="center"/>
          </w:tcPr>
          <w:p w14:paraId="0C9739F7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H)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440" w:dyaOrig="300" w14:anchorId="6A0C32EE">
                <v:shape id="_x0000_i1177" type="#_x0000_t75" alt="" style="width:1in;height:13.65pt;mso-width-percent:0;mso-height-percent:0;mso-width-percent:0;mso-height-percent:0" o:ole="">
                  <v:imagedata r:id="rId52" o:title=""/>
                </v:shape>
                <o:OLEObject Type="Embed" ProgID="Equation.DSMT4" ShapeID="_x0000_i1177" DrawAspect="Content" ObjectID="_1814251788" r:id="rId53"/>
              </w:object>
            </w:r>
          </w:p>
        </w:tc>
        <w:tc>
          <w:tcPr>
            <w:tcW w:w="3113" w:type="dxa"/>
            <w:vAlign w:val="center"/>
          </w:tcPr>
          <w:p w14:paraId="20976637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N)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120" w:dyaOrig="300" w14:anchorId="4429367C">
                <v:shape id="_x0000_i1176" type="#_x0000_t75" alt="" style="width:54.7pt;height:13.65pt;mso-width-percent:0;mso-height-percent:0;mso-width-percent:0;mso-height-percent:0" o:ole="">
                  <v:imagedata r:id="rId54" o:title=""/>
                </v:shape>
                <o:OLEObject Type="Embed" ProgID="Equation.DSMT4" ShapeID="_x0000_i1176" DrawAspect="Content" ObjectID="_1814251789" r:id="rId55"/>
              </w:object>
            </w:r>
          </w:p>
        </w:tc>
      </w:tr>
      <w:tr w:rsidR="006416AA" w14:paraId="0C598F73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06258C3D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E)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640" w:dyaOrig="300" w14:anchorId="5D9F95AF">
                <v:shape id="_x0000_i1175" type="#_x0000_t75" alt="" style="width:82.05pt;height:13.65pt;mso-width-percent:0;mso-height-percent:0;mso-width-percent:0;mso-height-percent:0" o:ole="">
                  <v:imagedata r:id="rId56" o:title=""/>
                </v:shape>
                <o:OLEObject Type="Embed" ProgID="Equation.DSMT4" ShapeID="_x0000_i1175" DrawAspect="Content" ObjectID="_1814251790" r:id="rId57"/>
              </w:object>
            </w:r>
          </w:p>
        </w:tc>
        <w:tc>
          <w:tcPr>
            <w:tcW w:w="3113" w:type="dxa"/>
            <w:vAlign w:val="center"/>
          </w:tcPr>
          <w:p w14:paraId="6981B07D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J)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820" w:dyaOrig="300" w14:anchorId="4578C0A4">
                <v:shape id="_x0000_i1174" type="#_x0000_t75" alt="" style="width:41pt;height:13.65pt;mso-width-percent:0;mso-height-percent:0;mso-width-percent:0;mso-height-percent:0" o:ole="">
                  <v:imagedata r:id="rId58" o:title=""/>
                </v:shape>
                <o:OLEObject Type="Embed" ProgID="Equation.DSMT4" ShapeID="_x0000_i1174" DrawAspect="Content" ObjectID="_1814251791" r:id="rId59"/>
              </w:object>
            </w:r>
          </w:p>
        </w:tc>
        <w:tc>
          <w:tcPr>
            <w:tcW w:w="3113" w:type="dxa"/>
            <w:vAlign w:val="center"/>
          </w:tcPr>
          <w:p w14:paraId="2F5C8B52" w14:textId="77777777" w:rsidR="006416AA" w:rsidRPr="00D725CD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</w:tc>
      </w:tr>
    </w:tbl>
    <w:p w14:paraId="62E0ED44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9FB3646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5DFCD6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1B97CAD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3F0D802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99B926D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04D474D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FB5176E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150DB95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604D04C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A247475" w14:textId="77777777" w:rsidR="006416AA" w:rsidRDefault="00000000">
      <w:pPr>
        <w:pStyle w:val="Title"/>
      </w:pPr>
      <w:r>
        <w:lastRenderedPageBreak/>
        <w:t>Cross-Examination: Card Set B</w:t>
      </w:r>
    </w:p>
    <w:tbl>
      <w:tblPr>
        <w:tblStyle w:val="a5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6E51541A" w14:textId="77777777" w:rsidTr="00D725CD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346E7C"/>
              <w:left w:val="single" w:sz="4" w:space="0" w:color="346E7C"/>
              <w:bottom w:val="single" w:sz="4" w:space="0" w:color="008CC9" w:themeColor="accent2"/>
              <w:right w:val="single" w:sz="4" w:space="0" w:color="346E7C"/>
            </w:tcBorders>
            <w:shd w:val="clear" w:color="auto" w:fill="auto"/>
            <w:vAlign w:val="center"/>
          </w:tcPr>
          <w:p w14:paraId="6394A450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Given: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3600" w:dyaOrig="420" w14:anchorId="79F61692">
                <v:shape id="_x0000_i1173" type="#_x0000_t75" alt="" style="width:181.35pt;height:20.95pt;mso-width-percent:0;mso-height-percent:0;mso-width-percent:0;mso-height-percent:0" o:ole="">
                  <v:imagedata r:id="rId60" o:title=""/>
                </v:shape>
                <o:OLEObject Type="Embed" ProgID="Equation.DSMT4" ShapeID="_x0000_i1173" DrawAspect="Content" ObjectID="_1814251792" r:id="rId61"/>
              </w:object>
            </w:r>
            <w:r w:rsidRPr="00D725CD">
              <w:rPr>
                <w:b/>
                <w:color w:val="971D20" w:themeColor="accent3"/>
                <w:sz w:val="32"/>
                <w:szCs w:val="32"/>
                <w:vertAlign w:val="subscript"/>
              </w:rPr>
              <w:t xml:space="preserve"> </w:t>
            </w:r>
            <w:r w:rsidRPr="00D725CD">
              <w:rPr>
                <w:b/>
                <w:color w:val="971D20" w:themeColor="accent3"/>
                <w:sz w:val="32"/>
                <w:szCs w:val="32"/>
              </w:rPr>
              <w:br/>
              <w:t xml:space="preserve">            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1240" w:dyaOrig="320" w14:anchorId="7E2FE42E">
                <v:shape id="_x0000_i1172" type="#_x0000_t75" alt="" style="width:61.95pt;height:17.3pt;mso-width-percent:0;mso-height-percent:0;mso-width-percent:0;mso-height-percent:0" o:ole="">
                  <v:imagedata r:id="rId62" o:title=""/>
                </v:shape>
                <o:OLEObject Type="Embed" ProgID="Equation.DSMT4" ShapeID="_x0000_i1172" DrawAspect="Content" ObjectID="_1814251793" r:id="rId63"/>
              </w:object>
            </w:r>
            <w:r w:rsidRPr="00D725CD">
              <w:rPr>
                <w:noProof/>
                <w:color w:val="971D20" w:themeColor="accent3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hidden="0" allowOverlap="1" wp14:anchorId="71A569F1" wp14:editId="71DE2441">
                  <wp:simplePos x="0" y="0"/>
                  <wp:positionH relativeFrom="column">
                    <wp:posOffset>3555365</wp:posOffset>
                  </wp:positionH>
                  <wp:positionV relativeFrom="paragraph">
                    <wp:posOffset>3175</wp:posOffset>
                  </wp:positionV>
                  <wp:extent cx="2191385" cy="994410"/>
                  <wp:effectExtent l="0" t="0" r="0" b="0"/>
                  <wp:wrapNone/>
                  <wp:docPr id="50" name="image1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4.png"/>
                          <pic:cNvPicPr preferRelativeResize="0"/>
                        </pic:nvPicPr>
                        <pic:blipFill>
                          <a:blip r:embed="rId64"/>
                          <a:srcRect l="18791" t="28523" r="23334" b="42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385" cy="9944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8707BFC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Prove: </w:t>
            </w:r>
            <w:r w:rsidR="00A2422A" w:rsidRPr="00A2422A">
              <w:rPr>
                <w:b/>
                <w:noProof/>
                <w:color w:val="3E5C61"/>
                <w:sz w:val="53"/>
                <w:szCs w:val="53"/>
                <w:vertAlign w:val="subscript"/>
                <w14:ligatures w14:val="none"/>
              </w:rPr>
              <w:object w:dxaOrig="3600" w:dyaOrig="420" w14:anchorId="7221CC6B">
                <v:shape id="_x0000_i1171" type="#_x0000_t75" alt="" style="width:181.35pt;height:20.95pt;mso-width-percent:0;mso-height-percent:0;mso-width-percent:0;mso-height-percent:0" o:ole="">
                  <v:imagedata r:id="rId65" o:title=""/>
                </v:shape>
                <o:OLEObject Type="Embed" ProgID="Equation.DSMT4" ShapeID="_x0000_i1171" DrawAspect="Content" ObjectID="_1814251794" r:id="rId66"/>
              </w:object>
            </w:r>
          </w:p>
        </w:tc>
      </w:tr>
      <w:tr w:rsidR="006416AA" w14:paraId="6EC13649" w14:textId="77777777" w:rsidTr="00D725CD">
        <w:trPr>
          <w:cantSplit/>
          <w:tblHeader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41145651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4440386B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1F3FF511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54C916C" w14:textId="77777777" w:rsidR="006416AA" w:rsidRDefault="00A2422A">
            <w:pPr>
              <w:numPr>
                <w:ilvl w:val="0"/>
                <w:numId w:val="1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2780" w:dyaOrig="360" w14:anchorId="066DAECB">
                <v:shape id="_x0000_i1170" type="#_x0000_t75" alt="" style="width:137.6pt;height:18.25pt;mso-width-percent:0;mso-height-percent:0;mso-width-percent:0;mso-height-percent:0" o:ole="">
                  <v:imagedata r:id="rId67" o:title=""/>
                </v:shape>
                <o:OLEObject Type="Embed" ProgID="Equation.DSMT4" ShapeID="_x0000_i1170" DrawAspect="Content" ObjectID="_1814251795" r:id="rId68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5739C4C" w14:textId="77777777" w:rsidR="006416AA" w:rsidRDefault="006416AA">
            <w:pPr>
              <w:numPr>
                <w:ilvl w:val="0"/>
                <w:numId w:val="1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2DCC3247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3A93E67" w14:textId="77777777" w:rsidR="006416AA" w:rsidRDefault="006416AA">
            <w:pPr>
              <w:numPr>
                <w:ilvl w:val="0"/>
                <w:numId w:val="1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ECBDC38" w14:textId="77777777" w:rsidR="006416AA" w:rsidRDefault="00000000">
            <w:pPr>
              <w:numPr>
                <w:ilvl w:val="0"/>
                <w:numId w:val="1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190D9C6B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DB190C8" w14:textId="77777777" w:rsidR="006416AA" w:rsidRDefault="00A2422A">
            <w:pPr>
              <w:numPr>
                <w:ilvl w:val="0"/>
                <w:numId w:val="1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860" w:dyaOrig="300" w14:anchorId="3851D8DA">
                <v:shape id="_x0000_i1169" type="#_x0000_t75" alt="" style="width:92.95pt;height:13.65pt;mso-width-percent:0;mso-height-percent:0;mso-width-percent:0;mso-height-percent:0" o:ole="">
                  <v:imagedata r:id="rId69" o:title=""/>
                </v:shape>
                <o:OLEObject Type="Embed" ProgID="Equation.DSMT4" ShapeID="_x0000_i1169" DrawAspect="Content" ObjectID="_1814251796" r:id="rId70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00C0AF7" w14:textId="77777777" w:rsidR="006416AA" w:rsidRDefault="006416AA">
            <w:pPr>
              <w:numPr>
                <w:ilvl w:val="0"/>
                <w:numId w:val="1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52356784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A3683EC" w14:textId="77777777" w:rsidR="006416AA" w:rsidRDefault="006416AA">
            <w:pPr>
              <w:numPr>
                <w:ilvl w:val="0"/>
                <w:numId w:val="1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86FC069" w14:textId="77777777" w:rsidR="006416AA" w:rsidRDefault="00000000">
            <w:pPr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Definition of Congruent Angles</w:t>
            </w:r>
          </w:p>
        </w:tc>
      </w:tr>
      <w:tr w:rsidR="006416AA" w14:paraId="4EDA18F8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5D117F4" w14:textId="77777777" w:rsidR="006416AA" w:rsidRDefault="00A2422A">
            <w:pPr>
              <w:numPr>
                <w:ilvl w:val="0"/>
                <w:numId w:val="1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860" w:dyaOrig="300" w14:anchorId="0A6064D0">
                <v:shape id="_x0000_i1168" type="#_x0000_t75" alt="" style="width:92.95pt;height:13.65pt;mso-width-percent:0;mso-height-percent:0;mso-width-percent:0;mso-height-percent:0" o:ole="">
                  <v:imagedata r:id="rId71" o:title=""/>
                </v:shape>
                <o:OLEObject Type="Embed" ProgID="Equation.DSMT4" ShapeID="_x0000_i1168" DrawAspect="Content" ObjectID="_1814251797" r:id="rId72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190E627" w14:textId="77777777" w:rsidR="006416AA" w:rsidRDefault="006416AA">
            <w:pPr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05C8D200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FFCC1C8" w14:textId="77777777" w:rsidR="006416AA" w:rsidRDefault="00A2422A">
            <w:pPr>
              <w:numPr>
                <w:ilvl w:val="0"/>
                <w:numId w:val="1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2780" w:dyaOrig="320" w14:anchorId="6B04DC7F">
                <v:shape id="_x0000_i1167" type="#_x0000_t75" alt="" style="width:137.6pt;height:17.3pt;mso-width-percent:0;mso-height-percent:0;mso-width-percent:0;mso-height-percent:0" o:ole="">
                  <v:imagedata r:id="rId73" o:title=""/>
                </v:shape>
                <o:OLEObject Type="Embed" ProgID="Equation.DSMT4" ShapeID="_x0000_i1167" DrawAspect="Content" ObjectID="_1814251798" r:id="rId74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EA2C769" w14:textId="77777777" w:rsidR="006416AA" w:rsidRDefault="00000000">
            <w:pPr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Definition of Complementary Angles</w:t>
            </w:r>
          </w:p>
        </w:tc>
      </w:tr>
      <w:tr w:rsidR="006416AA" w14:paraId="0EF3D7F9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042D0F16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4FA8849A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3BB11EA2" w14:textId="77777777" w:rsidR="006416AA" w:rsidRDefault="006416AA"/>
    <w:p w14:paraId="14F10904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DF3A1F6" w14:textId="77777777" w:rsidR="006416AA" w:rsidRDefault="006416AA"/>
    <w:p w14:paraId="46E610A4" w14:textId="77777777" w:rsidR="006416AA" w:rsidRDefault="00000000">
      <w:pPr>
        <w:pStyle w:val="Title"/>
      </w:pPr>
      <w:r>
        <w:lastRenderedPageBreak/>
        <w:t>Cross-Examination: Card Set B</w:t>
      </w:r>
    </w:p>
    <w:tbl>
      <w:tblPr>
        <w:tblStyle w:val="a6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3B2C498B" w14:textId="77777777" w:rsidTr="00D725CD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auto"/>
            <w:vAlign w:val="center"/>
          </w:tcPr>
          <w:p w14:paraId="03193CF9" w14:textId="6AE9ADA9" w:rsidR="006416AA" w:rsidRPr="00D725CD" w:rsidRDefault="008926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noProof/>
                <w:color w:val="971D20" w:themeColor="accent3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hidden="0" allowOverlap="1" wp14:anchorId="761CBE25" wp14:editId="73BCA560">
                  <wp:simplePos x="0" y="0"/>
                  <wp:positionH relativeFrom="column">
                    <wp:posOffset>3167380</wp:posOffset>
                  </wp:positionH>
                  <wp:positionV relativeFrom="paragraph">
                    <wp:posOffset>-5080</wp:posOffset>
                  </wp:positionV>
                  <wp:extent cx="2669540" cy="877570"/>
                  <wp:effectExtent l="0" t="0" r="0" b="0"/>
                  <wp:wrapNone/>
                  <wp:docPr id="44" name="image108.png" descr="A picture containing outdoor, dark, silhouette, night sky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8.png" descr="A picture containing outdoor, dark, silhouette, night sky&#10;&#10;Description automatically generated"/>
                          <pic:cNvPicPr preferRelativeResize="0"/>
                        </pic:nvPicPr>
                        <pic:blipFill>
                          <a:blip r:embed="rId75"/>
                          <a:srcRect l="10205" t="33995" r="8647" b="38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40" cy="877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25CD">
              <w:rPr>
                <w:b/>
                <w:color w:val="971D20" w:themeColor="accent3"/>
                <w:sz w:val="32"/>
                <w:szCs w:val="32"/>
              </w:rPr>
              <w:br/>
              <w:t xml:space="preserve">Given: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3820" w:dyaOrig="420" w14:anchorId="778B6663">
                <v:shape id="_x0000_i1166" type="#_x0000_t75" alt="" style="width:192.3pt;height:20.95pt;mso-width-percent:0;mso-height-percent:0;mso-width-percent:0;mso-height-percent:0" o:ole="">
                  <v:imagedata r:id="rId76" o:title=""/>
                </v:shape>
                <o:OLEObject Type="Embed" ProgID="Equation.DSMT4" ShapeID="_x0000_i1166" DrawAspect="Content" ObjectID="_1814251799" r:id="rId77"/>
              </w:object>
            </w:r>
          </w:p>
          <w:p w14:paraId="7A44C451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Prove: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14:ligatures w14:val="none"/>
              </w:rPr>
              <w:object w:dxaOrig="1140" w:dyaOrig="300" w14:anchorId="6686ADB1">
                <v:shape id="_x0000_i1165" type="#_x0000_t75" alt="" style="width:58.35pt;height:13.65pt;mso-width-percent:0;mso-height-percent:0;mso-width-percent:0;mso-height-percent:0" o:ole="">
                  <v:imagedata r:id="rId78" o:title=""/>
                </v:shape>
                <o:OLEObject Type="Embed" ProgID="Equation.DSMT4" ShapeID="_x0000_i1165" DrawAspect="Content" ObjectID="_1814251800" r:id="rId79"/>
              </w:object>
            </w:r>
          </w:p>
        </w:tc>
      </w:tr>
      <w:tr w:rsidR="006416AA" w14:paraId="3A99D00F" w14:textId="77777777" w:rsidTr="00D725CD">
        <w:trPr>
          <w:cantSplit/>
          <w:tblHeader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2D0E3C7A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1632EC24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3C648635" w14:textId="77777777" w:rsidTr="00D725CD">
        <w:trPr>
          <w:trHeight w:val="864"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9CFA505" w14:textId="77777777" w:rsidR="006416AA" w:rsidRDefault="00A2422A">
            <w:pPr>
              <w:numPr>
                <w:ilvl w:val="0"/>
                <w:numId w:val="1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2880" w:dyaOrig="360" w14:anchorId="53F3EAC5">
                <v:shape id="_x0000_i1164" type="#_x0000_t75" alt="" style="width:2in;height:18.25pt;mso-width-percent:0;mso-height-percent:0;mso-width-percent:0;mso-height-percent:0" o:ole="">
                  <v:imagedata r:id="rId80" o:title=""/>
                </v:shape>
                <o:OLEObject Type="Embed" ProgID="Equation.DSMT4" ShapeID="_x0000_i1164" DrawAspect="Content" ObjectID="_1814251801" r:id="rId81"/>
              </w:objec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DFA74EC" w14:textId="77777777" w:rsidR="006416AA" w:rsidRDefault="00000000">
            <w:pPr>
              <w:numPr>
                <w:ilvl w:val="0"/>
                <w:numId w:val="1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1E7520D9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77D7E7C" w14:textId="77777777" w:rsidR="006416AA" w:rsidRDefault="00A2422A">
            <w:pPr>
              <w:numPr>
                <w:ilvl w:val="0"/>
                <w:numId w:val="1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120" w:dyaOrig="300" w14:anchorId="5B4C5D02">
                <v:shape id="_x0000_i1163" type="#_x0000_t75" alt="" style="width:54.7pt;height:13.65pt;mso-width-percent:0;mso-height-percent:0;mso-width-percent:0;mso-height-percent:0" o:ole="">
                  <v:imagedata r:id="rId82" o:title=""/>
                </v:shape>
                <o:OLEObject Type="Embed" ProgID="Equation.DSMT4" ShapeID="_x0000_i1163" DrawAspect="Content" ObjectID="_1814251802" r:id="rId83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46A5615" w14:textId="77777777" w:rsidR="006416AA" w:rsidRDefault="006416AA">
            <w:pPr>
              <w:numPr>
                <w:ilvl w:val="0"/>
                <w:numId w:val="1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485817C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E79E7AC" w14:textId="77777777" w:rsidR="006416AA" w:rsidRDefault="006416AA">
            <w:pPr>
              <w:numPr>
                <w:ilvl w:val="0"/>
                <w:numId w:val="1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5B965DB" w14:textId="77777777" w:rsidR="006416AA" w:rsidRDefault="00000000">
            <w:pPr>
              <w:numPr>
                <w:ilvl w:val="0"/>
                <w:numId w:val="1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Definition of Right Angles</w:t>
            </w:r>
          </w:p>
        </w:tc>
      </w:tr>
      <w:tr w:rsidR="006416AA" w14:paraId="4D98CDF6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0C566B5" w14:textId="77777777" w:rsidR="006416AA" w:rsidRDefault="006416AA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00226D6" w14:textId="77777777" w:rsidR="006416AA" w:rsidRDefault="006416AA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1E097ABD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A22379F" w14:textId="77777777" w:rsidR="006416AA" w:rsidRDefault="00A2422A">
            <w:pPr>
              <w:numPr>
                <w:ilvl w:val="0"/>
                <w:numId w:val="1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14:ligatures w14:val="none"/>
              </w:rPr>
              <w:object w:dxaOrig="920" w:dyaOrig="300" w14:anchorId="5675F079">
                <v:shape id="_x0000_i1162" type="#_x0000_t75" alt="" style="width:44.65pt;height:13.65pt;mso-width-percent:0;mso-height-percent:0;mso-width-percent:0;mso-height-percent:0" o:ole="">
                  <v:imagedata r:id="rId84" o:title=""/>
                </v:shape>
                <o:OLEObject Type="Embed" ProgID="Equation.DSMT4" ShapeID="_x0000_i1162" DrawAspect="Content" ObjectID="_1814251803" r:id="rId85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DBCC620" w14:textId="77777777" w:rsidR="006416AA" w:rsidRDefault="00000000">
            <w:pPr>
              <w:numPr>
                <w:ilvl w:val="0"/>
                <w:numId w:val="1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Definition of Congruent Angles</w:t>
            </w:r>
          </w:p>
        </w:tc>
      </w:tr>
      <w:tr w:rsidR="006416AA" w14:paraId="4647B216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CB67894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F3CB064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2DF2BC1A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4787D3F4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40DB08F0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5426EDE9" w14:textId="77777777" w:rsidR="006416AA" w:rsidRDefault="006416AA"/>
    <w:p w14:paraId="7481F3E2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876290D" w14:textId="77777777" w:rsidR="006416AA" w:rsidRDefault="006416AA"/>
    <w:p w14:paraId="2811AC9E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818FA27" w14:textId="77777777" w:rsidR="006416AA" w:rsidRDefault="00000000">
      <w:pPr>
        <w:pStyle w:val="Title"/>
      </w:pPr>
      <w:r>
        <w:lastRenderedPageBreak/>
        <w:t>Cross-Examination: Card Set B</w:t>
      </w:r>
    </w:p>
    <w:tbl>
      <w:tblPr>
        <w:tblStyle w:val="a7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3A48D51D" w14:textId="77777777" w:rsidTr="00D725CD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auto"/>
            <w:vAlign w:val="center"/>
          </w:tcPr>
          <w:p w14:paraId="31418608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Given: </w:t>
            </w:r>
            <w:r w:rsidR="00A2422A" w:rsidRPr="00A2422A">
              <w:rPr>
                <w:b/>
                <w:noProof/>
                <w:color w:val="971D20" w:themeColor="accent3"/>
                <w:sz w:val="53"/>
                <w:szCs w:val="53"/>
                <w:vertAlign w:val="subscript"/>
                <w14:ligatures w14:val="none"/>
              </w:rPr>
              <w:object w:dxaOrig="4120" w:dyaOrig="420" w14:anchorId="171E38C1">
                <v:shape id="_x0000_i1161" type="#_x0000_t75" alt="" style="width:205.95pt;height:20.95pt;mso-width-percent:0;mso-height-percent:0;mso-width-percent:0;mso-height-percent:0" o:ole="">
                  <v:imagedata r:id="rId86" o:title=""/>
                </v:shape>
                <o:OLEObject Type="Embed" ProgID="Equation.DSMT4" ShapeID="_x0000_i1161" DrawAspect="Content" ObjectID="_1814251804" r:id="rId87"/>
              </w:object>
            </w:r>
            <w:r w:rsidRPr="00D725CD">
              <w:rPr>
                <w:noProof/>
                <w:color w:val="971D20" w:themeColor="accent3"/>
              </w:rPr>
              <w:drawing>
                <wp:anchor distT="0" distB="0" distL="114300" distR="114300" simplePos="0" relativeHeight="251660288" behindDoc="0" locked="0" layoutInCell="1" hidden="0" allowOverlap="1" wp14:anchorId="655E487B" wp14:editId="6D0F8F3E">
                  <wp:simplePos x="0" y="0"/>
                  <wp:positionH relativeFrom="column">
                    <wp:posOffset>3495675</wp:posOffset>
                  </wp:positionH>
                  <wp:positionV relativeFrom="paragraph">
                    <wp:posOffset>-7619</wp:posOffset>
                  </wp:positionV>
                  <wp:extent cx="2276475" cy="844550"/>
                  <wp:effectExtent l="0" t="0" r="0" b="0"/>
                  <wp:wrapNone/>
                  <wp:docPr id="41" name="image182.png" descr="A picture containing light, dark, nigh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2.png" descr="A picture containing light, dark, night&#10;&#10;Description automatically generated"/>
                          <pic:cNvPicPr preferRelativeResize="0"/>
                        </pic:nvPicPr>
                        <pic:blipFill>
                          <a:blip r:embed="rId88"/>
                          <a:srcRect l="12899" t="35636" r="8722" b="35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844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9BFAEE8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</w:rPr>
              <w:t xml:space="preserve">                </w:t>
            </w:r>
            <w:r w:rsidRPr="00D725CD">
              <w:rPr>
                <w:b/>
                <w:color w:val="971D20" w:themeColor="accent3"/>
                <w:sz w:val="18"/>
                <w:szCs w:val="18"/>
              </w:rPr>
              <w:t xml:space="preserve"> </w:t>
            </w:r>
            <w:r w:rsidR="00A2422A" w:rsidRPr="00A2422A">
              <w:rPr>
                <w:b/>
                <w:noProof/>
                <w:color w:val="971D20" w:themeColor="accent3"/>
                <w:sz w:val="53"/>
                <w:szCs w:val="53"/>
                <w:vertAlign w:val="subscript"/>
                <w14:ligatures w14:val="none"/>
              </w:rPr>
              <w:object w:dxaOrig="4220" w:dyaOrig="420" w14:anchorId="08F72155">
                <v:shape id="_x0000_i1160" type="#_x0000_t75" alt="" style="width:209.6pt;height:20.95pt;mso-width-percent:0;mso-height-percent:0;mso-width-percent:0;mso-height-percent:0" o:ole="">
                  <v:imagedata r:id="rId89" o:title=""/>
                </v:shape>
                <o:OLEObject Type="Embed" ProgID="Equation.DSMT4" ShapeID="_x0000_i1160" DrawAspect="Content" ObjectID="_1814251805" r:id="rId90"/>
              </w:object>
            </w:r>
          </w:p>
          <w:p w14:paraId="09A5D77F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Prove: </w:t>
            </w:r>
            <w:r w:rsidR="00A2422A" w:rsidRPr="00A2422A">
              <w:rPr>
                <w:b/>
                <w:noProof/>
                <w:color w:val="3E5C61"/>
                <w:sz w:val="53"/>
                <w:szCs w:val="53"/>
                <w:vertAlign w:val="subscript"/>
                <w14:ligatures w14:val="none"/>
              </w:rPr>
              <w:object w:dxaOrig="1140" w:dyaOrig="320" w14:anchorId="560D915A">
                <v:shape id="_x0000_i1159" type="#_x0000_t75" alt="" style="width:58.35pt;height:17.3pt;mso-width-percent:0;mso-height-percent:0;mso-width-percent:0;mso-height-percent:0" o:ole="">
                  <v:imagedata r:id="rId91" o:title=""/>
                </v:shape>
                <o:OLEObject Type="Embed" ProgID="Equation.DSMT4" ShapeID="_x0000_i1159" DrawAspect="Content" ObjectID="_1814251806" r:id="rId92"/>
              </w:object>
            </w:r>
          </w:p>
        </w:tc>
      </w:tr>
      <w:tr w:rsidR="006416AA" w14:paraId="5EB4D09C" w14:textId="77777777" w:rsidTr="00D725CD">
        <w:trPr>
          <w:cantSplit/>
          <w:tblHeader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1724994C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7219B154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09418A7E" w14:textId="77777777" w:rsidTr="00D725CD">
        <w:trPr>
          <w:trHeight w:val="864"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9B3DC7E" w14:textId="77777777" w:rsidR="006416AA" w:rsidRDefault="006416AA">
            <w:pPr>
              <w:numPr>
                <w:ilvl w:val="0"/>
                <w:numId w:val="1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41EB639" w14:textId="77777777" w:rsidR="006416AA" w:rsidRDefault="00000000">
            <w:pPr>
              <w:numPr>
                <w:ilvl w:val="0"/>
                <w:numId w:val="1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396F5DD4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26AB8D3" w14:textId="77777777" w:rsidR="006416AA" w:rsidRDefault="00A2422A">
            <w:pPr>
              <w:numPr>
                <w:ilvl w:val="0"/>
                <w:numId w:val="1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3300" w:dyaOrig="360" w14:anchorId="2024B0B4">
                <v:shape id="_x0000_i1158" type="#_x0000_t75" alt="" style="width:164.95pt;height:18.25pt;mso-width-percent:0;mso-height-percent:0;mso-width-percent:0;mso-height-percent:0" o:ole="">
                  <v:imagedata r:id="rId93" o:title=""/>
                </v:shape>
                <o:OLEObject Type="Embed" ProgID="Equation.DSMT4" ShapeID="_x0000_i1158" DrawAspect="Content" ObjectID="_1814251807" r:id="rId94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3414135" w14:textId="77777777" w:rsidR="006416AA" w:rsidRDefault="006416AA">
            <w:pPr>
              <w:numPr>
                <w:ilvl w:val="0"/>
                <w:numId w:val="1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269E184B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06F641D" w14:textId="77777777" w:rsidR="006416AA" w:rsidRDefault="00A2422A">
            <w:pPr>
              <w:numPr>
                <w:ilvl w:val="0"/>
                <w:numId w:val="1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960" w:dyaOrig="300" w14:anchorId="0008B4E0">
                <v:shape id="_x0000_i1157" type="#_x0000_t75" alt="" style="width:99.35pt;height:13.65pt;mso-width-percent:0;mso-height-percent:0;mso-width-percent:0;mso-height-percent:0" o:ole="">
                  <v:imagedata r:id="rId95" o:title=""/>
                </v:shape>
                <o:OLEObject Type="Embed" ProgID="Equation.DSMT4" ShapeID="_x0000_i1157" DrawAspect="Content" ObjectID="_1814251808" r:id="rId96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C6054B2" w14:textId="77777777" w:rsidR="006416AA" w:rsidRDefault="00000000">
            <w:pPr>
              <w:numPr>
                <w:ilvl w:val="0"/>
                <w:numId w:val="1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Definition of Supplementary Angles</w:t>
            </w:r>
          </w:p>
        </w:tc>
      </w:tr>
      <w:tr w:rsidR="006416AA" w14:paraId="0ABA26B4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A16BC35" w14:textId="77777777" w:rsidR="006416AA" w:rsidRDefault="00A2422A">
            <w:pPr>
              <w:numPr>
                <w:ilvl w:val="0"/>
                <w:numId w:val="1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960" w:dyaOrig="300" w14:anchorId="17BF5107">
                <v:shape id="_x0000_i1156" type="#_x0000_t75" alt="" style="width:99.35pt;height:13.65pt;mso-width-percent:0;mso-height-percent:0;mso-width-percent:0;mso-height-percent:0" o:ole="">
                  <v:imagedata r:id="rId97" o:title=""/>
                </v:shape>
                <o:OLEObject Type="Embed" ProgID="Equation.DSMT4" ShapeID="_x0000_i1156" DrawAspect="Content" ObjectID="_1814251809" r:id="rId98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53EF140" w14:textId="77777777" w:rsidR="006416AA" w:rsidRDefault="006416AA">
            <w:pPr>
              <w:numPr>
                <w:ilvl w:val="0"/>
                <w:numId w:val="1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451E61D7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26B8402" w14:textId="77777777" w:rsidR="006416AA" w:rsidRDefault="006416AA">
            <w:pPr>
              <w:numPr>
                <w:ilvl w:val="0"/>
                <w:numId w:val="1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1B4188C" w14:textId="77777777" w:rsidR="006416AA" w:rsidRDefault="00000000">
            <w:pPr>
              <w:numPr>
                <w:ilvl w:val="0"/>
                <w:numId w:val="1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Transitive Property</w:t>
            </w:r>
          </w:p>
        </w:tc>
      </w:tr>
      <w:tr w:rsidR="006416AA" w14:paraId="0AB79F1E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99C4AAD" w14:textId="77777777" w:rsidR="006416AA" w:rsidRDefault="00A2422A">
            <w:pPr>
              <w:numPr>
                <w:ilvl w:val="0"/>
                <w:numId w:val="1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340" w:dyaOrig="300" w14:anchorId="4F198D43">
                <v:shape id="_x0000_i1155" type="#_x0000_t75" alt="" style="width:68.35pt;height:13.65pt;mso-width-percent:0;mso-height-percent:0;mso-width-percent:0;mso-height-percent:0" o:ole="">
                  <v:imagedata r:id="rId99" o:title=""/>
                </v:shape>
                <o:OLEObject Type="Embed" ProgID="Equation.DSMT4" ShapeID="_x0000_i1155" DrawAspect="Content" ObjectID="_1814251810" r:id="rId100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BE992F5" w14:textId="77777777" w:rsidR="006416AA" w:rsidRDefault="006416AA">
            <w:pPr>
              <w:numPr>
                <w:ilvl w:val="0"/>
                <w:numId w:val="1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78C1DD60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415FFAC5" w14:textId="77777777" w:rsidR="006416AA" w:rsidRDefault="006416AA">
            <w:pPr>
              <w:numPr>
                <w:ilvl w:val="0"/>
                <w:numId w:val="1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1A242C3D" w14:textId="77777777" w:rsidR="006416AA" w:rsidRDefault="00000000">
            <w:pPr>
              <w:numPr>
                <w:ilvl w:val="0"/>
                <w:numId w:val="1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Definition of Congruent Angles</w:t>
            </w:r>
          </w:p>
        </w:tc>
      </w:tr>
    </w:tbl>
    <w:p w14:paraId="40569513" w14:textId="77777777" w:rsidR="006416AA" w:rsidRDefault="006416AA"/>
    <w:p w14:paraId="54A1D4A4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AEDB73E" w14:textId="77777777" w:rsidR="006416AA" w:rsidRDefault="00000000">
      <w:pPr>
        <w:pStyle w:val="Title"/>
      </w:pPr>
      <w:r>
        <w:lastRenderedPageBreak/>
        <w:t>Cross-Examination: Card Set B</w:t>
      </w:r>
    </w:p>
    <w:tbl>
      <w:tblPr>
        <w:tblStyle w:val="a8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855"/>
        <w:gridCol w:w="4485"/>
      </w:tblGrid>
      <w:tr w:rsidR="006416AA" w14:paraId="792E54B1" w14:textId="77777777" w:rsidTr="00D725CD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auto"/>
            <w:vAlign w:val="center"/>
          </w:tcPr>
          <w:p w14:paraId="1C9BA6DC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Given: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2560" w:dyaOrig="420" w14:anchorId="01BBD287">
                <v:shape id="_x0000_i1154" type="#_x0000_t75" alt="" style="width:126.7pt;height:20.95pt;mso-width-percent:0;mso-height-percent:0;mso-width-percent:0;mso-height-percent:0" o:ole="">
                  <v:imagedata r:id="rId101" o:title=""/>
                </v:shape>
                <o:OLEObject Type="Embed" ProgID="Equation.DSMT4" ShapeID="_x0000_i1154" DrawAspect="Content" ObjectID="_1814251811" r:id="rId102"/>
              </w:object>
            </w:r>
            <w:r w:rsidRPr="00D725CD">
              <w:rPr>
                <w:noProof/>
                <w:color w:val="971D20" w:themeColor="accent3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hidden="0" allowOverlap="1" wp14:anchorId="0D465F7F" wp14:editId="5FCA37A4">
                  <wp:simplePos x="0" y="0"/>
                  <wp:positionH relativeFrom="column">
                    <wp:posOffset>4048125</wp:posOffset>
                  </wp:positionH>
                  <wp:positionV relativeFrom="paragraph">
                    <wp:posOffset>-59689</wp:posOffset>
                  </wp:positionV>
                  <wp:extent cx="1632585" cy="1042670"/>
                  <wp:effectExtent l="0" t="0" r="0" b="0"/>
                  <wp:wrapNone/>
                  <wp:docPr id="53" name="image193.png" descr="A picture containing dark, night sky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3.png" descr="A picture containing dark, night sky&#10;&#10;Description automatically generated"/>
                          <pic:cNvPicPr preferRelativeResize="0"/>
                        </pic:nvPicPr>
                        <pic:blipFill>
                          <a:blip r:embed="rId103"/>
                          <a:srcRect l="4963" t="19853" r="6347" b="23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85" cy="1042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A5CF787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            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2560" w:dyaOrig="420" w14:anchorId="6BC58ABB">
                <v:shape id="_x0000_i1153" type="#_x0000_t75" alt="" style="width:126.7pt;height:20.95pt;mso-width-percent:0;mso-height-percent:0;mso-width-percent:0;mso-height-percent:0" o:ole="">
                  <v:imagedata r:id="rId104" o:title=""/>
                </v:shape>
                <o:OLEObject Type="Embed" ProgID="Equation.DSMT4" ShapeID="_x0000_i1153" DrawAspect="Content" ObjectID="_1814251812" r:id="rId105"/>
              </w:object>
            </w:r>
          </w:p>
          <w:p w14:paraId="7B90B2F5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Prove: </w:t>
            </w:r>
            <w:r w:rsidR="00A2422A" w:rsidRPr="00A2422A">
              <w:rPr>
                <w:b/>
                <w:noProof/>
                <w:color w:val="3E5C61"/>
                <w:sz w:val="53"/>
                <w:szCs w:val="53"/>
                <w:vertAlign w:val="subscript"/>
                <w14:ligatures w14:val="none"/>
              </w:rPr>
              <w:object w:dxaOrig="720" w:dyaOrig="320" w14:anchorId="7AB8F9CE">
                <v:shape id="_x0000_i1152" type="#_x0000_t75" alt="" style="width:37.35pt;height:17.3pt;mso-width-percent:0;mso-height-percent:0;mso-width-percent:0;mso-height-percent:0" o:ole="">
                  <v:imagedata r:id="rId106" o:title=""/>
                </v:shape>
                <o:OLEObject Type="Embed" ProgID="Equation.DSMT4" ShapeID="_x0000_i1152" DrawAspect="Content" ObjectID="_1814251813" r:id="rId107"/>
              </w:object>
            </w:r>
          </w:p>
        </w:tc>
      </w:tr>
      <w:tr w:rsidR="006416AA" w14:paraId="63F017A5" w14:textId="77777777" w:rsidTr="00D725CD">
        <w:trPr>
          <w:cantSplit/>
          <w:tblHeader/>
        </w:trPr>
        <w:tc>
          <w:tcPr>
            <w:tcW w:w="485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0173F587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485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589EECD2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110B5D45" w14:textId="77777777" w:rsidTr="00D725CD">
        <w:trPr>
          <w:trHeight w:val="864"/>
        </w:trPr>
        <w:tc>
          <w:tcPr>
            <w:tcW w:w="485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CC7F4B4" w14:textId="77777777" w:rsidR="006416AA" w:rsidRDefault="00A2422A">
            <w:pPr>
              <w:numPr>
                <w:ilvl w:val="0"/>
                <w:numId w:val="1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3900" w:dyaOrig="320" w14:anchorId="3022EA0E">
                <v:shape id="_x0000_i1151" type="#_x0000_t75" alt="" style="width:195.05pt;height:17.3pt;mso-width-percent:0;mso-height-percent:0;mso-width-percent:0;mso-height-percent:0" o:ole="">
                  <v:imagedata r:id="rId108" o:title=""/>
                </v:shape>
                <o:OLEObject Type="Embed" ProgID="Equation.DSMT4" ShapeID="_x0000_i1151" DrawAspect="Content" ObjectID="_1814251814" r:id="rId109"/>
              </w:object>
            </w:r>
          </w:p>
        </w:tc>
        <w:tc>
          <w:tcPr>
            <w:tcW w:w="4485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E03561C" w14:textId="77777777" w:rsidR="006416AA" w:rsidRDefault="00000000">
            <w:pPr>
              <w:numPr>
                <w:ilvl w:val="0"/>
                <w:numId w:val="1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714D89C4" w14:textId="77777777" w:rsidTr="00D725CD">
        <w:trPr>
          <w:trHeight w:val="864"/>
        </w:trPr>
        <w:tc>
          <w:tcPr>
            <w:tcW w:w="485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C05E586" w14:textId="77777777" w:rsidR="006416AA" w:rsidRDefault="00A2422A">
            <w:pPr>
              <w:numPr>
                <w:ilvl w:val="0"/>
                <w:numId w:val="1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2060" w:dyaOrig="300" w14:anchorId="4DA7F170">
                <v:shape id="_x0000_i1150" type="#_x0000_t75" alt="" style="width:103pt;height:13.65pt;mso-width-percent:0;mso-height-percent:0;mso-width-percent:0;mso-height-percent:0" o:ole="">
                  <v:imagedata r:id="rId110" o:title=""/>
                </v:shape>
                <o:OLEObject Type="Embed" ProgID="Equation.DSMT4" ShapeID="_x0000_i1150" DrawAspect="Content" ObjectID="_1814251815" r:id="rId111"/>
              </w:object>
            </w:r>
          </w:p>
        </w:tc>
        <w:tc>
          <w:tcPr>
            <w:tcW w:w="448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9432E22" w14:textId="77777777" w:rsidR="006416AA" w:rsidRDefault="006416AA">
            <w:pPr>
              <w:numPr>
                <w:ilvl w:val="0"/>
                <w:numId w:val="1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9739A3B" w14:textId="77777777" w:rsidTr="00D725CD">
        <w:trPr>
          <w:trHeight w:val="864"/>
        </w:trPr>
        <w:tc>
          <w:tcPr>
            <w:tcW w:w="485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6AB25FB" w14:textId="77777777" w:rsidR="006416AA" w:rsidRDefault="006416AA">
            <w:pPr>
              <w:numPr>
                <w:ilvl w:val="0"/>
                <w:numId w:val="1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48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EDCD8BD" w14:textId="77777777" w:rsidR="006416AA" w:rsidRDefault="00000000">
            <w:pPr>
              <w:numPr>
                <w:ilvl w:val="0"/>
                <w:numId w:val="1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Substitution Property</w:t>
            </w:r>
          </w:p>
        </w:tc>
      </w:tr>
      <w:tr w:rsidR="006416AA" w14:paraId="0F9C8653" w14:textId="77777777" w:rsidTr="00D725CD">
        <w:trPr>
          <w:trHeight w:val="864"/>
        </w:trPr>
        <w:tc>
          <w:tcPr>
            <w:tcW w:w="485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2F0C5E4" w14:textId="77777777" w:rsidR="006416AA" w:rsidRDefault="006416AA">
            <w:pPr>
              <w:numPr>
                <w:ilvl w:val="0"/>
                <w:numId w:val="1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48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9E48A5B" w14:textId="77777777" w:rsidR="006416AA" w:rsidRDefault="00000000">
            <w:pPr>
              <w:numPr>
                <w:ilvl w:val="0"/>
                <w:numId w:val="1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Subtraction Property</w:t>
            </w:r>
          </w:p>
        </w:tc>
      </w:tr>
      <w:tr w:rsidR="006416AA" w14:paraId="062B4397" w14:textId="77777777" w:rsidTr="00D725CD">
        <w:trPr>
          <w:trHeight w:val="864"/>
        </w:trPr>
        <w:tc>
          <w:tcPr>
            <w:tcW w:w="485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2D9D9A6" w14:textId="77777777" w:rsidR="006416AA" w:rsidRDefault="00A2422A">
            <w:pPr>
              <w:numPr>
                <w:ilvl w:val="0"/>
                <w:numId w:val="1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620" w:dyaOrig="300" w14:anchorId="1DB1D720">
                <v:shape id="_x0000_i1149" type="#_x0000_t75" alt="" style="width:31pt;height:13.65pt;mso-width-percent:0;mso-height-percent:0;mso-width-percent:0;mso-height-percent:0" o:ole="">
                  <v:imagedata r:id="rId112" o:title=""/>
                </v:shape>
                <o:OLEObject Type="Embed" ProgID="Equation.DSMT4" ShapeID="_x0000_i1149" DrawAspect="Content" ObjectID="_1814251816" r:id="rId113"/>
              </w:object>
            </w:r>
          </w:p>
        </w:tc>
        <w:tc>
          <w:tcPr>
            <w:tcW w:w="448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A7F7152" w14:textId="77777777" w:rsidR="006416AA" w:rsidRDefault="00000000">
            <w:pPr>
              <w:numPr>
                <w:ilvl w:val="0"/>
                <w:numId w:val="1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Addition Property</w:t>
            </w:r>
          </w:p>
        </w:tc>
      </w:tr>
      <w:tr w:rsidR="006416AA" w14:paraId="664BCC96" w14:textId="77777777" w:rsidTr="00D725CD">
        <w:trPr>
          <w:trHeight w:val="864"/>
        </w:trPr>
        <w:tc>
          <w:tcPr>
            <w:tcW w:w="485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4CCB85E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485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CC9D70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  <w:tr w:rsidR="006416AA" w14:paraId="0936E250" w14:textId="77777777" w:rsidTr="00D725CD">
        <w:trPr>
          <w:trHeight w:val="864"/>
        </w:trPr>
        <w:tc>
          <w:tcPr>
            <w:tcW w:w="485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04F47F9F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485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32D0A42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</w:tbl>
    <w:p w14:paraId="1994BEA1" w14:textId="77777777" w:rsidR="006416AA" w:rsidRDefault="006416AA"/>
    <w:p w14:paraId="7A61D65D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669B09D" w14:textId="77777777" w:rsidR="006416AA" w:rsidRDefault="006416AA"/>
    <w:p w14:paraId="6FA9300E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8A56BB1" w14:textId="77777777" w:rsidR="006416AA" w:rsidRDefault="006416AA"/>
    <w:p w14:paraId="0D2140A4" w14:textId="77777777" w:rsidR="006416AA" w:rsidRDefault="00000000">
      <w:pPr>
        <w:pStyle w:val="Title"/>
      </w:pPr>
      <w:r>
        <w:t>Cross-Examination: Card Set B</w:t>
      </w:r>
    </w:p>
    <w:tbl>
      <w:tblPr>
        <w:tblStyle w:val="a9"/>
        <w:tblW w:w="9340" w:type="dxa"/>
        <w:tblBorders>
          <w:top w:val="dashed" w:sz="4" w:space="0" w:color="008CC9" w:themeColor="accent2"/>
          <w:left w:val="dashed" w:sz="4" w:space="0" w:color="008CC9" w:themeColor="accent2"/>
          <w:bottom w:val="dashed" w:sz="4" w:space="0" w:color="008CC9" w:themeColor="accent2"/>
          <w:right w:val="dashed" w:sz="4" w:space="0" w:color="008CC9" w:themeColor="accent2"/>
          <w:insideH w:val="dashed" w:sz="4" w:space="0" w:color="008CC9" w:themeColor="accent2"/>
          <w:insideV w:val="dashed" w:sz="4" w:space="0" w:color="008CC9" w:themeColor="accent2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113"/>
        <w:gridCol w:w="3113"/>
      </w:tblGrid>
      <w:tr w:rsidR="00D725CD" w:rsidRPr="00D725CD" w14:paraId="13F12A79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4FB9972A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1DE8F9F5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F) Substitution Property</w:t>
            </w:r>
          </w:p>
        </w:tc>
        <w:tc>
          <w:tcPr>
            <w:tcW w:w="3113" w:type="dxa"/>
            <w:vAlign w:val="center"/>
          </w:tcPr>
          <w:p w14:paraId="0DC9DB5D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L) Vertical Angles Theorem</w:t>
            </w:r>
          </w:p>
        </w:tc>
      </w:tr>
      <w:tr w:rsidR="00D725CD" w:rsidRPr="00D725CD" w14:paraId="73FFCE05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25F71377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12B275DA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F) Subtraction Property</w:t>
            </w:r>
          </w:p>
        </w:tc>
        <w:tc>
          <w:tcPr>
            <w:tcW w:w="3113" w:type="dxa"/>
            <w:vAlign w:val="center"/>
          </w:tcPr>
          <w:p w14:paraId="635FF9D2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M) Definition of</w:t>
            </w:r>
            <w:r w:rsidRPr="00D725CD">
              <w:rPr>
                <w:b/>
                <w:color w:val="971D20" w:themeColor="accent3"/>
              </w:rPr>
              <w:br/>
              <w:t xml:space="preserve">      Right Angles</w:t>
            </w:r>
          </w:p>
        </w:tc>
      </w:tr>
      <w:tr w:rsidR="00D725CD" w:rsidRPr="00D725CD" w14:paraId="2BB18D97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378F82C3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B)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120" w:dyaOrig="300" w14:anchorId="111DEC8A">
                <v:shape id="_x0000_i1148" type="#_x0000_t75" alt="" style="width:54.7pt;height:13.65pt;mso-width-percent:0;mso-height-percent:0;mso-width-percent:0;mso-height-percent:0" o:ole="">
                  <v:imagedata r:id="rId114" o:title=""/>
                </v:shape>
                <o:OLEObject Type="Embed" ProgID="Equation.DSMT4" ShapeID="_x0000_i1148" DrawAspect="Content" ObjectID="_1814251817" r:id="rId115"/>
              </w:object>
            </w:r>
          </w:p>
        </w:tc>
        <w:tc>
          <w:tcPr>
            <w:tcW w:w="3113" w:type="dxa"/>
            <w:vAlign w:val="center"/>
          </w:tcPr>
          <w:p w14:paraId="179850BA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G) Transitive Property</w:t>
            </w:r>
          </w:p>
        </w:tc>
        <w:tc>
          <w:tcPr>
            <w:tcW w:w="3113" w:type="dxa"/>
            <w:vAlign w:val="center"/>
          </w:tcPr>
          <w:p w14:paraId="495DB9E6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N) Definition of</w:t>
            </w:r>
            <w:r w:rsidRPr="00D725CD">
              <w:rPr>
                <w:b/>
                <w:color w:val="971D20" w:themeColor="accent3"/>
              </w:rPr>
              <w:br/>
              <w:t xml:space="preserve">      Complementary Angles</w:t>
            </w:r>
          </w:p>
        </w:tc>
      </w:tr>
      <w:tr w:rsidR="00D725CD" w:rsidRPr="00D725CD" w14:paraId="2CC66D94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559195F2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C)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940" w:dyaOrig="300" w14:anchorId="07D1CAEC">
                <v:shape id="_x0000_i1147" type="#_x0000_t75" alt="" style="width:48.3pt;height:13.65pt;mso-width-percent:0;mso-height-percent:0;mso-width-percent:0;mso-height-percent:0" o:ole="">
                  <v:imagedata r:id="rId116" o:title=""/>
                </v:shape>
                <o:OLEObject Type="Embed" ProgID="Equation.DSMT4" ShapeID="_x0000_i1147" DrawAspect="Content" ObjectID="_1814251818" r:id="rId117"/>
              </w:object>
            </w:r>
          </w:p>
        </w:tc>
        <w:tc>
          <w:tcPr>
            <w:tcW w:w="3113" w:type="dxa"/>
            <w:vAlign w:val="center"/>
          </w:tcPr>
          <w:p w14:paraId="4D3258AE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H)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540" w:dyaOrig="720" w14:anchorId="5BE77966">
                <v:shape id="_x0000_i1146" type="#_x0000_t75" alt="" style="width:75.65pt;height:37.35pt;mso-width-percent:0;mso-height-percent:0;mso-width-percent:0;mso-height-percent:0" o:ole="">
                  <v:imagedata r:id="rId118" o:title=""/>
                </v:shape>
                <o:OLEObject Type="Embed" ProgID="Equation.DSMT4" ShapeID="_x0000_i1146" DrawAspect="Content" ObjectID="_1814251819" r:id="rId119"/>
              </w:object>
            </w:r>
          </w:p>
        </w:tc>
        <w:tc>
          <w:tcPr>
            <w:tcW w:w="3113" w:type="dxa"/>
            <w:vAlign w:val="center"/>
          </w:tcPr>
          <w:p w14:paraId="1F80D70A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P) Definition of</w:t>
            </w:r>
            <w:r w:rsidRPr="00D725CD">
              <w:rPr>
                <w:b/>
                <w:color w:val="971D20" w:themeColor="accent3"/>
              </w:rPr>
              <w:br/>
              <w:t xml:space="preserve">      Supplementary Angles</w:t>
            </w:r>
          </w:p>
        </w:tc>
      </w:tr>
      <w:tr w:rsidR="00D725CD" w:rsidRPr="00D725CD" w14:paraId="4908AE89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5366A387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D)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540" w:dyaOrig="300" w14:anchorId="75611F8B">
                <v:shape id="_x0000_i1145" type="#_x0000_t75" alt="" style="width:75.65pt;height:13.65pt;mso-width-percent:0;mso-height-percent:0;mso-width-percent:0;mso-height-percent:0" o:ole="">
                  <v:imagedata r:id="rId120" o:title=""/>
                </v:shape>
                <o:OLEObject Type="Embed" ProgID="Equation.DSMT4" ShapeID="_x0000_i1145" DrawAspect="Content" ObjectID="_1814251820" r:id="rId121"/>
              </w:object>
            </w:r>
          </w:p>
        </w:tc>
        <w:tc>
          <w:tcPr>
            <w:tcW w:w="3113" w:type="dxa"/>
            <w:vAlign w:val="center"/>
          </w:tcPr>
          <w:p w14:paraId="239C46F0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J)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940" w:dyaOrig="300" w14:anchorId="7684886F">
                <v:shape id="_x0000_i1144" type="#_x0000_t75" alt="" style="width:48.3pt;height:13.65pt;mso-width-percent:0;mso-height-percent:0;mso-width-percent:0;mso-height-percent:0" o:ole="">
                  <v:imagedata r:id="rId122" o:title=""/>
                </v:shape>
                <o:OLEObject Type="Embed" ProgID="Equation.DSMT4" ShapeID="_x0000_i1144" DrawAspect="Content" ObjectID="_1814251821" r:id="rId123"/>
              </w:object>
            </w:r>
          </w:p>
        </w:tc>
        <w:tc>
          <w:tcPr>
            <w:tcW w:w="3113" w:type="dxa"/>
            <w:vAlign w:val="center"/>
          </w:tcPr>
          <w:p w14:paraId="3D5A374F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Q)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340" w:dyaOrig="300" w14:anchorId="3867DA3A">
                <v:shape id="_x0000_i1143" type="#_x0000_t75" alt="" style="width:68.35pt;height:13.65pt;mso-width-percent:0;mso-height-percent:0;mso-width-percent:0;mso-height-percent:0" o:ole="">
                  <v:imagedata r:id="rId124" o:title=""/>
                </v:shape>
                <o:OLEObject Type="Embed" ProgID="Equation.DSMT4" ShapeID="_x0000_i1143" DrawAspect="Content" ObjectID="_1814251822" r:id="rId125"/>
              </w:object>
            </w:r>
          </w:p>
        </w:tc>
      </w:tr>
      <w:tr w:rsidR="00D725CD" w:rsidRPr="00D725CD" w14:paraId="6CD16711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6D1C99A1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E)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2780" w:dyaOrig="300" w14:anchorId="3D630631">
                <v:shape id="_x0000_i1142" type="#_x0000_t75" alt="" style="width:137.6pt;height:13.65pt;mso-width-percent:0;mso-height-percent:0;mso-width-percent:0;mso-height-percent:0" o:ole="">
                  <v:imagedata r:id="rId126" o:title=""/>
                </v:shape>
                <o:OLEObject Type="Embed" ProgID="Equation.DSMT4" ShapeID="_x0000_i1142" DrawAspect="Content" ObjectID="_1814251823" r:id="rId127"/>
              </w:object>
            </w:r>
          </w:p>
        </w:tc>
        <w:tc>
          <w:tcPr>
            <w:tcW w:w="3113" w:type="dxa"/>
            <w:vAlign w:val="center"/>
          </w:tcPr>
          <w:p w14:paraId="7D3EA9D9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K)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920" w:dyaOrig="300" w14:anchorId="37CCAC51">
                <v:shape id="_x0000_i1141" type="#_x0000_t75" alt="" style="width:44.65pt;height:13.65pt;mso-width-percent:0;mso-height-percent:0;mso-width-percent:0;mso-height-percent:0" o:ole="">
                  <v:imagedata r:id="rId128" o:title=""/>
                </v:shape>
                <o:OLEObject Type="Embed" ProgID="Equation.DSMT4" ShapeID="_x0000_i1141" DrawAspect="Content" ObjectID="_1814251824" r:id="rId129"/>
              </w:object>
            </w:r>
          </w:p>
        </w:tc>
        <w:tc>
          <w:tcPr>
            <w:tcW w:w="3113" w:type="dxa"/>
            <w:vAlign w:val="center"/>
          </w:tcPr>
          <w:p w14:paraId="6806ED7B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R)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340" w:dyaOrig="300" w14:anchorId="651D91C1">
                <v:shape id="_x0000_i1140" type="#_x0000_t75" alt="" style="width:68.35pt;height:13.65pt;mso-width-percent:0;mso-height-percent:0;mso-width-percent:0;mso-height-percent:0" o:ole="">
                  <v:imagedata r:id="rId130" o:title=""/>
                </v:shape>
                <o:OLEObject Type="Embed" ProgID="Equation.DSMT4" ShapeID="_x0000_i1140" DrawAspect="Content" ObjectID="_1814251825" r:id="rId131"/>
              </w:object>
            </w:r>
          </w:p>
        </w:tc>
      </w:tr>
    </w:tbl>
    <w:p w14:paraId="386BD9C8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C8EA8FF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7F60239" w14:textId="77777777" w:rsidR="006416AA" w:rsidRDefault="00000000">
      <w:pPr>
        <w:spacing w:line="259" w:lineRule="auto"/>
        <w:rPr>
          <w:b/>
          <w:smallCaps/>
          <w:sz w:val="32"/>
          <w:szCs w:val="32"/>
        </w:rPr>
      </w:pPr>
      <w:r>
        <w:br w:type="page"/>
      </w:r>
    </w:p>
    <w:p w14:paraId="23C01867" w14:textId="77777777" w:rsidR="006416AA" w:rsidRDefault="00000000">
      <w:pPr>
        <w:pStyle w:val="Title"/>
      </w:pPr>
      <w:r>
        <w:lastRenderedPageBreak/>
        <w:t>Cross-Examination: Card Set C</w:t>
      </w:r>
      <w:r>
        <w:rPr>
          <w:color w:val="000000"/>
          <w:sz w:val="30"/>
          <w:szCs w:val="30"/>
        </w:rPr>
        <w:t xml:space="preserve"> </w:t>
      </w:r>
    </w:p>
    <w:tbl>
      <w:tblPr>
        <w:tblStyle w:val="aa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4FBD83B5" w14:textId="77777777" w:rsidTr="00D725CD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auto"/>
            <w:vAlign w:val="center"/>
          </w:tcPr>
          <w:p w14:paraId="1B74FD23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Given: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1340" w:dyaOrig="400" w14:anchorId="190FD091">
                <v:shape id="_x0000_i1139" type="#_x0000_t75" alt="" style="width:68.35pt;height:20.05pt;mso-width-percent:0;mso-height-percent:0;mso-width-percent:0;mso-height-percent:0" o:ole="">
                  <v:imagedata r:id="rId132" o:title=""/>
                </v:shape>
                <o:OLEObject Type="Embed" ProgID="Equation.DSMT4" ShapeID="_x0000_i1139" DrawAspect="Content" ObjectID="_1814251826" r:id="rId133"/>
              </w:object>
            </w:r>
            <w:r w:rsidRPr="00D725CD">
              <w:rPr>
                <w:noProof/>
                <w:color w:val="971D20" w:themeColor="accent3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hidden="0" allowOverlap="1" wp14:anchorId="1EF3D80C" wp14:editId="0BB40061">
                  <wp:simplePos x="0" y="0"/>
                  <wp:positionH relativeFrom="column">
                    <wp:posOffset>3723004</wp:posOffset>
                  </wp:positionH>
                  <wp:positionV relativeFrom="paragraph">
                    <wp:posOffset>37465</wp:posOffset>
                  </wp:positionV>
                  <wp:extent cx="2061845" cy="431800"/>
                  <wp:effectExtent l="0" t="0" r="0" b="0"/>
                  <wp:wrapNone/>
                  <wp:docPr id="38" name="image189.png" descr="A picture containing outdoor, dark, night, silhouett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.png" descr="A picture containing outdoor, dark, night, silhouette&#10;&#10;Description automatically generated"/>
                          <pic:cNvPicPr preferRelativeResize="0"/>
                        </pic:nvPicPr>
                        <pic:blipFill>
                          <a:blip r:embed="rId134"/>
                          <a:srcRect l="18373" t="43335" r="22669" b="44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845" cy="43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21FF9C2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Prove: </w:t>
            </w:r>
            <w:r w:rsidR="00A2422A" w:rsidRPr="00A2422A">
              <w:rPr>
                <w:b/>
                <w:noProof/>
                <w:color w:val="3E5C61"/>
                <w:sz w:val="53"/>
                <w:szCs w:val="53"/>
                <w:vertAlign w:val="subscript"/>
                <w14:ligatures w14:val="none"/>
              </w:rPr>
              <w:object w:dxaOrig="1340" w:dyaOrig="400" w14:anchorId="137F4FAD">
                <v:shape id="_x0000_i1138" type="#_x0000_t75" alt="" style="width:68.35pt;height:20.05pt;mso-width-percent:0;mso-height-percent:0;mso-width-percent:0;mso-height-percent:0" o:ole="">
                  <v:imagedata r:id="rId135" o:title=""/>
                </v:shape>
                <o:OLEObject Type="Embed" ProgID="Equation.DSMT4" ShapeID="_x0000_i1138" DrawAspect="Content" ObjectID="_1814251827" r:id="rId136"/>
              </w:object>
            </w:r>
          </w:p>
        </w:tc>
      </w:tr>
      <w:tr w:rsidR="006416AA" w14:paraId="447E3741" w14:textId="77777777" w:rsidTr="00D725CD">
        <w:trPr>
          <w:cantSplit/>
          <w:tblHeader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347296BD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2B0D9E4A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1DACE00E" w14:textId="77777777" w:rsidTr="00D725CD">
        <w:trPr>
          <w:trHeight w:val="864"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91A7F32" w14:textId="77777777" w:rsidR="006416AA" w:rsidRDefault="00A2422A">
            <w:pPr>
              <w:numPr>
                <w:ilvl w:val="0"/>
                <w:numId w:val="1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3E5C61"/>
                <w:sz w:val="36"/>
                <w:szCs w:val="36"/>
                <w:vertAlign w:val="subscript"/>
                <w14:ligatures w14:val="none"/>
              </w:rPr>
              <w:object w:dxaOrig="1040" w:dyaOrig="360" w14:anchorId="6FADF9E5">
                <v:shape id="_x0000_i1137" type="#_x0000_t75" alt="" style="width:51.95pt;height:18.25pt;mso-width-percent:0;mso-height-percent:0;mso-width-percent:0;mso-height-percent:0" o:ole="">
                  <v:imagedata r:id="rId137" o:title=""/>
                </v:shape>
                <o:OLEObject Type="Embed" ProgID="Equation.DSMT4" ShapeID="_x0000_i1137" DrawAspect="Content" ObjectID="_1814251828" r:id="rId138"/>
              </w:objec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88E7F0D" w14:textId="77777777" w:rsidR="006416AA" w:rsidRDefault="00000000">
            <w:pPr>
              <w:numPr>
                <w:ilvl w:val="0"/>
                <w:numId w:val="1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0EB18F71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C1C33C2" w14:textId="77777777" w:rsidR="006416AA" w:rsidRDefault="00A2422A">
            <w:pPr>
              <w:numPr>
                <w:ilvl w:val="0"/>
                <w:numId w:val="1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 w:rsidRPr="00A2422A">
              <w:rPr>
                <w:b/>
                <w:noProof/>
                <w:color w:val="3E5C61"/>
                <w:sz w:val="36"/>
                <w:szCs w:val="36"/>
                <w:vertAlign w:val="subscript"/>
                <w14:ligatures w14:val="none"/>
              </w:rPr>
              <w:object w:dxaOrig="2260" w:dyaOrig="360" w14:anchorId="63F75987">
                <v:shape id="_x0000_i1136" type="#_x0000_t75" alt="" style="width:113pt;height:18.25pt;mso-width-percent:0;mso-height-percent:0;mso-width-percent:0;mso-height-percent:0" o:ole="">
                  <v:imagedata r:id="rId139" o:title=""/>
                </v:shape>
                <o:OLEObject Type="Embed" ProgID="Equation.DSMT4" ShapeID="_x0000_i1136" DrawAspect="Content" ObjectID="_1814251829" r:id="rId140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0FA5592" w14:textId="77777777" w:rsidR="006416AA" w:rsidRDefault="006416AA">
            <w:pPr>
              <w:numPr>
                <w:ilvl w:val="0"/>
                <w:numId w:val="1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44640D56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CD8ADE1" w14:textId="77777777" w:rsidR="006416AA" w:rsidRDefault="00A2422A">
            <w:pPr>
              <w:numPr>
                <w:ilvl w:val="0"/>
                <w:numId w:val="1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3E5C61"/>
                <w:sz w:val="36"/>
                <w:szCs w:val="36"/>
                <w:vertAlign w:val="subscript"/>
                <w14:ligatures w14:val="none"/>
              </w:rPr>
              <w:object w:dxaOrig="1640" w:dyaOrig="360" w14:anchorId="65700578">
                <v:shape id="_x0000_i1135" type="#_x0000_t75" alt="" style="width:82.05pt;height:18.25pt;mso-width-percent:0;mso-height-percent:0;mso-width-percent:0;mso-height-percent:0" o:ole="">
                  <v:imagedata r:id="rId141" o:title=""/>
                </v:shape>
                <o:OLEObject Type="Embed" ProgID="Equation.DSMT4" ShapeID="_x0000_i1135" DrawAspect="Content" ObjectID="_1814251830" r:id="rId142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F9363AF" w14:textId="77777777" w:rsidR="006416AA" w:rsidRDefault="006416AA">
            <w:pPr>
              <w:numPr>
                <w:ilvl w:val="0"/>
                <w:numId w:val="1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2427794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D607123" w14:textId="77777777" w:rsidR="006416AA" w:rsidRDefault="006416AA">
            <w:pPr>
              <w:numPr>
                <w:ilvl w:val="0"/>
                <w:numId w:val="1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7E11DD7" w14:textId="77777777" w:rsidR="006416AA" w:rsidRDefault="006416AA">
            <w:pPr>
              <w:numPr>
                <w:ilvl w:val="0"/>
                <w:numId w:val="1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4349729F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AF244A1" w14:textId="77777777" w:rsidR="006416AA" w:rsidRDefault="00A2422A">
            <w:pPr>
              <w:numPr>
                <w:ilvl w:val="0"/>
                <w:numId w:val="1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3E5C61"/>
                <w:sz w:val="36"/>
                <w:szCs w:val="36"/>
                <w:vertAlign w:val="subscript"/>
                <w14:ligatures w14:val="none"/>
              </w:rPr>
              <w:object w:dxaOrig="1080" w:dyaOrig="360" w14:anchorId="2028B8BE">
                <v:shape id="_x0000_i1134" type="#_x0000_t75" alt="" style="width:53.75pt;height:18.25pt;mso-width-percent:0;mso-height-percent:0;mso-width-percent:0;mso-height-percent:0" o:ole="">
                  <v:imagedata r:id="rId143" o:title=""/>
                </v:shape>
                <o:OLEObject Type="Embed" ProgID="Equation.DSMT4" ShapeID="_x0000_i1134" DrawAspect="Content" ObjectID="_1814251831" r:id="rId144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B3FA27D" w14:textId="77777777" w:rsidR="006416AA" w:rsidRDefault="00000000">
            <w:pPr>
              <w:numPr>
                <w:ilvl w:val="0"/>
                <w:numId w:val="1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Transitive Property</w:t>
            </w:r>
          </w:p>
        </w:tc>
      </w:tr>
      <w:tr w:rsidR="006416AA" w14:paraId="4BB080F9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3BF1619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4BFC335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5748AC72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4D50BD8D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2D84B60C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1A0C7333" w14:textId="77777777" w:rsidR="006416AA" w:rsidRDefault="006416AA"/>
    <w:p w14:paraId="6AAC2093" w14:textId="77777777" w:rsidR="006416AA" w:rsidRDefault="006416AA"/>
    <w:p w14:paraId="686A9851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62515D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2D832E1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B24B043" w14:textId="77777777" w:rsidR="006416AA" w:rsidRDefault="00000000">
      <w:pPr>
        <w:pStyle w:val="Title"/>
      </w:pPr>
      <w:r>
        <w:t>Cross-Examination: Card Set C</w:t>
      </w:r>
    </w:p>
    <w:tbl>
      <w:tblPr>
        <w:tblStyle w:val="ab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096C16BF" w14:textId="77777777" w:rsidTr="00D725CD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auto"/>
            <w:vAlign w:val="center"/>
          </w:tcPr>
          <w:p w14:paraId="498AE1F7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Given: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3280" w:dyaOrig="520" w14:anchorId="31922474">
                <v:shape id="_x0000_i1133" type="#_x0000_t75" alt="" style="width:164.05pt;height:27.35pt;mso-width-percent:0;mso-height-percent:0;mso-width-percent:0;mso-height-percent:0" o:ole="">
                  <v:imagedata r:id="rId145" o:title=""/>
                </v:shape>
                <o:OLEObject Type="Embed" ProgID="Equation.DSMT4" ShapeID="_x0000_i1133" DrawAspect="Content" ObjectID="_1814251832" r:id="rId146"/>
              </w:object>
            </w:r>
            <w:r w:rsidRPr="00D725CD">
              <w:rPr>
                <w:noProof/>
                <w:color w:val="971D20" w:themeColor="accent3"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hidden="0" allowOverlap="1" wp14:anchorId="1A84ECEC" wp14:editId="7881EA5B">
                  <wp:simplePos x="0" y="0"/>
                  <wp:positionH relativeFrom="column">
                    <wp:posOffset>3415665</wp:posOffset>
                  </wp:positionH>
                  <wp:positionV relativeFrom="paragraph">
                    <wp:posOffset>63500</wp:posOffset>
                  </wp:positionV>
                  <wp:extent cx="2383155" cy="406400"/>
                  <wp:effectExtent l="0" t="0" r="0" b="0"/>
                  <wp:wrapNone/>
                  <wp:docPr id="42" name="image185.png" descr="Application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.png" descr="Application&#10;&#10;Description automatically generated with low confidence"/>
                          <pic:cNvPicPr preferRelativeResize="0"/>
                        </pic:nvPicPr>
                        <pic:blipFill>
                          <a:blip r:embed="rId147"/>
                          <a:srcRect l="12963" t="39489" r="17446" b="48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40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00BA2A9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Prove: </w:t>
            </w:r>
            <w:r w:rsidR="00A2422A" w:rsidRPr="00A2422A">
              <w:rPr>
                <w:b/>
                <w:noProof/>
                <w:color w:val="3E5C61"/>
                <w:sz w:val="53"/>
                <w:szCs w:val="53"/>
                <w:vertAlign w:val="subscript"/>
                <w14:ligatures w14:val="none"/>
              </w:rPr>
              <w:object w:dxaOrig="720" w:dyaOrig="320" w14:anchorId="2B088FFC">
                <v:shape id="_x0000_i1132" type="#_x0000_t75" alt="" style="width:37.35pt;height:17.3pt;mso-width-percent:0;mso-height-percent:0;mso-width-percent:0;mso-height-percent:0" o:ole="">
                  <v:imagedata r:id="rId148" o:title=""/>
                </v:shape>
                <o:OLEObject Type="Embed" ProgID="Equation.DSMT4" ShapeID="_x0000_i1132" DrawAspect="Content" ObjectID="_1814251833" r:id="rId149"/>
              </w:object>
            </w:r>
          </w:p>
        </w:tc>
      </w:tr>
      <w:tr w:rsidR="006416AA" w14:paraId="5C1919BE" w14:textId="77777777" w:rsidTr="00D725CD">
        <w:trPr>
          <w:cantSplit/>
          <w:tblHeader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12B15FB4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39B1265A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7533DD13" w14:textId="77777777" w:rsidTr="00D725CD">
        <w:trPr>
          <w:trHeight w:val="864"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9FD8010" w14:textId="77777777" w:rsidR="006416AA" w:rsidRDefault="00A2422A">
            <w:pPr>
              <w:numPr>
                <w:ilvl w:val="0"/>
                <w:numId w:val="1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2560" w:dyaOrig="420" w14:anchorId="47832C67">
                <v:shape id="_x0000_i1131" type="#_x0000_t75" alt="" style="width:126.7pt;height:20.95pt;mso-width-percent:0;mso-height-percent:0;mso-width-percent:0;mso-height-percent:0" o:ole="">
                  <v:imagedata r:id="rId150" o:title=""/>
                </v:shape>
                <o:OLEObject Type="Embed" ProgID="Equation.DSMT4" ShapeID="_x0000_i1131" DrawAspect="Content" ObjectID="_1814251834" r:id="rId151"/>
              </w:objec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D26D130" w14:textId="77777777" w:rsidR="006416AA" w:rsidRDefault="006416AA">
            <w:pPr>
              <w:numPr>
                <w:ilvl w:val="0"/>
                <w:numId w:val="1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037AB342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1B51C69" w14:textId="77777777" w:rsidR="006416AA" w:rsidRDefault="00A2422A">
            <w:pPr>
              <w:numPr>
                <w:ilvl w:val="0"/>
                <w:numId w:val="1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 w:rsidRPr="00A2422A">
              <w:rPr>
                <w:b/>
                <w:noProof/>
                <w:color w:val="3E5C61"/>
                <w:sz w:val="36"/>
                <w:szCs w:val="36"/>
                <w:vertAlign w:val="subscript"/>
                <w14:ligatures w14:val="none"/>
              </w:rPr>
              <w:object w:dxaOrig="920" w:dyaOrig="360" w14:anchorId="779EA9CE">
                <v:shape id="_x0000_i1130" type="#_x0000_t75" alt="" style="width:44.65pt;height:18.25pt;mso-width-percent:0;mso-height-percent:0;mso-width-percent:0;mso-height-percent:0" o:ole="">
                  <v:imagedata r:id="rId152" o:title=""/>
                </v:shape>
                <o:OLEObject Type="Embed" ProgID="Equation.DSMT4" ShapeID="_x0000_i1130" DrawAspect="Content" ObjectID="_1814251835" r:id="rId153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C0FC161" w14:textId="77777777" w:rsidR="006416AA" w:rsidRDefault="00000000">
            <w:pPr>
              <w:numPr>
                <w:ilvl w:val="0"/>
                <w:numId w:val="1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Definition of Midpoint</w:t>
            </w:r>
          </w:p>
        </w:tc>
      </w:tr>
      <w:tr w:rsidR="006416AA" w14:paraId="68B7567A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53B989C" w14:textId="77777777" w:rsidR="006416AA" w:rsidRDefault="00A2422A">
            <w:pPr>
              <w:numPr>
                <w:ilvl w:val="0"/>
                <w:numId w:val="1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3E5C61"/>
                <w:sz w:val="36"/>
                <w:szCs w:val="36"/>
                <w:vertAlign w:val="subscript"/>
                <w14:ligatures w14:val="none"/>
              </w:rPr>
              <w:object w:dxaOrig="920" w:dyaOrig="360" w14:anchorId="2192AF44">
                <v:shape id="_x0000_i1129" type="#_x0000_t75" alt="" style="width:44.65pt;height:18.25pt;mso-width-percent:0;mso-height-percent:0;mso-width-percent:0;mso-height-percent:0" o:ole="">
                  <v:imagedata r:id="rId154" o:title=""/>
                </v:shape>
                <o:OLEObject Type="Embed" ProgID="Equation.DSMT4" ShapeID="_x0000_i1129" DrawAspect="Content" ObjectID="_1814251836" r:id="rId155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A5A63E7" w14:textId="77777777" w:rsidR="006416AA" w:rsidRDefault="006416AA">
            <w:pPr>
              <w:numPr>
                <w:ilvl w:val="0"/>
                <w:numId w:val="1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59A73B1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C7D840C" w14:textId="77777777" w:rsidR="006416AA" w:rsidRDefault="00A2422A">
            <w:pPr>
              <w:numPr>
                <w:ilvl w:val="0"/>
                <w:numId w:val="1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340" w:dyaOrig="300" w14:anchorId="12194030">
                <v:shape id="_x0000_i1128" type="#_x0000_t75" alt="" style="width:68.35pt;height:13.65pt;mso-width-percent:0;mso-height-percent:0;mso-width-percent:0;mso-height-percent:0" o:ole="">
                  <v:imagedata r:id="rId156" o:title=""/>
                </v:shape>
                <o:OLEObject Type="Embed" ProgID="Equation.DSMT4" ShapeID="_x0000_i1128" DrawAspect="Content" ObjectID="_1814251837" r:id="rId157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63FB89E" w14:textId="77777777" w:rsidR="006416AA" w:rsidRDefault="006416AA">
            <w:pPr>
              <w:numPr>
                <w:ilvl w:val="0"/>
                <w:numId w:val="1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4C414725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1553586" w14:textId="77777777" w:rsidR="006416AA" w:rsidRDefault="00A2422A">
            <w:pPr>
              <w:numPr>
                <w:ilvl w:val="0"/>
                <w:numId w:val="1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820" w:dyaOrig="300" w14:anchorId="7D9D2A77">
                <v:shape id="_x0000_i1127" type="#_x0000_t75" alt="" style="width:41pt;height:13.65pt;mso-width-percent:0;mso-height-percent:0;mso-width-percent:0;mso-height-percent:0" o:ole="">
                  <v:imagedata r:id="rId158" o:title=""/>
                </v:shape>
                <o:OLEObject Type="Embed" ProgID="Equation.DSMT4" ShapeID="_x0000_i1127" DrawAspect="Content" ObjectID="_1814251838" r:id="rId159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CF348EB" w14:textId="77777777" w:rsidR="006416AA" w:rsidRDefault="00000000">
            <w:pPr>
              <w:numPr>
                <w:ilvl w:val="0"/>
                <w:numId w:val="1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Subtraction Property</w:t>
            </w:r>
          </w:p>
        </w:tc>
      </w:tr>
      <w:tr w:rsidR="006416AA" w14:paraId="4B603942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F53464E" w14:textId="77777777" w:rsidR="006416AA" w:rsidRDefault="00A2422A">
            <w:pPr>
              <w:numPr>
                <w:ilvl w:val="0"/>
                <w:numId w:val="1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580" w:dyaOrig="300" w14:anchorId="0409B519">
                <v:shape id="_x0000_i1126" type="#_x0000_t75" alt="" style="width:30.1pt;height:13.65pt;mso-width-percent:0;mso-height-percent:0;mso-width-percent:0;mso-height-percent:0" o:ole="">
                  <v:imagedata r:id="rId160" o:title=""/>
                </v:shape>
                <o:OLEObject Type="Embed" ProgID="Equation.DSMT4" ShapeID="_x0000_i1126" DrawAspect="Content" ObjectID="_1814251839" r:id="rId161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8BD25CF" w14:textId="77777777" w:rsidR="006416AA" w:rsidRDefault="006416AA">
            <w:pPr>
              <w:numPr>
                <w:ilvl w:val="0"/>
                <w:numId w:val="1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13355E28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4581889F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156307F7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0169ECB1" w14:textId="77777777" w:rsidR="006416AA" w:rsidRDefault="006416AA"/>
    <w:p w14:paraId="57A9F2B4" w14:textId="77777777" w:rsidR="006416AA" w:rsidRDefault="006416AA"/>
    <w:p w14:paraId="2DD0CA45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DEC8711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067463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0ABD24E" w14:textId="77777777" w:rsidR="006416AA" w:rsidRDefault="00000000">
      <w:pPr>
        <w:pStyle w:val="Title"/>
      </w:pPr>
      <w:r>
        <w:t>Cross-Examination: Card Set C</w:t>
      </w:r>
    </w:p>
    <w:tbl>
      <w:tblPr>
        <w:tblStyle w:val="ac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2B034880" w14:textId="77777777" w:rsidTr="00D725CD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auto"/>
            <w:vAlign w:val="center"/>
          </w:tcPr>
          <w:p w14:paraId="4AAFDA18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Given: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1240" w:dyaOrig="400" w14:anchorId="40DAB70C">
                <v:shape id="_x0000_i1125" type="#_x0000_t75" alt="" style="width:61.95pt;height:20.05pt;mso-width-percent:0;mso-height-percent:0;mso-width-percent:0;mso-height-percent:0" o:ole="">
                  <v:imagedata r:id="rId162" o:title=""/>
                </v:shape>
                <o:OLEObject Type="Embed" ProgID="Equation.DSMT4" ShapeID="_x0000_i1125" DrawAspect="Content" ObjectID="_1814251840" r:id="rId163"/>
              </w:object>
            </w:r>
            <w:r w:rsidRPr="00D725CD">
              <w:rPr>
                <w:noProof/>
                <w:color w:val="971D20" w:themeColor="accent3"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hidden="0" allowOverlap="1" wp14:anchorId="07C02BA5" wp14:editId="72571794">
                  <wp:simplePos x="0" y="0"/>
                  <wp:positionH relativeFrom="column">
                    <wp:posOffset>4076065</wp:posOffset>
                  </wp:positionH>
                  <wp:positionV relativeFrom="paragraph">
                    <wp:posOffset>-68579</wp:posOffset>
                  </wp:positionV>
                  <wp:extent cx="1764030" cy="1073785"/>
                  <wp:effectExtent l="0" t="0" r="0" b="0"/>
                  <wp:wrapNone/>
                  <wp:docPr id="37" name="image184.png" descr="A picture containing domestic ca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.png" descr="A picture containing domestic cat&#10;&#10;Description automatically generated"/>
                          <pic:cNvPicPr preferRelativeResize="0"/>
                        </pic:nvPicPr>
                        <pic:blipFill>
                          <a:blip r:embed="rId164"/>
                          <a:srcRect l="11913" t="24915" r="9308" b="27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073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74EA9CD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                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2060" w:dyaOrig="520" w14:anchorId="12308347">
                <v:shape id="_x0000_i1124" type="#_x0000_t75" alt="" style="width:103pt;height:27.35pt;mso-width-percent:0;mso-height-percent:0;mso-width-percent:0;mso-height-percent:0" o:ole="">
                  <v:imagedata r:id="rId165" o:title=""/>
                </v:shape>
                <o:OLEObject Type="Embed" ProgID="Equation.DSMT4" ShapeID="_x0000_i1124" DrawAspect="Content" ObjectID="_1814251841" r:id="rId166"/>
              </w:object>
            </w:r>
          </w:p>
          <w:p w14:paraId="7FD50A91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Prove: </w:t>
            </w:r>
            <w:r w:rsidR="00A2422A" w:rsidRPr="00A2422A">
              <w:rPr>
                <w:b/>
                <w:noProof/>
                <w:color w:val="3E5C61"/>
                <w:sz w:val="53"/>
                <w:szCs w:val="53"/>
                <w:vertAlign w:val="subscript"/>
                <w14:ligatures w14:val="none"/>
              </w:rPr>
              <w:object w:dxaOrig="1340" w:dyaOrig="520" w14:anchorId="3F329FC6">
                <v:shape id="_x0000_i1123" type="#_x0000_t75" alt="" style="width:68.35pt;height:27.35pt;mso-width-percent:0;mso-height-percent:0;mso-width-percent:0;mso-height-percent:0" o:ole="">
                  <v:imagedata r:id="rId167" o:title=""/>
                </v:shape>
                <o:OLEObject Type="Embed" ProgID="Equation.DSMT4" ShapeID="_x0000_i1123" DrawAspect="Content" ObjectID="_1814251842" r:id="rId168"/>
              </w:object>
            </w:r>
          </w:p>
        </w:tc>
      </w:tr>
      <w:tr w:rsidR="006416AA" w14:paraId="547206BB" w14:textId="77777777" w:rsidTr="00D725CD">
        <w:trPr>
          <w:cantSplit/>
          <w:tblHeader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380118AA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1D1BF426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29DD031D" w14:textId="77777777" w:rsidTr="00D725CD">
        <w:trPr>
          <w:trHeight w:val="864"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579253A" w14:textId="77777777" w:rsidR="006416AA" w:rsidRDefault="00A2422A">
            <w:pPr>
              <w:numPr>
                <w:ilvl w:val="0"/>
                <w:numId w:val="1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3E5C61"/>
                <w:sz w:val="36"/>
                <w:szCs w:val="36"/>
                <w:vertAlign w:val="subscript"/>
                <w14:ligatures w14:val="none"/>
              </w:rPr>
              <w:object w:dxaOrig="1020" w:dyaOrig="360" w14:anchorId="679C4953">
                <v:shape id="_x0000_i1122" type="#_x0000_t75" alt="" style="width:51.05pt;height:18.25pt;mso-width-percent:0;mso-height-percent:0;mso-width-percent:0;mso-height-percent:0" o:ole="">
                  <v:imagedata r:id="rId169" o:title=""/>
                </v:shape>
                <o:OLEObject Type="Embed" ProgID="Equation.DSMT4" ShapeID="_x0000_i1122" DrawAspect="Content" ObjectID="_1814251843" r:id="rId170"/>
              </w:objec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395EE20" w14:textId="77777777" w:rsidR="006416AA" w:rsidRDefault="00000000">
            <w:pPr>
              <w:numPr>
                <w:ilvl w:val="0"/>
                <w:numId w:val="1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6C26EB06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ECD3FF0" w14:textId="77777777" w:rsidR="006416AA" w:rsidRDefault="006416AA">
            <w:pPr>
              <w:numPr>
                <w:ilvl w:val="0"/>
                <w:numId w:val="17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31A89D8" w14:textId="77777777" w:rsidR="006416AA" w:rsidRDefault="00000000">
            <w:pPr>
              <w:numPr>
                <w:ilvl w:val="0"/>
                <w:numId w:val="1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403674AB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C1330EE" w14:textId="77777777" w:rsidR="006416AA" w:rsidRDefault="00A2422A">
            <w:pPr>
              <w:numPr>
                <w:ilvl w:val="0"/>
                <w:numId w:val="1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3E5C61"/>
                <w:sz w:val="36"/>
                <w:szCs w:val="36"/>
                <w:vertAlign w:val="subscript"/>
                <w14:ligatures w14:val="none"/>
              </w:rPr>
              <w:object w:dxaOrig="1020" w:dyaOrig="360" w14:anchorId="68EF1FA1">
                <v:shape id="_x0000_i1121" type="#_x0000_t75" alt="" style="width:51.05pt;height:18.25pt;mso-width-percent:0;mso-height-percent:0;mso-width-percent:0;mso-height-percent:0" o:ole="">
                  <v:imagedata r:id="rId171" o:title=""/>
                </v:shape>
                <o:OLEObject Type="Embed" ProgID="Equation.DSMT4" ShapeID="_x0000_i1121" DrawAspect="Content" ObjectID="_1814251844" r:id="rId172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748D594" w14:textId="77777777" w:rsidR="006416AA" w:rsidRDefault="006416AA">
            <w:pPr>
              <w:numPr>
                <w:ilvl w:val="0"/>
                <w:numId w:val="1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27B5CF46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4269F2A" w14:textId="77777777" w:rsidR="006416AA" w:rsidRDefault="006416AA">
            <w:pPr>
              <w:numPr>
                <w:ilvl w:val="0"/>
                <w:numId w:val="1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8B4B5F8" w14:textId="77777777" w:rsidR="006416AA" w:rsidRDefault="006416AA">
            <w:pPr>
              <w:numPr>
                <w:ilvl w:val="0"/>
                <w:numId w:val="1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AB5083F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4DD84A7" w14:textId="77777777" w:rsidR="006416AA" w:rsidRDefault="00A2422A">
            <w:pPr>
              <w:numPr>
                <w:ilvl w:val="0"/>
                <w:numId w:val="1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3E5C61"/>
                <w:sz w:val="36"/>
                <w:szCs w:val="36"/>
                <w:vertAlign w:val="subscript"/>
                <w14:ligatures w14:val="none"/>
              </w:rPr>
              <w:object w:dxaOrig="1020" w:dyaOrig="420" w14:anchorId="07D59CAF">
                <v:shape id="_x0000_i1120" type="#_x0000_t75" alt="" style="width:51.05pt;height:20.95pt;mso-width-percent:0;mso-height-percent:0;mso-width-percent:0;mso-height-percent:0" o:ole="">
                  <v:imagedata r:id="rId173" o:title=""/>
                </v:shape>
                <o:OLEObject Type="Embed" ProgID="Equation.DSMT4" ShapeID="_x0000_i1120" DrawAspect="Content" ObjectID="_1814251845" r:id="rId174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136B470" w14:textId="77777777" w:rsidR="006416AA" w:rsidRDefault="00000000">
            <w:pPr>
              <w:numPr>
                <w:ilvl w:val="0"/>
                <w:numId w:val="1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Transitive Property</w:t>
            </w:r>
          </w:p>
        </w:tc>
      </w:tr>
      <w:tr w:rsidR="006416AA" w14:paraId="59F008E6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E0A57BE" w14:textId="77777777" w:rsidR="006416AA" w:rsidRDefault="006416AA">
            <w:pPr>
              <w:numPr>
                <w:ilvl w:val="0"/>
                <w:numId w:val="1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DD4DB5B" w14:textId="77777777" w:rsidR="006416AA" w:rsidRDefault="006416AA">
            <w:pPr>
              <w:numPr>
                <w:ilvl w:val="0"/>
                <w:numId w:val="1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33CE9EFC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68924D66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4FB026D5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18B5E8B7" w14:textId="77777777" w:rsidR="006416AA" w:rsidRDefault="006416AA"/>
    <w:p w14:paraId="2A6EC0F7" w14:textId="77777777" w:rsidR="006416AA" w:rsidRDefault="00000000">
      <w:pPr>
        <w:pStyle w:val="Title"/>
        <w:tabs>
          <w:tab w:val="left" w:pos="6100"/>
        </w:tabs>
      </w:pPr>
      <w:r>
        <w:lastRenderedPageBreak/>
        <w:t>Cross-Examination: Card Set C</w:t>
      </w:r>
    </w:p>
    <w:tbl>
      <w:tblPr>
        <w:tblStyle w:val="ad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2DD96AC5" w14:textId="77777777" w:rsidTr="00D725CD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auto"/>
            <w:vAlign w:val="center"/>
          </w:tcPr>
          <w:p w14:paraId="75ED95ED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Given: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3280" w:dyaOrig="520" w14:anchorId="006C4091">
                <v:shape id="_x0000_i1119" type="#_x0000_t75" alt="" style="width:164.05pt;height:27.35pt;mso-width-percent:0;mso-height-percent:0;mso-width-percent:0;mso-height-percent:0" o:ole="">
                  <v:imagedata r:id="rId175" o:title=""/>
                </v:shape>
                <o:OLEObject Type="Embed" ProgID="Equation.DSMT4" ShapeID="_x0000_i1119" DrawAspect="Content" ObjectID="_1814251846" r:id="rId176"/>
              </w:object>
            </w:r>
            <w:r w:rsidRPr="00D725CD">
              <w:rPr>
                <w:noProof/>
                <w:color w:val="971D20" w:themeColor="accent3"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hidden="0" allowOverlap="1" wp14:anchorId="153D87CA" wp14:editId="748F0F9F">
                  <wp:simplePos x="0" y="0"/>
                  <wp:positionH relativeFrom="column">
                    <wp:posOffset>3545840</wp:posOffset>
                  </wp:positionH>
                  <wp:positionV relativeFrom="paragraph">
                    <wp:posOffset>635</wp:posOffset>
                  </wp:positionV>
                  <wp:extent cx="2243455" cy="877570"/>
                  <wp:effectExtent l="0" t="0" r="0" b="0"/>
                  <wp:wrapNone/>
                  <wp:docPr id="39" name="image60.png" descr="A picture containing dark, nigh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 descr="A picture containing dark, night&#10;&#10;Description automatically generated"/>
                          <pic:cNvPicPr preferRelativeResize="0"/>
                        </pic:nvPicPr>
                        <pic:blipFill>
                          <a:blip r:embed="rId177"/>
                          <a:srcRect l="18158" t="36295" r="17968" b="38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455" cy="877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69D88E7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                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14:ligatures w14:val="none"/>
              </w:rPr>
              <w:object w:dxaOrig="1140" w:dyaOrig="420" w14:anchorId="2F572C4A">
                <v:shape id="_x0000_i1118" type="#_x0000_t75" alt="" style="width:58.35pt;height:20.95pt;mso-width-percent:0;mso-height-percent:0;mso-width-percent:0;mso-height-percent:0" o:ole="">
                  <v:imagedata r:id="rId178" o:title=""/>
                </v:shape>
                <o:OLEObject Type="Embed" ProgID="Equation.DSMT4" ShapeID="_x0000_i1118" DrawAspect="Content" ObjectID="_1814251847" r:id="rId179"/>
              </w:object>
            </w:r>
          </w:p>
          <w:p w14:paraId="5499DDA8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Prove: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14:ligatures w14:val="none"/>
              </w:rPr>
              <w:object w:dxaOrig="1120" w:dyaOrig="420" w14:anchorId="5C203E9A">
                <v:shape id="_x0000_i1117" type="#_x0000_t75" alt="" style="width:54.7pt;height:20.95pt;mso-width-percent:0;mso-height-percent:0;mso-width-percent:0;mso-height-percent:0" o:ole="">
                  <v:imagedata r:id="rId180" o:title=""/>
                </v:shape>
                <o:OLEObject Type="Embed" ProgID="Equation.DSMT4" ShapeID="_x0000_i1117" DrawAspect="Content" ObjectID="_1814251848" r:id="rId181"/>
              </w:object>
            </w:r>
          </w:p>
        </w:tc>
      </w:tr>
      <w:tr w:rsidR="006416AA" w14:paraId="6AA37BBF" w14:textId="77777777" w:rsidTr="00D725CD">
        <w:trPr>
          <w:cantSplit/>
          <w:tblHeader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08E1E142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5C8B64B6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03E57C7A" w14:textId="77777777" w:rsidTr="00D725CD">
        <w:trPr>
          <w:trHeight w:val="864"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CCF423A" w14:textId="77777777" w:rsidR="006416AA" w:rsidRDefault="006416AA">
            <w:pPr>
              <w:numPr>
                <w:ilvl w:val="0"/>
                <w:numId w:val="1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62C7DDD" w14:textId="77777777" w:rsidR="006416AA" w:rsidRDefault="00000000">
            <w:pPr>
              <w:numPr>
                <w:ilvl w:val="0"/>
                <w:numId w:val="1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5EB77B3C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5E50B19" w14:textId="77777777" w:rsidR="006416AA" w:rsidRDefault="00A2422A">
            <w:pPr>
              <w:numPr>
                <w:ilvl w:val="0"/>
                <w:numId w:val="1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 w:rsidRPr="00A2422A">
              <w:rPr>
                <w:b/>
                <w:noProof/>
                <w:color w:val="910D28"/>
                <w14:ligatures w14:val="none"/>
              </w:rPr>
              <w:object w:dxaOrig="820" w:dyaOrig="320" w14:anchorId="32237031">
                <v:shape id="_x0000_i1116" type="#_x0000_t75" alt="" style="width:41pt;height:17.3pt;mso-width-percent:0;mso-height-percent:0;mso-width-percent:0;mso-height-percent:0" o:ole="">
                  <v:imagedata r:id="rId182" o:title=""/>
                </v:shape>
                <o:OLEObject Type="Embed" ProgID="Equation.DSMT4" ShapeID="_x0000_i1116" DrawAspect="Content" ObjectID="_1814251849" r:id="rId183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EE76918" w14:textId="77777777" w:rsidR="006416AA" w:rsidRDefault="006416AA">
            <w:pPr>
              <w:numPr>
                <w:ilvl w:val="0"/>
                <w:numId w:val="1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5E597CBF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FFF8B82" w14:textId="77777777" w:rsidR="006416AA" w:rsidRDefault="006416AA">
            <w:pPr>
              <w:numPr>
                <w:ilvl w:val="0"/>
                <w:numId w:val="1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997C47B" w14:textId="77777777" w:rsidR="006416AA" w:rsidRDefault="006416A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0B8C4AD4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A1391F7" w14:textId="77777777" w:rsidR="006416AA" w:rsidRDefault="00A2422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14:ligatures w14:val="none"/>
              </w:rPr>
              <w:object w:dxaOrig="820" w:dyaOrig="320" w14:anchorId="06DFB24A">
                <v:shape id="_x0000_i1115" type="#_x0000_t75" alt="" style="width:41pt;height:17.3pt;mso-width-percent:0;mso-height-percent:0;mso-width-percent:0;mso-height-percent:0" o:ole="">
                  <v:imagedata r:id="rId184" o:title=""/>
                </v:shape>
                <o:OLEObject Type="Embed" ProgID="Equation.DSMT4" ShapeID="_x0000_i1115" DrawAspect="Content" ObjectID="_1814251850" r:id="rId185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BD37DC2" w14:textId="77777777" w:rsidR="006416AA" w:rsidRDefault="006416A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029951CD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01F6835" w14:textId="77777777" w:rsidR="006416AA" w:rsidRDefault="00A2422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14:ligatures w14:val="none"/>
              </w:rPr>
              <w:object w:dxaOrig="820" w:dyaOrig="320" w14:anchorId="568DEAA9">
                <v:shape id="_x0000_i1114" type="#_x0000_t75" alt="" style="width:41pt;height:17.3pt;mso-width-percent:0;mso-height-percent:0;mso-width-percent:0;mso-height-percent:0" o:ole="">
                  <v:imagedata r:id="rId186" o:title=""/>
                </v:shape>
                <o:OLEObject Type="Embed" ProgID="Equation.DSMT4" ShapeID="_x0000_i1114" DrawAspect="Content" ObjectID="_1814251851" r:id="rId187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FED6DC7" w14:textId="77777777" w:rsidR="006416AA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Symmetric Property</w:t>
            </w:r>
          </w:p>
        </w:tc>
      </w:tr>
      <w:tr w:rsidR="006416AA" w14:paraId="61952E88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EE3C52B" w14:textId="77777777" w:rsidR="006416AA" w:rsidRDefault="006416A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30FD619" w14:textId="77777777" w:rsidR="006416AA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Reflexive Property</w:t>
            </w:r>
          </w:p>
        </w:tc>
      </w:tr>
      <w:tr w:rsidR="006416AA" w14:paraId="2CD770EB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3327131D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7D15151A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6013C58E" w14:textId="77777777" w:rsidR="006416AA" w:rsidRDefault="006416AA"/>
    <w:p w14:paraId="718EBEC9" w14:textId="77777777" w:rsidR="006416AA" w:rsidRDefault="006416AA"/>
    <w:p w14:paraId="0C3A1BEF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C4E5D7E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565710E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FAF0E76" w14:textId="77777777" w:rsidR="006416AA" w:rsidRDefault="00000000">
      <w:pPr>
        <w:pStyle w:val="Title"/>
      </w:pPr>
      <w:r>
        <w:t>Cross-Examination: Card Set C</w:t>
      </w:r>
    </w:p>
    <w:tbl>
      <w:tblPr>
        <w:tblStyle w:val="ae"/>
        <w:tblW w:w="9340" w:type="dxa"/>
        <w:tblBorders>
          <w:top w:val="dashed" w:sz="4" w:space="0" w:color="008CC9" w:themeColor="accent2"/>
          <w:left w:val="dashed" w:sz="4" w:space="0" w:color="008CC9" w:themeColor="accent2"/>
          <w:bottom w:val="dashed" w:sz="4" w:space="0" w:color="008CC9" w:themeColor="accent2"/>
          <w:right w:val="dashed" w:sz="4" w:space="0" w:color="008CC9" w:themeColor="accent2"/>
          <w:insideH w:val="dashed" w:sz="4" w:space="0" w:color="008CC9" w:themeColor="accent2"/>
          <w:insideV w:val="dashed" w:sz="4" w:space="0" w:color="008CC9" w:themeColor="accent2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113"/>
        <w:gridCol w:w="3113"/>
      </w:tblGrid>
      <w:tr w:rsidR="00D725CD" w:rsidRPr="00D725CD" w14:paraId="292ECFC6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69CA9FAE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1D5CB5BF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F) Definition of Midpoint</w:t>
            </w:r>
          </w:p>
        </w:tc>
        <w:tc>
          <w:tcPr>
            <w:tcW w:w="3113" w:type="dxa"/>
            <w:vAlign w:val="center"/>
          </w:tcPr>
          <w:p w14:paraId="08B52A92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L) Definition of</w:t>
            </w:r>
            <w:r w:rsidRPr="00D725CD">
              <w:rPr>
                <w:b/>
                <w:color w:val="971D20" w:themeColor="accent3"/>
              </w:rPr>
              <w:br/>
              <w:t xml:space="preserve">      Segment Bisector</w:t>
            </w:r>
          </w:p>
        </w:tc>
      </w:tr>
      <w:tr w:rsidR="00D725CD" w:rsidRPr="00D725CD" w14:paraId="35D4D541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03E5A345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1BB5345B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G) Definition of </w:t>
            </w:r>
            <w:r w:rsidRPr="00D725CD">
              <w:rPr>
                <w:b/>
                <w:color w:val="971D20" w:themeColor="accent3"/>
              </w:rPr>
              <w:br/>
              <w:t xml:space="preserve">      Congruent Segments</w:t>
            </w:r>
          </w:p>
        </w:tc>
        <w:tc>
          <w:tcPr>
            <w:tcW w:w="3113" w:type="dxa"/>
            <w:vAlign w:val="center"/>
          </w:tcPr>
          <w:p w14:paraId="11A659EF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M) Addition Property</w:t>
            </w:r>
          </w:p>
        </w:tc>
      </w:tr>
      <w:tr w:rsidR="00D725CD" w:rsidRPr="00D725CD" w14:paraId="58BA43A2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4105F7A1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B) Segment Addition </w:t>
            </w:r>
            <w:r w:rsidRPr="00D725CD">
              <w:rPr>
                <w:b/>
                <w:color w:val="971D20" w:themeColor="accent3"/>
              </w:rPr>
              <w:br/>
              <w:t xml:space="preserve">      Postulate</w:t>
            </w:r>
          </w:p>
        </w:tc>
        <w:tc>
          <w:tcPr>
            <w:tcW w:w="3113" w:type="dxa"/>
            <w:vAlign w:val="center"/>
          </w:tcPr>
          <w:p w14:paraId="1CF9AD3D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G) Definition of </w:t>
            </w:r>
            <w:r w:rsidRPr="00D725CD">
              <w:rPr>
                <w:b/>
                <w:color w:val="971D20" w:themeColor="accent3"/>
              </w:rPr>
              <w:br/>
              <w:t xml:space="preserve">      Congruent Segments</w:t>
            </w:r>
          </w:p>
        </w:tc>
        <w:tc>
          <w:tcPr>
            <w:tcW w:w="3113" w:type="dxa"/>
            <w:vAlign w:val="center"/>
          </w:tcPr>
          <w:p w14:paraId="3177B728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N) Transitive Property</w:t>
            </w:r>
          </w:p>
        </w:tc>
      </w:tr>
      <w:tr w:rsidR="00D725CD" w:rsidRPr="00D725CD" w14:paraId="1B6FCCA4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7CC19057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B) Segment Addition </w:t>
            </w:r>
            <w:r w:rsidRPr="00D725CD">
              <w:rPr>
                <w:b/>
                <w:color w:val="971D20" w:themeColor="accent3"/>
              </w:rPr>
              <w:br/>
              <w:t xml:space="preserve">      Postulate</w:t>
            </w:r>
          </w:p>
        </w:tc>
        <w:tc>
          <w:tcPr>
            <w:tcW w:w="3113" w:type="dxa"/>
            <w:vAlign w:val="center"/>
          </w:tcPr>
          <w:p w14:paraId="28CB486D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G) Definition of</w:t>
            </w:r>
            <w:r w:rsidRPr="00D725CD">
              <w:rPr>
                <w:b/>
                <w:color w:val="971D20" w:themeColor="accent3"/>
              </w:rPr>
              <w:br/>
              <w:t xml:space="preserve">      Congruent Segments</w:t>
            </w:r>
          </w:p>
        </w:tc>
        <w:tc>
          <w:tcPr>
            <w:tcW w:w="3113" w:type="dxa"/>
            <w:vAlign w:val="center"/>
          </w:tcPr>
          <w:p w14:paraId="19A649F4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P) Division Property</w:t>
            </w:r>
          </w:p>
        </w:tc>
      </w:tr>
      <w:tr w:rsidR="00D725CD" w:rsidRPr="00D725CD" w14:paraId="3ACA1C89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2B0A6F7E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C)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840" w:dyaOrig="720" w14:anchorId="73E7E16E">
                <v:shape id="_x0000_i1113" type="#_x0000_t75" alt="" style="width:92.05pt;height:37.35pt;mso-width-percent:0;mso-height-percent:0;mso-width-percent:0;mso-height-percent:0" o:ole="">
                  <v:imagedata r:id="rId188" o:title=""/>
                </v:shape>
                <o:OLEObject Type="Embed" ProgID="Equation.DSMT4" ShapeID="_x0000_i1113" DrawAspect="Content" ObjectID="_1814251852" r:id="rId189"/>
              </w:object>
            </w:r>
          </w:p>
        </w:tc>
        <w:tc>
          <w:tcPr>
            <w:tcW w:w="3113" w:type="dxa"/>
            <w:vAlign w:val="center"/>
          </w:tcPr>
          <w:p w14:paraId="4A640C4A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H) </w:t>
            </w:r>
            <w:r w:rsidR="00A2422A" w:rsidRPr="00A2422A">
              <w:rPr>
                <w:b/>
                <w:noProof/>
                <w:color w:val="971D20" w:themeColor="accent3"/>
                <w14:ligatures w14:val="none"/>
              </w:rPr>
              <w:object w:dxaOrig="1640" w:dyaOrig="320" w14:anchorId="671B8978">
                <v:shape id="_x0000_i1112" type="#_x0000_t75" alt="" style="width:82.05pt;height:17.3pt;mso-width-percent:0;mso-height-percent:0;mso-width-percent:0;mso-height-percent:0" o:ole="">
                  <v:imagedata r:id="rId190" o:title=""/>
                </v:shape>
                <o:OLEObject Type="Embed" ProgID="Equation.DSMT4" ShapeID="_x0000_i1112" DrawAspect="Content" ObjectID="_1814251853" r:id="rId191"/>
              </w:object>
            </w:r>
          </w:p>
        </w:tc>
        <w:tc>
          <w:tcPr>
            <w:tcW w:w="3113" w:type="dxa"/>
            <w:vAlign w:val="center"/>
          </w:tcPr>
          <w:p w14:paraId="7B3852B6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Q) Substitution Property</w:t>
            </w:r>
          </w:p>
        </w:tc>
      </w:tr>
      <w:tr w:rsidR="00D725CD" w:rsidRPr="00D725CD" w14:paraId="0785C0CB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76B57661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D)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980" w:dyaOrig="380" w14:anchorId="092840B3">
                <v:shape id="_x0000_i1111" type="#_x0000_t75" alt="" style="width:50.15pt;height:20.05pt;mso-width-percent:0;mso-height-percent:0;mso-width-percent:0;mso-height-percent:0" o:ole="">
                  <v:imagedata r:id="rId192" o:title=""/>
                </v:shape>
                <o:OLEObject Type="Embed" ProgID="Equation.DSMT4" ShapeID="_x0000_i1111" DrawAspect="Content" ObjectID="_1814251854" r:id="rId193"/>
              </w:object>
            </w:r>
          </w:p>
        </w:tc>
        <w:tc>
          <w:tcPr>
            <w:tcW w:w="3113" w:type="dxa"/>
            <w:vAlign w:val="center"/>
          </w:tcPr>
          <w:p w14:paraId="2A8B5370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J)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520" w:dyaOrig="380" w14:anchorId="7BD5D014">
                <v:shape id="_x0000_i1110" type="#_x0000_t75" alt="" style="width:74.75pt;height:20.05pt;mso-width-percent:0;mso-height-percent:0;mso-width-percent:0;mso-height-percent:0" o:ole="">
                  <v:imagedata r:id="rId194" o:title=""/>
                </v:shape>
                <o:OLEObject Type="Embed" ProgID="Equation.DSMT4" ShapeID="_x0000_i1110" DrawAspect="Content" ObjectID="_1814251855" r:id="rId195"/>
              </w:object>
            </w:r>
          </w:p>
        </w:tc>
        <w:tc>
          <w:tcPr>
            <w:tcW w:w="3113" w:type="dxa"/>
            <w:vAlign w:val="center"/>
          </w:tcPr>
          <w:p w14:paraId="3E0CAE41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R)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020" w:dyaOrig="380" w14:anchorId="147828EF">
                <v:shape id="_x0000_i1109" type="#_x0000_t75" alt="" style="width:51.05pt;height:20.05pt;mso-width-percent:0;mso-height-percent:0;mso-width-percent:0;mso-height-percent:0" o:ole="">
                  <v:imagedata r:id="rId196" o:title=""/>
                </v:shape>
                <o:OLEObject Type="Embed" ProgID="Equation.DSMT4" ShapeID="_x0000_i1109" DrawAspect="Content" ObjectID="_1814251856" r:id="rId197"/>
              </w:object>
            </w:r>
          </w:p>
        </w:tc>
      </w:tr>
      <w:tr w:rsidR="00D725CD" w:rsidRPr="00D725CD" w14:paraId="028C890B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3141E2AB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E) </w:t>
            </w:r>
            <w:r w:rsidR="00A2422A" w:rsidRPr="00A2422A">
              <w:rPr>
                <w:b/>
                <w:noProof/>
                <w:color w:val="971D20" w:themeColor="accent3"/>
                <w14:ligatures w14:val="none"/>
              </w:rPr>
              <w:object w:dxaOrig="820" w:dyaOrig="320" w14:anchorId="5040CB5C">
                <v:shape id="_x0000_i1108" type="#_x0000_t75" alt="" style="width:41pt;height:17.3pt;mso-width-percent:0;mso-height-percent:0;mso-width-percent:0;mso-height-percent:0" o:ole="">
                  <v:imagedata r:id="rId198" o:title=""/>
                </v:shape>
                <o:OLEObject Type="Embed" ProgID="Equation.DSMT4" ShapeID="_x0000_i1108" DrawAspect="Content" ObjectID="_1814251857" r:id="rId199"/>
              </w:object>
            </w:r>
          </w:p>
        </w:tc>
        <w:tc>
          <w:tcPr>
            <w:tcW w:w="3113" w:type="dxa"/>
            <w:vAlign w:val="center"/>
          </w:tcPr>
          <w:p w14:paraId="47A1996E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K) </w:t>
            </w:r>
            <w:r w:rsidR="00A2422A" w:rsidRPr="00A2422A">
              <w:rPr>
                <w:b/>
                <w:noProof/>
                <w:color w:val="971D20" w:themeColor="accent3"/>
                <w14:ligatures w14:val="none"/>
              </w:rPr>
              <w:object w:dxaOrig="920" w:dyaOrig="320" w14:anchorId="3475645E">
                <v:shape id="_x0000_i1107" type="#_x0000_t75" alt="" style="width:44.65pt;height:17.3pt;mso-width-percent:0;mso-height-percent:0;mso-width-percent:0;mso-height-percent:0" o:ole="">
                  <v:imagedata r:id="rId200" o:title=""/>
                </v:shape>
                <o:OLEObject Type="Embed" ProgID="Equation.DSMT4" ShapeID="_x0000_i1107" DrawAspect="Content" ObjectID="_1814251858" r:id="rId201"/>
              </w:object>
            </w:r>
          </w:p>
        </w:tc>
        <w:tc>
          <w:tcPr>
            <w:tcW w:w="3113" w:type="dxa"/>
            <w:vAlign w:val="center"/>
          </w:tcPr>
          <w:p w14:paraId="1D87EC9A" w14:textId="77777777" w:rsidR="006416AA" w:rsidRPr="00D725CD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highlight w:val="yellow"/>
              </w:rPr>
            </w:pPr>
          </w:p>
        </w:tc>
      </w:tr>
    </w:tbl>
    <w:p w14:paraId="64722E34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B637E7A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2F7C2ED" w14:textId="77777777" w:rsidR="006416AA" w:rsidRDefault="00000000">
      <w:pPr>
        <w:spacing w:line="259" w:lineRule="auto"/>
        <w:rPr>
          <w:b/>
          <w:smallCaps/>
          <w:sz w:val="32"/>
          <w:szCs w:val="32"/>
        </w:rPr>
      </w:pPr>
      <w:r>
        <w:br w:type="page"/>
      </w:r>
    </w:p>
    <w:p w14:paraId="75FD9ED7" w14:textId="77777777" w:rsidR="006416AA" w:rsidRDefault="00000000">
      <w:pPr>
        <w:pStyle w:val="Title"/>
      </w:pPr>
      <w:r>
        <w:lastRenderedPageBreak/>
        <w:t>Cross-Examination: Card Set D</w:t>
      </w:r>
      <w:r>
        <w:rPr>
          <w:color w:val="000000"/>
          <w:sz w:val="30"/>
          <w:szCs w:val="30"/>
        </w:rPr>
        <w:t xml:space="preserve"> </w:t>
      </w:r>
    </w:p>
    <w:tbl>
      <w:tblPr>
        <w:tblStyle w:val="af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21DCAD01" w14:textId="77777777" w:rsidTr="00D725CD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auto"/>
            <w:vAlign w:val="center"/>
          </w:tcPr>
          <w:p w14:paraId="1DC38669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Given: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1340" w:dyaOrig="420" w14:anchorId="69F3B866">
                <v:shape id="_x0000_i1106" type="#_x0000_t75" alt="" style="width:68.35pt;height:20.95pt;mso-width-percent:0;mso-height-percent:0;mso-width-percent:0;mso-height-percent:0" o:ole="">
                  <v:imagedata r:id="rId202" o:title=""/>
                </v:shape>
                <o:OLEObject Type="Embed" ProgID="Equation.DSMT4" ShapeID="_x0000_i1106" DrawAspect="Content" ObjectID="_1814251859" r:id="rId203"/>
              </w:object>
            </w:r>
            <w:r w:rsidRPr="00D725CD">
              <w:rPr>
                <w:noProof/>
                <w:color w:val="971D20" w:themeColor="accent3"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hidden="0" allowOverlap="1" wp14:anchorId="0D611E6C" wp14:editId="61D8BFA4">
                  <wp:simplePos x="0" y="0"/>
                  <wp:positionH relativeFrom="column">
                    <wp:posOffset>4044315</wp:posOffset>
                  </wp:positionH>
                  <wp:positionV relativeFrom="paragraph">
                    <wp:posOffset>-38099</wp:posOffset>
                  </wp:positionV>
                  <wp:extent cx="1736725" cy="993775"/>
                  <wp:effectExtent l="0" t="0" r="0" b="0"/>
                  <wp:wrapNone/>
                  <wp:docPr id="48" name="image196.png" descr="A picture containing fireworks, outdoor objec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.png" descr="A picture containing fireworks, outdoor object&#10;&#10;Description automatically generated"/>
                          <pic:cNvPicPr preferRelativeResize="0"/>
                        </pic:nvPicPr>
                        <pic:blipFill>
                          <a:blip r:embed="rId204"/>
                          <a:srcRect l="14645" t="22731" r="18906" b="39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993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1082E8D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                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1340" w:dyaOrig="420" w14:anchorId="533CEF70">
                <v:shape id="_x0000_i1105" type="#_x0000_t75" alt="" style="width:68.35pt;height:20.95pt;mso-width-percent:0;mso-height-percent:0;mso-width-percent:0;mso-height-percent:0" o:ole="">
                  <v:imagedata r:id="rId205" o:title=""/>
                </v:shape>
                <o:OLEObject Type="Embed" ProgID="Equation.DSMT4" ShapeID="_x0000_i1105" DrawAspect="Content" ObjectID="_1814251860" r:id="rId206"/>
              </w:object>
            </w:r>
          </w:p>
          <w:p w14:paraId="61EED134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Prove: </w:t>
            </w:r>
            <w:r w:rsidR="00A2422A" w:rsidRPr="00A2422A">
              <w:rPr>
                <w:b/>
                <w:noProof/>
                <w:color w:val="3E5C61"/>
                <w:sz w:val="53"/>
                <w:szCs w:val="53"/>
                <w:vertAlign w:val="subscript"/>
                <w14:ligatures w14:val="none"/>
              </w:rPr>
              <w:object w:dxaOrig="2260" w:dyaOrig="320" w14:anchorId="03276EA0">
                <v:shape id="_x0000_i1104" type="#_x0000_t75" alt="" style="width:113pt;height:17.3pt;mso-width-percent:0;mso-height-percent:0;mso-width-percent:0;mso-height-percent:0" o:ole="">
                  <v:imagedata r:id="rId207" o:title=""/>
                </v:shape>
                <o:OLEObject Type="Embed" ProgID="Equation.DSMT4" ShapeID="_x0000_i1104" DrawAspect="Content" ObjectID="_1814251861" r:id="rId208"/>
              </w:object>
            </w:r>
          </w:p>
        </w:tc>
      </w:tr>
      <w:tr w:rsidR="006416AA" w14:paraId="62F9360F" w14:textId="77777777" w:rsidTr="00D725CD">
        <w:trPr>
          <w:cantSplit/>
          <w:tblHeader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29E5D588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713D97E6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6C6D6BBA" w14:textId="77777777" w:rsidTr="00D725CD">
        <w:trPr>
          <w:trHeight w:val="864"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D9BBFAF" w14:textId="77777777" w:rsidR="006416AA" w:rsidRDefault="00A2422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14:ligatures w14:val="none"/>
              </w:rPr>
              <w:object w:dxaOrig="1040" w:dyaOrig="300" w14:anchorId="0FD1CDD3">
                <v:shape id="_x0000_i1103" type="#_x0000_t75" alt="" style="width:51.95pt;height:13.65pt;mso-width-percent:0;mso-height-percent:0;mso-width-percent:0;mso-height-percent:0" o:ole="">
                  <v:imagedata r:id="rId209" o:title=""/>
                </v:shape>
                <o:OLEObject Type="Embed" ProgID="Equation.DSMT4" ShapeID="_x0000_i1103" DrawAspect="Content" ObjectID="_1814251862" r:id="rId210"/>
              </w:objec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B155512" w14:textId="77777777" w:rsidR="006416AA" w:rsidRDefault="006416A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5C284208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CCAB6C1" w14:textId="77777777" w:rsidR="006416AA" w:rsidRDefault="00A242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 w:rsidRPr="00A2422A">
              <w:rPr>
                <w:b/>
                <w:noProof/>
                <w:color w:val="910D28"/>
                <w14:ligatures w14:val="none"/>
              </w:rPr>
              <w:object w:dxaOrig="1040" w:dyaOrig="300" w14:anchorId="50B28AF0">
                <v:shape id="_x0000_i1102" type="#_x0000_t75" alt="" style="width:51.95pt;height:13.65pt;mso-width-percent:0;mso-height-percent:0;mso-width-percent:0;mso-height-percent:0" o:ole="">
                  <v:imagedata r:id="rId211" o:title=""/>
                </v:shape>
                <o:OLEObject Type="Embed" ProgID="Equation.DSMT4" ShapeID="_x0000_i1102" DrawAspect="Content" ObjectID="_1814251863" r:id="rId212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7D1F170" w14:textId="77777777" w:rsidR="006416AA" w:rsidRDefault="006416A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36FE0352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F7A1FC6" w14:textId="77777777" w:rsidR="006416AA" w:rsidRDefault="00A2422A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760" w:dyaOrig="300" w14:anchorId="5C16EE44">
                <v:shape id="_x0000_i1101" type="#_x0000_t75" alt="" style="width:89.3pt;height:13.65pt;mso-width-percent:0;mso-height-percent:0;mso-width-percent:0;mso-height-percent:0" o:ole="">
                  <v:imagedata r:id="rId213" o:title=""/>
                </v:shape>
                <o:OLEObject Type="Embed" ProgID="Equation.DSMT4" ShapeID="_x0000_i1101" DrawAspect="Content" ObjectID="_1814251864" r:id="rId214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B21B3DD" w14:textId="77777777" w:rsidR="006416AA" w:rsidRDefault="006416A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5885C294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9D2390E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0E3A6E1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6214FB05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E86947D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BFB4864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1E13A1ED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9EECEB9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97D7C3A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6D5243F5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7237C74D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60E5DCBE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0805ED2B" w14:textId="77777777" w:rsidR="006416AA" w:rsidRDefault="006416AA"/>
    <w:p w14:paraId="666831F5" w14:textId="77777777" w:rsidR="006416AA" w:rsidRDefault="006416AA"/>
    <w:p w14:paraId="46516BB4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242C655" w14:textId="77777777" w:rsidR="006416AA" w:rsidRDefault="00000000">
      <w:pPr>
        <w:pStyle w:val="Title"/>
      </w:pPr>
      <w:r>
        <w:lastRenderedPageBreak/>
        <w:t>Cross-Examination: Card Set D</w:t>
      </w:r>
    </w:p>
    <w:tbl>
      <w:tblPr>
        <w:tblStyle w:val="af0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7CE95EC4" w14:textId="77777777" w:rsidTr="00D725CD">
        <w:trPr>
          <w:cantSplit/>
          <w:trHeight w:val="1584"/>
          <w:tblHeader/>
        </w:trPr>
        <w:tc>
          <w:tcPr>
            <w:tcW w:w="934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auto"/>
            <w:vAlign w:val="center"/>
          </w:tcPr>
          <w:p w14:paraId="76BF774E" w14:textId="6D07C7A2" w:rsidR="006416AA" w:rsidRPr="00D725CD" w:rsidRDefault="00174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noProof/>
                <w:color w:val="971D20" w:themeColor="accent3"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hidden="0" allowOverlap="1" wp14:anchorId="1469CB0A" wp14:editId="576C38D1">
                  <wp:simplePos x="0" y="0"/>
                  <wp:positionH relativeFrom="column">
                    <wp:posOffset>3907155</wp:posOffset>
                  </wp:positionH>
                  <wp:positionV relativeFrom="paragraph">
                    <wp:posOffset>48260</wp:posOffset>
                  </wp:positionV>
                  <wp:extent cx="1846580" cy="1033780"/>
                  <wp:effectExtent l="0" t="0" r="0" b="0"/>
                  <wp:wrapNone/>
                  <wp:docPr id="40" name="image161.png" descr="Diagram, schematic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.png" descr="Diagram, schematic&#10;&#10;Description automatically generated"/>
                          <pic:cNvPicPr preferRelativeResize="0"/>
                        </pic:nvPicPr>
                        <pic:blipFill>
                          <a:blip r:embed="rId215"/>
                          <a:srcRect l="17393" t="25033" r="15141" b="37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80" cy="1033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Given: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1340" w:dyaOrig="420" w14:anchorId="2E9E848B">
                <v:shape id="_x0000_i1100" type="#_x0000_t75" alt="" style="width:68.35pt;height:20.95pt;mso-width-percent:0;mso-height-percent:0;mso-width-percent:0;mso-height-percent:0" o:ole="">
                  <v:imagedata r:id="rId202" o:title=""/>
                </v:shape>
                <o:OLEObject Type="Embed" ProgID="Equation.DSMT4" ShapeID="_x0000_i1100" DrawAspect="Content" ObjectID="_1814251865" r:id="rId216"/>
              </w:object>
            </w:r>
          </w:p>
          <w:p w14:paraId="2A50CFAB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                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3080" w:dyaOrig="820" w14:anchorId="2061FD5D">
                <v:shape id="_x0000_i1099" type="#_x0000_t75" alt="" style="width:154.05pt;height:41pt;mso-width-percent:0;mso-height-percent:0;mso-width-percent:0;mso-height-percent:0" o:ole="">
                  <v:imagedata r:id="rId217" o:title=""/>
                </v:shape>
                <o:OLEObject Type="Embed" ProgID="Equation.DSMT4" ShapeID="_x0000_i1099" DrawAspect="Content" ObjectID="_1814251866" r:id="rId218"/>
              </w:object>
            </w:r>
          </w:p>
          <w:p w14:paraId="793B8EFC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Prove: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2260" w:dyaOrig="320" w14:anchorId="74BC3DD0">
                <v:shape id="_x0000_i1098" type="#_x0000_t75" alt="" style="width:113pt;height:17.3pt;mso-width-percent:0;mso-height-percent:0;mso-width-percent:0;mso-height-percent:0" o:ole="">
                  <v:imagedata r:id="rId207" o:title=""/>
                </v:shape>
                <o:OLEObject Type="Embed" ProgID="Equation.DSMT4" ShapeID="_x0000_i1098" DrawAspect="Content" ObjectID="_1814251867" r:id="rId219"/>
              </w:object>
            </w:r>
          </w:p>
        </w:tc>
      </w:tr>
      <w:tr w:rsidR="006416AA" w14:paraId="6B15D9CE" w14:textId="77777777" w:rsidTr="00D725CD">
        <w:trPr>
          <w:cantSplit/>
          <w:tblHeader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1FE583C2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42FC7B60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555ACD95" w14:textId="77777777" w:rsidTr="00D725CD">
        <w:trPr>
          <w:trHeight w:val="864"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0519C10" w14:textId="77777777" w:rsidR="006416AA" w:rsidRDefault="00A2422A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14:ligatures w14:val="none"/>
              </w:rPr>
              <w:object w:dxaOrig="1040" w:dyaOrig="300" w14:anchorId="2A674C3B">
                <v:shape id="_x0000_i1097" type="#_x0000_t75" alt="" style="width:51.95pt;height:13.65pt;mso-width-percent:0;mso-height-percent:0;mso-width-percent:0;mso-height-percent:0" o:ole="">
                  <v:imagedata r:id="rId209" o:title=""/>
                </v:shape>
                <o:OLEObject Type="Embed" ProgID="Equation.DSMT4" ShapeID="_x0000_i1097" DrawAspect="Content" ObjectID="_1814251868" r:id="rId220"/>
              </w:objec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5DCDEC4" w14:textId="77777777" w:rsidR="006416AA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58D02F92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78DB8CE" w14:textId="77777777" w:rsidR="006416AA" w:rsidRDefault="006416AA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2F76AFD" w14:textId="77777777" w:rsidR="006416AA" w:rsidRDefault="0000000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75BFDC54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5BDCEB4" w14:textId="77777777" w:rsidR="006416AA" w:rsidRDefault="00A2422A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760" w:dyaOrig="300" w14:anchorId="69A0E8B0">
                <v:shape id="_x0000_i1096" type="#_x0000_t75" alt="" style="width:89.3pt;height:13.65pt;mso-width-percent:0;mso-height-percent:0;mso-width-percent:0;mso-height-percent:0" o:ole="">
                  <v:imagedata r:id="rId213" o:title=""/>
                </v:shape>
                <o:OLEObject Type="Embed" ProgID="Equation.DSMT4" ShapeID="_x0000_i1096" DrawAspect="Content" ObjectID="_1814251869" r:id="rId221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DAFA0FD" w14:textId="77777777" w:rsidR="006416AA" w:rsidRDefault="006416AA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7D9A8A25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C747B39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BA82B85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  <w:tr w:rsidR="006416AA" w14:paraId="54F9ADF1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CB29ECF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B833E4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  <w:tr w:rsidR="006416AA" w14:paraId="68FAFAA6" w14:textId="77777777" w:rsidTr="00D725CD">
        <w:trPr>
          <w:trHeight w:val="691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992E992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417328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  <w:tr w:rsidR="006416AA" w14:paraId="19802239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7F6EB1AE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54A35852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</w:tbl>
    <w:p w14:paraId="63ADB5C7" w14:textId="77777777" w:rsidR="006416AA" w:rsidRDefault="006416AA"/>
    <w:p w14:paraId="1A2381AA" w14:textId="77777777" w:rsidR="006416AA" w:rsidRDefault="006416AA"/>
    <w:p w14:paraId="5F321F96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58F9890" w14:textId="77777777" w:rsidR="006416AA" w:rsidRDefault="00000000">
      <w:pPr>
        <w:pStyle w:val="Title"/>
      </w:pPr>
      <w:r>
        <w:lastRenderedPageBreak/>
        <w:t>Cross-Examination: Card Set D</w:t>
      </w:r>
    </w:p>
    <w:tbl>
      <w:tblPr>
        <w:tblStyle w:val="af1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474CB420" w14:textId="77777777" w:rsidTr="00D725CD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auto"/>
            <w:vAlign w:val="center"/>
          </w:tcPr>
          <w:p w14:paraId="60DC91D8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Given: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3820" w:dyaOrig="820" w14:anchorId="23947ADF">
                <v:shape id="_x0000_i1095" type="#_x0000_t75" alt="" style="width:192.3pt;height:41pt;mso-width-percent:0;mso-height-percent:0;mso-width-percent:0;mso-height-percent:0" o:ole="">
                  <v:imagedata r:id="rId222" o:title=""/>
                </v:shape>
                <o:OLEObject Type="Embed" ProgID="Equation.DSMT4" ShapeID="_x0000_i1095" DrawAspect="Content" ObjectID="_1814251870" r:id="rId223"/>
              </w:object>
            </w:r>
            <w:r w:rsidRPr="00D725CD">
              <w:rPr>
                <w:noProof/>
                <w:color w:val="971D20" w:themeColor="accent3"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hidden="0" allowOverlap="1" wp14:anchorId="6B610A62" wp14:editId="04D84D2A">
                  <wp:simplePos x="0" y="0"/>
                  <wp:positionH relativeFrom="column">
                    <wp:posOffset>4172585</wp:posOffset>
                  </wp:positionH>
                  <wp:positionV relativeFrom="paragraph">
                    <wp:posOffset>-48259</wp:posOffset>
                  </wp:positionV>
                  <wp:extent cx="1651000" cy="1052195"/>
                  <wp:effectExtent l="0" t="0" r="0" b="0"/>
                  <wp:wrapNone/>
                  <wp:docPr id="55" name="image19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.png"/>
                          <pic:cNvPicPr preferRelativeResize="0"/>
                        </pic:nvPicPr>
                        <pic:blipFill>
                          <a:blip r:embed="rId224"/>
                          <a:srcRect l="18011" t="29028" r="18338" b="30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052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8D3FAE4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Prove: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2260" w:dyaOrig="320" w14:anchorId="7914E599">
                <v:shape id="_x0000_i1094" type="#_x0000_t75" alt="" style="width:113pt;height:17.3pt;mso-width-percent:0;mso-height-percent:0;mso-width-percent:0;mso-height-percent:0" o:ole="">
                  <v:imagedata r:id="rId207" o:title=""/>
                </v:shape>
                <o:OLEObject Type="Embed" ProgID="Equation.DSMT4" ShapeID="_x0000_i1094" DrawAspect="Content" ObjectID="_1814251871" r:id="rId225"/>
              </w:object>
            </w:r>
          </w:p>
        </w:tc>
      </w:tr>
      <w:tr w:rsidR="006416AA" w14:paraId="44E79777" w14:textId="77777777" w:rsidTr="00D725CD">
        <w:trPr>
          <w:cantSplit/>
          <w:tblHeader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64A70B69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776DA889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257E51A2" w14:textId="77777777" w:rsidTr="00D725CD">
        <w:trPr>
          <w:trHeight w:val="864"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3AA8846" w14:textId="77777777" w:rsidR="006416AA" w:rsidRDefault="00A2422A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2900" w:dyaOrig="720" w14:anchorId="24E4C1F2">
                <v:shape id="_x0000_i1093" type="#_x0000_t75" alt="" style="width:144.9pt;height:37.35pt;mso-width-percent:0;mso-height-percent:0;mso-width-percent:0;mso-height-percent:0" o:ole="">
                  <v:imagedata r:id="rId226" o:title=""/>
                </v:shape>
                <o:OLEObject Type="Embed" ProgID="Equation.DSMT4" ShapeID="_x0000_i1093" DrawAspect="Content" ObjectID="_1814251872" r:id="rId227"/>
              </w:objec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03AA951" w14:textId="77777777" w:rsidR="006416AA" w:rsidRDefault="006416AA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2048B9FE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A0E7915" w14:textId="77777777" w:rsidR="006416AA" w:rsidRDefault="00A2422A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760" w:dyaOrig="300" w14:anchorId="1B939BE3">
                <v:shape id="_x0000_i1092" type="#_x0000_t75" alt="" style="width:89.3pt;height:13.65pt;mso-width-percent:0;mso-height-percent:0;mso-width-percent:0;mso-height-percent:0" o:ole="">
                  <v:imagedata r:id="rId213" o:title=""/>
                </v:shape>
                <o:OLEObject Type="Embed" ProgID="Equation.DSMT4" ShapeID="_x0000_i1092" DrawAspect="Content" ObjectID="_1814251873" r:id="rId228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848148A" w14:textId="77777777" w:rsidR="006416AA" w:rsidRDefault="006416AA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09A38ECE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114002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757429F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79921E7D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2AA1B6C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2EAECF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3C29133C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5A8A249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166B48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65C389B6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ED3BD5E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C146715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3E62B47F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1986F957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6A18397F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6BB35389" w14:textId="77777777" w:rsidR="006416AA" w:rsidRDefault="006416AA"/>
    <w:p w14:paraId="5998A215" w14:textId="77777777" w:rsidR="006416AA" w:rsidRDefault="006416AA"/>
    <w:p w14:paraId="4F8EEE72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95E7E0E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16B57A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73CF3B7" w14:textId="77777777" w:rsidR="006416AA" w:rsidRDefault="00000000">
      <w:pPr>
        <w:pStyle w:val="Title"/>
      </w:pPr>
      <w:r>
        <w:t>Cross-Examination: Card Set d</w:t>
      </w:r>
    </w:p>
    <w:tbl>
      <w:tblPr>
        <w:tblStyle w:val="af2"/>
        <w:tblW w:w="9340" w:type="dxa"/>
        <w:tblBorders>
          <w:top w:val="dashed" w:sz="4" w:space="0" w:color="008CC9" w:themeColor="accent2"/>
          <w:left w:val="dashed" w:sz="4" w:space="0" w:color="008CC9" w:themeColor="accent2"/>
          <w:bottom w:val="dashed" w:sz="4" w:space="0" w:color="008CC9" w:themeColor="accent2"/>
          <w:right w:val="dashed" w:sz="4" w:space="0" w:color="008CC9" w:themeColor="accent2"/>
          <w:insideH w:val="dashed" w:sz="4" w:space="0" w:color="008CC9" w:themeColor="accent2"/>
          <w:insideV w:val="dashed" w:sz="4" w:space="0" w:color="008CC9" w:themeColor="accent2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113"/>
        <w:gridCol w:w="3113"/>
      </w:tblGrid>
      <w:tr w:rsidR="00D725CD" w:rsidRPr="00D725CD" w14:paraId="7132787A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785EB0FB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63B896FA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B) SSS</w:t>
            </w:r>
            <w:r w:rsidRPr="00D725CD">
              <w:rPr>
                <w:rFonts w:ascii="Cambria Math" w:eastAsia="Cambria Math" w:hAnsi="Cambria Math" w:cs="Cambria Math"/>
                <w:b/>
                <w:color w:val="971D20" w:themeColor="accent3"/>
                <w:sz w:val="30"/>
                <w:szCs w:val="30"/>
              </w:rPr>
              <w:t>~</w:t>
            </w:r>
            <w:r w:rsidRPr="00D725CD">
              <w:rPr>
                <w:b/>
                <w:color w:val="971D20" w:themeColor="accent3"/>
              </w:rPr>
              <w:t xml:space="preserve"> Theorem</w:t>
            </w:r>
          </w:p>
        </w:tc>
        <w:tc>
          <w:tcPr>
            <w:tcW w:w="3113" w:type="dxa"/>
            <w:vAlign w:val="center"/>
          </w:tcPr>
          <w:p w14:paraId="3B84D029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D) AA</w:t>
            </w:r>
            <w:r w:rsidRPr="00D725CD">
              <w:rPr>
                <w:rFonts w:ascii="Cambria Math" w:eastAsia="Cambria Math" w:hAnsi="Cambria Math" w:cs="Cambria Math"/>
                <w:b/>
                <w:color w:val="971D20" w:themeColor="accent3"/>
                <w:sz w:val="30"/>
                <w:szCs w:val="30"/>
              </w:rPr>
              <w:t>~</w:t>
            </w:r>
            <w:r w:rsidRPr="00D725CD">
              <w:rPr>
                <w:b/>
                <w:color w:val="971D20" w:themeColor="accent3"/>
              </w:rPr>
              <w:t xml:space="preserve"> Theorem</w:t>
            </w:r>
          </w:p>
        </w:tc>
      </w:tr>
      <w:tr w:rsidR="00D725CD" w:rsidRPr="00D725CD" w14:paraId="7535077A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3844DA61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447A9108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C) SAS</w:t>
            </w:r>
            <w:r w:rsidRPr="00D725CD">
              <w:rPr>
                <w:rFonts w:ascii="Cambria Math" w:eastAsia="Cambria Math" w:hAnsi="Cambria Math" w:cs="Cambria Math"/>
                <w:b/>
                <w:color w:val="971D20" w:themeColor="accent3"/>
                <w:sz w:val="30"/>
                <w:szCs w:val="30"/>
              </w:rPr>
              <w:t>~</w:t>
            </w:r>
            <w:r w:rsidRPr="00D725CD">
              <w:rPr>
                <w:b/>
                <w:color w:val="971D20" w:themeColor="accent3"/>
              </w:rPr>
              <w:t xml:space="preserve"> Theorem</w:t>
            </w:r>
          </w:p>
        </w:tc>
        <w:tc>
          <w:tcPr>
            <w:tcW w:w="3113" w:type="dxa"/>
            <w:vAlign w:val="center"/>
          </w:tcPr>
          <w:p w14:paraId="2D1AB8EC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E)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820" w:dyaOrig="620" w14:anchorId="33393419">
                <v:shape id="_x0000_i1091" type="#_x0000_t75" alt="" style="width:41pt;height:31pt;mso-width-percent:0;mso-height-percent:0;mso-width-percent:0;mso-height-percent:0" o:ole="">
                  <v:imagedata r:id="rId229" o:title=""/>
                </v:shape>
                <o:OLEObject Type="Embed" ProgID="Equation.DSMT4" ShapeID="_x0000_i1091" DrawAspect="Content" ObjectID="_1814251874" r:id="rId230"/>
              </w:object>
            </w:r>
          </w:p>
        </w:tc>
      </w:tr>
      <w:tr w:rsidR="00D725CD" w:rsidRPr="00D725CD" w14:paraId="61EF4EDC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0E6CDA0B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00F5A21B" w14:textId="77777777" w:rsidR="006416AA" w:rsidRPr="00D725CD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</w:tc>
        <w:tc>
          <w:tcPr>
            <w:tcW w:w="3113" w:type="dxa"/>
            <w:vAlign w:val="center"/>
          </w:tcPr>
          <w:p w14:paraId="6A588B92" w14:textId="77777777" w:rsidR="006416AA" w:rsidRPr="00D725CD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</w:p>
        </w:tc>
      </w:tr>
    </w:tbl>
    <w:p w14:paraId="34B125AA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AFEB923" w14:textId="77777777" w:rsidR="006416AA" w:rsidRDefault="00000000">
      <w:pPr>
        <w:spacing w:line="259" w:lineRule="auto"/>
        <w:rPr>
          <w:b/>
          <w:smallCaps/>
          <w:sz w:val="32"/>
          <w:szCs w:val="32"/>
        </w:rPr>
      </w:pPr>
      <w:r>
        <w:br w:type="page"/>
      </w:r>
    </w:p>
    <w:p w14:paraId="6911270A" w14:textId="77777777" w:rsidR="006416AA" w:rsidRDefault="00000000">
      <w:pPr>
        <w:pStyle w:val="Title"/>
      </w:pPr>
      <w:r>
        <w:lastRenderedPageBreak/>
        <w:t>Cross-Examination: Card Set E</w:t>
      </w:r>
    </w:p>
    <w:tbl>
      <w:tblPr>
        <w:tblStyle w:val="af3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577855F6" w14:textId="77777777" w:rsidTr="00D725CD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auto"/>
            <w:vAlign w:val="center"/>
          </w:tcPr>
          <w:p w14:paraId="521394BB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Given: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2980" w:dyaOrig="520" w14:anchorId="251846CA">
                <v:shape id="_x0000_i1090" type="#_x0000_t75" alt="" style="width:150.4pt;height:27.35pt;mso-width-percent:0;mso-height-percent:0;mso-width-percent:0;mso-height-percent:0" o:ole="">
                  <v:imagedata r:id="rId231" o:title=""/>
                </v:shape>
                <o:OLEObject Type="Embed" ProgID="Equation.DSMT4" ShapeID="_x0000_i1090" DrawAspect="Content" ObjectID="_1814251875" r:id="rId232"/>
              </w:object>
            </w:r>
            <w:r w:rsidRPr="00D725CD">
              <w:rPr>
                <w:noProof/>
                <w:color w:val="971D20" w:themeColor="accent3"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hidden="0" allowOverlap="1" wp14:anchorId="22E07A5E" wp14:editId="18C336E7">
                  <wp:simplePos x="0" y="0"/>
                  <wp:positionH relativeFrom="column">
                    <wp:posOffset>3263900</wp:posOffset>
                  </wp:positionH>
                  <wp:positionV relativeFrom="paragraph">
                    <wp:posOffset>60325</wp:posOffset>
                  </wp:positionV>
                  <wp:extent cx="2526030" cy="784860"/>
                  <wp:effectExtent l="0" t="0" r="0" b="0"/>
                  <wp:wrapNone/>
                  <wp:docPr id="49" name="image195.png" descr="Shape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5.png" descr="Shape&#10;&#10;Description automatically generated with low confidence"/>
                          <pic:cNvPicPr preferRelativeResize="0"/>
                        </pic:nvPicPr>
                        <pic:blipFill>
                          <a:blip r:embed="rId233"/>
                          <a:srcRect l="9704" t="32511" r="6730" b="41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030" cy="784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43DAB90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                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1960" w:dyaOrig="520" w14:anchorId="141DEBBA">
                <v:shape id="_x0000_i1089" type="#_x0000_t75" alt="" style="width:99.35pt;height:27.35pt;mso-width-percent:0;mso-height-percent:0;mso-width-percent:0;mso-height-percent:0" o:ole="">
                  <v:imagedata r:id="rId234" o:title=""/>
                </v:shape>
                <o:OLEObject Type="Embed" ProgID="Equation.DSMT4" ShapeID="_x0000_i1089" DrawAspect="Content" ObjectID="_1814251876" r:id="rId235"/>
              </w:object>
            </w:r>
          </w:p>
          <w:p w14:paraId="5CEBA726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Prove: </w:t>
            </w:r>
            <w:r w:rsidR="00A2422A" w:rsidRPr="00A2422A">
              <w:rPr>
                <w:b/>
                <w:noProof/>
                <w:color w:val="3E5C61"/>
                <w:sz w:val="53"/>
                <w:szCs w:val="53"/>
                <w:vertAlign w:val="subscript"/>
                <w14:ligatures w14:val="none"/>
              </w:rPr>
              <w:object w:dxaOrig="2260" w:dyaOrig="320" w14:anchorId="34F3CF88">
                <v:shape id="_x0000_i1088" type="#_x0000_t75" alt="" style="width:113pt;height:17.3pt;mso-width-percent:0;mso-height-percent:0;mso-width-percent:0;mso-height-percent:0" o:ole="">
                  <v:imagedata r:id="rId236" o:title=""/>
                </v:shape>
                <o:OLEObject Type="Embed" ProgID="Equation.DSMT4" ShapeID="_x0000_i1088" DrawAspect="Content" ObjectID="_1814251877" r:id="rId237"/>
              </w:object>
            </w:r>
          </w:p>
        </w:tc>
      </w:tr>
      <w:tr w:rsidR="006416AA" w14:paraId="1ED12995" w14:textId="77777777" w:rsidTr="00D725CD">
        <w:trPr>
          <w:cantSplit/>
          <w:tblHeader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3E86B38E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50A32BB9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3A912EEC" w14:textId="77777777" w:rsidTr="00D725CD">
        <w:trPr>
          <w:trHeight w:val="864"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934F6A5" w14:textId="77777777" w:rsidR="006416AA" w:rsidRDefault="00A2422A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14:ligatures w14:val="none"/>
              </w:rPr>
              <w:object w:dxaOrig="1040" w:dyaOrig="360" w14:anchorId="6A6D2A12">
                <v:shape id="_x0000_i1087" type="#_x0000_t75" alt="" style="width:51.95pt;height:18.25pt;mso-width-percent:0;mso-height-percent:0;mso-width-percent:0;mso-height-percent:0" o:ole="">
                  <v:imagedata r:id="rId238" o:title=""/>
                </v:shape>
                <o:OLEObject Type="Embed" ProgID="Equation.DSMT4" ShapeID="_x0000_i1087" DrawAspect="Content" ObjectID="_1814251878" r:id="rId239"/>
              </w:objec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FE6F6A6" w14:textId="77777777" w:rsidR="006416AA" w:rsidRDefault="006416AA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2FDDA09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EC1EDCC" w14:textId="77777777" w:rsidR="006416AA" w:rsidRDefault="00A2422A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060" w:dyaOrig="380" w14:anchorId="41C1B18A">
                <v:shape id="_x0000_i1086" type="#_x0000_t75" alt="" style="width:51.95pt;height:20.05pt;mso-width-percent:0;mso-height-percent:0;mso-width-percent:0;mso-height-percent:0" o:ole="">
                  <v:imagedata r:id="rId240" o:title=""/>
                </v:shape>
                <o:OLEObject Type="Embed" ProgID="Equation.DSMT4" ShapeID="_x0000_i1086" DrawAspect="Content" ObjectID="_1814251879" r:id="rId241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0CC91B0" w14:textId="77777777" w:rsidR="006416AA" w:rsidRDefault="006416AA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7AC5F303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FA287F3" w14:textId="77777777" w:rsidR="006416AA" w:rsidRDefault="00A2422A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040" w:dyaOrig="380" w14:anchorId="22308EDA">
                <v:shape id="_x0000_i1085" type="#_x0000_t75" alt="" style="width:51.95pt;height:20.05pt;mso-width-percent:0;mso-height-percent:0;mso-width-percent:0;mso-height-percent:0" o:ole="">
                  <v:imagedata r:id="rId242" o:title=""/>
                </v:shape>
                <o:OLEObject Type="Embed" ProgID="Equation.DSMT4" ShapeID="_x0000_i1085" DrawAspect="Content" ObjectID="_1814251880" r:id="rId243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94658B5" w14:textId="77777777" w:rsidR="006416AA" w:rsidRDefault="006416AA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5FBE874A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708C370" w14:textId="77777777" w:rsidR="006416AA" w:rsidRDefault="00A2422A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760" w:dyaOrig="300" w14:anchorId="5D4B50F6">
                <v:shape id="_x0000_i1084" type="#_x0000_t75" alt="" style="width:89.3pt;height:13.65pt;mso-width-percent:0;mso-height-percent:0;mso-width-percent:0;mso-height-percent:0" o:ole="">
                  <v:imagedata r:id="rId244" o:title=""/>
                </v:shape>
                <o:OLEObject Type="Embed" ProgID="Equation.DSMT4" ShapeID="_x0000_i1084" DrawAspect="Content" ObjectID="_1814251881" r:id="rId245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63E5137" w14:textId="77777777" w:rsidR="006416AA" w:rsidRDefault="006416AA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4A963A65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B5919B2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43B8627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081F65DB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04AFF53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831C355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75ACA5E8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3793397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261102FF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7B65BB1A" w14:textId="77777777" w:rsidR="006416AA" w:rsidRDefault="006416AA"/>
    <w:p w14:paraId="08C7BE06" w14:textId="77777777" w:rsidR="006416AA" w:rsidRDefault="006416AA"/>
    <w:p w14:paraId="5B55F2FC" w14:textId="77777777" w:rsidR="006416AA" w:rsidRDefault="00000000">
      <w:pPr>
        <w:pStyle w:val="Title"/>
      </w:pPr>
      <w:r>
        <w:lastRenderedPageBreak/>
        <w:t>Cross-Examination: Card Set E</w:t>
      </w:r>
    </w:p>
    <w:tbl>
      <w:tblPr>
        <w:tblStyle w:val="af4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245226CE" w14:textId="77777777" w:rsidTr="00D725CD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auto"/>
            <w:vAlign w:val="center"/>
          </w:tcPr>
          <w:p w14:paraId="0B57A450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Given: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2880" w:dyaOrig="520" w14:anchorId="682106AE">
                <v:shape id="_x0000_i1083" type="#_x0000_t75" alt="" style="width:2in;height:27.35pt;mso-width-percent:0;mso-height-percent:0;mso-width-percent:0;mso-height-percent:0" o:ole="">
                  <v:imagedata r:id="rId246" o:title=""/>
                </v:shape>
                <o:OLEObject Type="Embed" ProgID="Equation.DSMT4" ShapeID="_x0000_i1083" DrawAspect="Content" ObjectID="_1814251882" r:id="rId247"/>
              </w:object>
            </w:r>
            <w:r w:rsidRPr="00D725CD">
              <w:rPr>
                <w:noProof/>
                <w:color w:val="971D20" w:themeColor="accent3"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hidden="0" allowOverlap="1" wp14:anchorId="625412FD" wp14:editId="4E6960A1">
                  <wp:simplePos x="0" y="0"/>
                  <wp:positionH relativeFrom="column">
                    <wp:posOffset>3190875</wp:posOffset>
                  </wp:positionH>
                  <wp:positionV relativeFrom="paragraph">
                    <wp:posOffset>20955</wp:posOffset>
                  </wp:positionV>
                  <wp:extent cx="2578100" cy="825500"/>
                  <wp:effectExtent l="0" t="0" r="0" b="0"/>
                  <wp:wrapNone/>
                  <wp:docPr id="56" name="image183.png" descr="Shape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.png" descr="Shape&#10;&#10;Description automatically generated with low confidence"/>
                          <pic:cNvPicPr preferRelativeResize="0"/>
                        </pic:nvPicPr>
                        <pic:blipFill>
                          <a:blip r:embed="rId248"/>
                          <a:srcRect l="7701" t="30598" r="7484" b="42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825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C4740B8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                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1960" w:dyaOrig="420" w14:anchorId="3BACEFD5">
                <v:shape id="_x0000_i1082" type="#_x0000_t75" alt="" style="width:99.35pt;height:20.95pt;mso-width-percent:0;mso-height-percent:0;mso-width-percent:0;mso-height-percent:0" o:ole="">
                  <v:imagedata r:id="rId249" o:title=""/>
                </v:shape>
                <o:OLEObject Type="Embed" ProgID="Equation.DSMT4" ShapeID="_x0000_i1082" DrawAspect="Content" ObjectID="_1814251883" r:id="rId250"/>
              </w:object>
            </w:r>
          </w:p>
          <w:p w14:paraId="148A9A67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Prove: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2160" w:dyaOrig="320" w14:anchorId="7758B372">
                <v:shape id="_x0000_i1081" type="#_x0000_t75" alt="" style="width:109.35pt;height:17.3pt;mso-width-percent:0;mso-height-percent:0;mso-width-percent:0;mso-height-percent:0" o:ole="">
                  <v:imagedata r:id="rId251" o:title=""/>
                </v:shape>
                <o:OLEObject Type="Embed" ProgID="Equation.DSMT4" ShapeID="_x0000_i1081" DrawAspect="Content" ObjectID="_1814251884" r:id="rId252"/>
              </w:object>
            </w:r>
          </w:p>
        </w:tc>
      </w:tr>
      <w:tr w:rsidR="006416AA" w14:paraId="35186C89" w14:textId="77777777" w:rsidTr="00D725CD">
        <w:trPr>
          <w:cantSplit/>
          <w:tblHeader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7EA767F3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774BE18A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166FF16B" w14:textId="77777777" w:rsidTr="00D725CD">
        <w:trPr>
          <w:trHeight w:val="864"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50891EC" w14:textId="77777777" w:rsidR="006416AA" w:rsidRDefault="00A2422A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040" w:dyaOrig="380" w14:anchorId="271BCC41">
                <v:shape id="_x0000_i1080" type="#_x0000_t75" alt="" style="width:51.95pt;height:20.05pt;mso-width-percent:0;mso-height-percent:0;mso-width-percent:0;mso-height-percent:0" o:ole="">
                  <v:imagedata r:id="rId253" o:title=""/>
                </v:shape>
                <o:OLEObject Type="Embed" ProgID="Equation.DSMT4" ShapeID="_x0000_i1080" DrawAspect="Content" ObjectID="_1814251885" r:id="rId254"/>
              </w:objec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4D2CF85" w14:textId="77777777" w:rsidR="006416AA" w:rsidRDefault="00000000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77CBA905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F8D5004" w14:textId="77777777" w:rsidR="006416AA" w:rsidRDefault="00A2422A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040" w:dyaOrig="300" w14:anchorId="394670AB">
                <v:shape id="_x0000_i1079" type="#_x0000_t75" alt="" style="width:51.95pt;height:13.65pt;mso-width-percent:0;mso-height-percent:0;mso-width-percent:0;mso-height-percent:0" o:ole="">
                  <v:imagedata r:id="rId255" o:title=""/>
                </v:shape>
                <o:OLEObject Type="Embed" ProgID="Equation.DSMT4" ShapeID="_x0000_i1079" DrawAspect="Content" ObjectID="_1814251886" r:id="rId256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B43817E" w14:textId="77777777" w:rsidR="006416AA" w:rsidRDefault="006416AA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34145AF2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B201462" w14:textId="77777777" w:rsidR="006416AA" w:rsidRDefault="006416AA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8BADF45" w14:textId="77777777" w:rsidR="006416AA" w:rsidRDefault="00000000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01A6B8C7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BF1B994" w14:textId="77777777" w:rsidR="006416AA" w:rsidRDefault="00A2422A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640" w:dyaOrig="300" w14:anchorId="37F44A78">
                <v:shape id="_x0000_i1078" type="#_x0000_t75" alt="" style="width:82.05pt;height:13.65pt;mso-width-percent:0;mso-height-percent:0;mso-width-percent:0;mso-height-percent:0" o:ole="">
                  <v:imagedata r:id="rId257" o:title=""/>
                </v:shape>
                <o:OLEObject Type="Embed" ProgID="Equation.DSMT4" ShapeID="_x0000_i1078" DrawAspect="Content" ObjectID="_1814251887" r:id="rId258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3691711" w14:textId="77777777" w:rsidR="006416AA" w:rsidRDefault="006416AA">
            <w:pPr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00BBB5D8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40B5659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1FC8D0A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4CFAF506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C3BC0AA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B5AFF24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594820E5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5296C510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7D12E780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3F22D3B9" w14:textId="77777777" w:rsidR="006416AA" w:rsidRDefault="006416AA"/>
    <w:p w14:paraId="36213494" w14:textId="77777777" w:rsidR="006416AA" w:rsidRDefault="006416AA"/>
    <w:p w14:paraId="66965A69" w14:textId="77777777" w:rsidR="00D725CD" w:rsidRDefault="00D725CD">
      <w:pPr>
        <w:pStyle w:val="Title"/>
      </w:pPr>
    </w:p>
    <w:p w14:paraId="33721CA2" w14:textId="5CF2B854" w:rsidR="006416AA" w:rsidRDefault="00000000">
      <w:pPr>
        <w:pStyle w:val="Title"/>
      </w:pPr>
      <w:r>
        <w:lastRenderedPageBreak/>
        <w:t>Cross-Examination: Card Set E</w:t>
      </w:r>
    </w:p>
    <w:tbl>
      <w:tblPr>
        <w:tblStyle w:val="af5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3839B61A" w14:textId="77777777" w:rsidTr="00D725CD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auto"/>
            <w:vAlign w:val="center"/>
          </w:tcPr>
          <w:p w14:paraId="3BC14DD1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Given: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2980" w:dyaOrig="420" w14:anchorId="08986C6A">
                <v:shape id="_x0000_i1077" type="#_x0000_t75" alt="" style="width:150.4pt;height:20.95pt;mso-width-percent:0;mso-height-percent:0;mso-width-percent:0;mso-height-percent:0" o:ole="">
                  <v:imagedata r:id="rId259" o:title=""/>
                </v:shape>
                <o:OLEObject Type="Embed" ProgID="Equation.DSMT4" ShapeID="_x0000_i1077" DrawAspect="Content" ObjectID="_1814251888" r:id="rId260"/>
              </w:object>
            </w:r>
            <w:r w:rsidRPr="00D725CD">
              <w:rPr>
                <w:noProof/>
                <w:color w:val="971D20" w:themeColor="accent3"/>
                <w:sz w:val="32"/>
                <w:szCs w:val="32"/>
              </w:rPr>
              <w:drawing>
                <wp:anchor distT="0" distB="0" distL="114300" distR="114300" simplePos="0" relativeHeight="251671552" behindDoc="0" locked="0" layoutInCell="1" hidden="0" allowOverlap="1" wp14:anchorId="0D2FCCD4" wp14:editId="7DD18CB2">
                  <wp:simplePos x="0" y="0"/>
                  <wp:positionH relativeFrom="column">
                    <wp:posOffset>3735070</wp:posOffset>
                  </wp:positionH>
                  <wp:positionV relativeFrom="paragraph">
                    <wp:posOffset>13970</wp:posOffset>
                  </wp:positionV>
                  <wp:extent cx="2051050" cy="901065"/>
                  <wp:effectExtent l="0" t="0" r="0" b="0"/>
                  <wp:wrapNone/>
                  <wp:docPr id="52" name="image192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2.png" descr="Shape, arrow&#10;&#10;Description automatically generated"/>
                          <pic:cNvPicPr preferRelativeResize="0"/>
                        </pic:nvPicPr>
                        <pic:blipFill>
                          <a:blip r:embed="rId261"/>
                          <a:srcRect l="13229" t="31320" r="16077" b="37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0" cy="901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1D31209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                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1860" w:dyaOrig="520" w14:anchorId="6B0F84E5">
                <v:shape id="_x0000_i1076" type="#_x0000_t75" alt="" style="width:92.95pt;height:27.35pt;mso-width-percent:0;mso-height-percent:0;mso-width-percent:0;mso-height-percent:0" o:ole="">
                  <v:imagedata r:id="rId262" o:title=""/>
                </v:shape>
                <o:OLEObject Type="Embed" ProgID="Equation.DSMT4" ShapeID="_x0000_i1076" DrawAspect="Content" ObjectID="_1814251889" r:id="rId263"/>
              </w:object>
            </w:r>
          </w:p>
          <w:p w14:paraId="1967A536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Prove: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2160" w:dyaOrig="420" w14:anchorId="7C20FD0C">
                <v:shape id="_x0000_i1075" type="#_x0000_t75" alt="" style="width:109.35pt;height:20.95pt;mso-width-percent:0;mso-height-percent:0;mso-width-percent:0;mso-height-percent:0" o:ole="">
                  <v:imagedata r:id="rId264" o:title=""/>
                </v:shape>
                <o:OLEObject Type="Embed" ProgID="Equation.DSMT4" ShapeID="_x0000_i1075" DrawAspect="Content" ObjectID="_1814251890" r:id="rId265"/>
              </w:object>
            </w:r>
          </w:p>
        </w:tc>
      </w:tr>
      <w:tr w:rsidR="006416AA" w14:paraId="68A09447" w14:textId="77777777" w:rsidTr="00D725CD">
        <w:trPr>
          <w:cantSplit/>
          <w:tblHeader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190BD7BE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766054C2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352E8067" w14:textId="77777777" w:rsidTr="00D725CD">
        <w:trPr>
          <w:trHeight w:val="864"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3656718" w14:textId="77777777" w:rsidR="006416AA" w:rsidRDefault="00A2422A">
            <w:pPr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040" w:dyaOrig="300" w14:anchorId="31CE3146">
                <v:shape id="_x0000_i1074" type="#_x0000_t75" alt="" style="width:51.95pt;height:13.65pt;mso-width-percent:0;mso-height-percent:0;mso-width-percent:0;mso-height-percent:0" o:ole="">
                  <v:imagedata r:id="rId266" o:title=""/>
                </v:shape>
                <o:OLEObject Type="Embed" ProgID="Equation.DSMT4" ShapeID="_x0000_i1074" DrawAspect="Content" ObjectID="_1814251891" r:id="rId267"/>
              </w:objec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430F4DD" w14:textId="77777777" w:rsidR="006416AA" w:rsidRDefault="00000000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34235D34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400B926" w14:textId="77777777" w:rsidR="006416AA" w:rsidRDefault="006416AA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ACBB674" w14:textId="77777777" w:rsidR="006416AA" w:rsidRDefault="00000000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74DC8E38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BBB5E4B" w14:textId="77777777" w:rsidR="006416AA" w:rsidRDefault="00A2422A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040" w:dyaOrig="360" w14:anchorId="4E36D51C">
                <v:shape id="_x0000_i1073" type="#_x0000_t75" alt="" style="width:51.95pt;height:18.25pt;mso-width-percent:0;mso-height-percent:0;mso-width-percent:0;mso-height-percent:0" o:ole="">
                  <v:imagedata r:id="rId268" o:title=""/>
                </v:shape>
                <o:OLEObject Type="Embed" ProgID="Equation.DSMT4" ShapeID="_x0000_i1073" DrawAspect="Content" ObjectID="_1814251892" r:id="rId269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E1D4B3E" w14:textId="77777777" w:rsidR="006416AA" w:rsidRDefault="006416AA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5A8F5229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C48EE8F" w14:textId="77777777" w:rsidR="006416AA" w:rsidRDefault="006416AA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4F4B34D" w14:textId="77777777" w:rsidR="006416AA" w:rsidRDefault="006416AA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32C9BEF4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74FC9C8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AFCE428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  <w:tr w:rsidR="006416AA" w14:paraId="1B0283BF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0AF6A1D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4869B59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  <w:tr w:rsidR="006416AA" w14:paraId="631C7D19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4A84F03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6900E9F6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</w:tbl>
    <w:p w14:paraId="56F81627" w14:textId="77777777" w:rsidR="006416AA" w:rsidRDefault="006416AA"/>
    <w:p w14:paraId="0676A97E" w14:textId="77777777" w:rsidR="006416AA" w:rsidRDefault="006416AA"/>
    <w:p w14:paraId="1150F9A7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8A19D3B" w14:textId="77777777" w:rsidR="006416AA" w:rsidRDefault="00000000">
      <w:pPr>
        <w:pStyle w:val="Title"/>
      </w:pPr>
      <w:r>
        <w:lastRenderedPageBreak/>
        <w:t>Cross-Examination: Card Set E</w:t>
      </w:r>
    </w:p>
    <w:tbl>
      <w:tblPr>
        <w:tblStyle w:val="af6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4A510D58" w14:textId="77777777" w:rsidTr="00D725CD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auto"/>
            <w:vAlign w:val="center"/>
          </w:tcPr>
          <w:p w14:paraId="0B19A200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Given: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2880" w:dyaOrig="420" w14:anchorId="455254E9">
                <v:shape id="_x0000_i1072" type="#_x0000_t75" alt="" style="width:2in;height:20.95pt;mso-width-percent:0;mso-height-percent:0;mso-width-percent:0;mso-height-percent:0" o:ole="">
                  <v:imagedata r:id="rId270" o:title=""/>
                </v:shape>
                <o:OLEObject Type="Embed" ProgID="Equation.DSMT4" ShapeID="_x0000_i1072" DrawAspect="Content" ObjectID="_1814251893" r:id="rId271"/>
              </w:object>
            </w:r>
            <w:r w:rsidRPr="00D725CD">
              <w:rPr>
                <w:noProof/>
                <w:color w:val="971D20" w:themeColor="accent3"/>
                <w:sz w:val="32"/>
                <w:szCs w:val="32"/>
              </w:rPr>
              <w:drawing>
                <wp:anchor distT="0" distB="0" distL="114300" distR="114300" simplePos="0" relativeHeight="251672576" behindDoc="0" locked="0" layoutInCell="1" hidden="0" allowOverlap="1" wp14:anchorId="7578A05C" wp14:editId="2FACEC1A">
                  <wp:simplePos x="0" y="0"/>
                  <wp:positionH relativeFrom="column">
                    <wp:posOffset>3807460</wp:posOffset>
                  </wp:positionH>
                  <wp:positionV relativeFrom="paragraph">
                    <wp:posOffset>-43179</wp:posOffset>
                  </wp:positionV>
                  <wp:extent cx="2001520" cy="991235"/>
                  <wp:effectExtent l="0" t="0" r="0" b="0"/>
                  <wp:wrapNone/>
                  <wp:docPr id="46" name="image181.png" descr="Shape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1.png" descr="Shape&#10;&#10;Description automatically generated with low confidence"/>
                          <pic:cNvPicPr preferRelativeResize="0"/>
                        </pic:nvPicPr>
                        <pic:blipFill>
                          <a:blip r:embed="rId272"/>
                          <a:srcRect l="9774" t="25633" r="9970" b="34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520" cy="9912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1688B00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                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1840" w:dyaOrig="520" w14:anchorId="17EA6376">
                <v:shape id="_x0000_i1071" type="#_x0000_t75" alt="" style="width:92.05pt;height:27.35pt;mso-width-percent:0;mso-height-percent:0;mso-width-percent:0;mso-height-percent:0" o:ole="">
                  <v:imagedata r:id="rId273" o:title=""/>
                </v:shape>
                <o:OLEObject Type="Embed" ProgID="Equation.DSMT4" ShapeID="_x0000_i1071" DrawAspect="Content" ObjectID="_1814251894" r:id="rId274"/>
              </w:object>
            </w:r>
          </w:p>
          <w:p w14:paraId="52A97742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Prove: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2160" w:dyaOrig="320" w14:anchorId="26F3B4F6">
                <v:shape id="_x0000_i1070" type="#_x0000_t75" alt="" style="width:109.35pt;height:17.3pt;mso-width-percent:0;mso-height-percent:0;mso-width-percent:0;mso-height-percent:0" o:ole="">
                  <v:imagedata r:id="rId275" o:title=""/>
                </v:shape>
                <o:OLEObject Type="Embed" ProgID="Equation.DSMT4" ShapeID="_x0000_i1070" DrawAspect="Content" ObjectID="_1814251895" r:id="rId276"/>
              </w:object>
            </w:r>
          </w:p>
        </w:tc>
      </w:tr>
      <w:tr w:rsidR="006416AA" w14:paraId="7416373D" w14:textId="77777777" w:rsidTr="00D725CD">
        <w:trPr>
          <w:cantSplit/>
          <w:tblHeader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2279D82A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37668C04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44B2AED9" w14:textId="77777777" w:rsidTr="00D725CD">
        <w:trPr>
          <w:trHeight w:val="864"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3520B6F" w14:textId="77777777" w:rsidR="006416AA" w:rsidRDefault="00A2422A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14:ligatures w14:val="none"/>
              </w:rPr>
              <w:object w:dxaOrig="940" w:dyaOrig="300" w14:anchorId="2831CCF5">
                <v:shape id="_x0000_i1069" type="#_x0000_t75" alt="" style="width:48.3pt;height:13.65pt;mso-width-percent:0;mso-height-percent:0;mso-width-percent:0;mso-height-percent:0" o:ole="">
                  <v:imagedata r:id="rId277" o:title=""/>
                </v:shape>
                <o:OLEObject Type="Embed" ProgID="Equation.DSMT4" ShapeID="_x0000_i1069" DrawAspect="Content" ObjectID="_1814251896" r:id="rId278"/>
              </w:objec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D8D66EF" w14:textId="77777777" w:rsidR="006416AA" w:rsidRDefault="006416AA">
            <w:pPr>
              <w:numPr>
                <w:ilvl w:val="0"/>
                <w:numId w:val="5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4A009C5C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5EA9460" w14:textId="77777777" w:rsidR="006416AA" w:rsidRDefault="006416AA">
            <w:pPr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34ADCAC" w14:textId="77777777" w:rsidR="006416AA" w:rsidRDefault="00000000">
            <w:pPr>
              <w:numPr>
                <w:ilvl w:val="0"/>
                <w:numId w:val="5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0404DC9E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47B4227" w14:textId="77777777" w:rsidR="006416AA" w:rsidRDefault="00A2422A">
            <w:pPr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14:ligatures w14:val="none"/>
              </w:rPr>
              <w:object w:dxaOrig="960" w:dyaOrig="360" w14:anchorId="5B0D9120">
                <v:shape id="_x0000_i1068" type="#_x0000_t75" alt="" style="width:48.3pt;height:18.25pt;mso-width-percent:0;mso-height-percent:0;mso-width-percent:0;mso-height-percent:0" o:ole="">
                  <v:imagedata r:id="rId279" o:title=""/>
                </v:shape>
                <o:OLEObject Type="Embed" ProgID="Equation.DSMT4" ShapeID="_x0000_i1068" DrawAspect="Content" ObjectID="_1814251897" r:id="rId280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7A585A5" w14:textId="77777777" w:rsidR="006416AA" w:rsidRDefault="00000000">
            <w:pPr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465BCD68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9904C6D" w14:textId="77777777" w:rsidR="006416AA" w:rsidRDefault="006416AA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FD0BFD3" w14:textId="77777777" w:rsidR="006416AA" w:rsidRDefault="006416AA">
            <w:pPr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5E420EF1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AE3DAC2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24C255C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3A5ABA83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7440932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8218E3D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  <w:tr w:rsidR="006416AA" w14:paraId="471191B6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45B21346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5B9A3C8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</w:tbl>
    <w:p w14:paraId="080FDE91" w14:textId="77777777" w:rsidR="006416AA" w:rsidRDefault="006416AA"/>
    <w:p w14:paraId="63DA2648" w14:textId="77777777" w:rsidR="006416AA" w:rsidRDefault="006416AA"/>
    <w:p w14:paraId="42FB8E8B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7E60AD5" w14:textId="77777777" w:rsidR="006416AA" w:rsidRPr="00D725CD" w:rsidRDefault="00000000">
      <w:pPr>
        <w:pStyle w:val="Title"/>
      </w:pPr>
      <w:r w:rsidRPr="00D725CD">
        <w:lastRenderedPageBreak/>
        <w:t>Cross-Examination: Card Set E</w:t>
      </w:r>
    </w:p>
    <w:tbl>
      <w:tblPr>
        <w:tblStyle w:val="af7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:rsidRPr="00D725CD" w14:paraId="7D9573E5" w14:textId="77777777" w:rsidTr="00D725CD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auto"/>
            <w:vAlign w:val="center"/>
          </w:tcPr>
          <w:p w14:paraId="7F3A8077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Given: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2980" w:dyaOrig="520" w14:anchorId="43CFC1D4">
                <v:shape id="_x0000_i1067" type="#_x0000_t75" alt="" style="width:150.4pt;height:27.35pt;mso-width-percent:0;mso-height-percent:0;mso-width-percent:0;mso-height-percent:0" o:ole="">
                  <v:imagedata r:id="rId281" o:title=""/>
                </v:shape>
                <o:OLEObject Type="Embed" ProgID="Equation.DSMT4" ShapeID="_x0000_i1067" DrawAspect="Content" ObjectID="_1814251898" r:id="rId282"/>
              </w:object>
            </w:r>
            <w:r w:rsidRPr="00D725CD">
              <w:rPr>
                <w:noProof/>
                <w:color w:val="971D20" w:themeColor="accent3"/>
                <w:sz w:val="32"/>
                <w:szCs w:val="32"/>
              </w:rPr>
              <w:drawing>
                <wp:anchor distT="0" distB="0" distL="114300" distR="114300" simplePos="0" relativeHeight="251673600" behindDoc="0" locked="0" layoutInCell="1" hidden="0" allowOverlap="1" wp14:anchorId="37CBD9BB" wp14:editId="226CBD2B">
                  <wp:simplePos x="0" y="0"/>
                  <wp:positionH relativeFrom="column">
                    <wp:posOffset>3994150</wp:posOffset>
                  </wp:positionH>
                  <wp:positionV relativeFrom="paragraph">
                    <wp:posOffset>-65404</wp:posOffset>
                  </wp:positionV>
                  <wp:extent cx="1824990" cy="1031240"/>
                  <wp:effectExtent l="0" t="0" r="0" b="0"/>
                  <wp:wrapNone/>
                  <wp:docPr id="45" name="image180.png" descr="Shape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0.png" descr="Shape&#10;&#10;Description automatically generated with low confidence"/>
                          <pic:cNvPicPr preferRelativeResize="0"/>
                        </pic:nvPicPr>
                        <pic:blipFill>
                          <a:blip r:embed="rId283"/>
                          <a:srcRect l="8048" t="25403" r="8331" b="27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990" cy="1031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25F5570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                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1960" w:dyaOrig="420" w14:anchorId="40A1D31E">
                <v:shape id="_x0000_i1066" type="#_x0000_t75" alt="" style="width:99.35pt;height:20.95pt;mso-width-percent:0;mso-height-percent:0;mso-width-percent:0;mso-height-percent:0" o:ole="">
                  <v:imagedata r:id="rId284" o:title=""/>
                </v:shape>
                <o:OLEObject Type="Embed" ProgID="Equation.DSMT4" ShapeID="_x0000_i1066" DrawAspect="Content" ObjectID="_1814251899" r:id="rId285"/>
              </w:object>
            </w:r>
          </w:p>
          <w:p w14:paraId="1E5D5513" w14:textId="4471EED1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Prove: </w:t>
            </w:r>
            <w:r w:rsidR="00A2422A" w:rsidRPr="00A2422A">
              <w:rPr>
                <w:b/>
                <w:noProof/>
                <w:color w:val="3E5C61"/>
                <w:sz w:val="32"/>
                <w:szCs w:val="32"/>
                <w:vertAlign w:val="subscript"/>
                <w14:ligatures w14:val="none"/>
              </w:rPr>
              <w:object w:dxaOrig="5100" w:dyaOrig="500" w14:anchorId="61E3AD01">
                <v:shape id="_x0000_i1065" type="#_x0000_t75" alt="" style="width:256.1pt;height:23.7pt;mso-width-percent:0;mso-height-percent:0;mso-width-percent:0;mso-height-percent:0" o:ole="">
                  <v:imagedata r:id="rId286" o:title=""/>
                </v:shape>
                <o:OLEObject Type="Embed" ProgID="Equation.DSMT4" ShapeID="_x0000_i1065" DrawAspect="Content" ObjectID="_1814251900" r:id="rId287"/>
              </w:object>
            </w:r>
          </w:p>
        </w:tc>
      </w:tr>
      <w:tr w:rsidR="006416AA" w14:paraId="17DF6492" w14:textId="77777777" w:rsidTr="00D725CD">
        <w:trPr>
          <w:cantSplit/>
          <w:tblHeader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698C1FA9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3FA77FD2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1E5E1070" w14:textId="77777777" w:rsidTr="00D725CD">
        <w:trPr>
          <w:trHeight w:val="864"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022013D" w14:textId="77777777" w:rsidR="006416AA" w:rsidRDefault="00A2422A">
            <w:pPr>
              <w:numPr>
                <w:ilvl w:val="0"/>
                <w:numId w:val="5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14:ligatures w14:val="none"/>
              </w:rPr>
              <w:object w:dxaOrig="1040" w:dyaOrig="300" w14:anchorId="6211FDD4">
                <v:shape id="_x0000_i1064" type="#_x0000_t75" alt="" style="width:51.95pt;height:13.65pt;mso-width-percent:0;mso-height-percent:0;mso-width-percent:0;mso-height-percent:0" o:ole="">
                  <v:imagedata r:id="rId288" o:title=""/>
                </v:shape>
                <o:OLEObject Type="Embed" ProgID="Equation.DSMT4" ShapeID="_x0000_i1064" DrawAspect="Content" ObjectID="_1814251901" r:id="rId289"/>
              </w:objec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39676F2" w14:textId="77777777" w:rsidR="006416AA" w:rsidRDefault="00000000">
            <w:pPr>
              <w:numPr>
                <w:ilvl w:val="0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750B6655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9A94918" w14:textId="77777777" w:rsidR="006416AA" w:rsidRDefault="006416AA">
            <w:pPr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E65DE3C" w14:textId="77777777" w:rsidR="006416AA" w:rsidRDefault="00000000">
            <w:pPr>
              <w:numPr>
                <w:ilvl w:val="0"/>
                <w:numId w:val="6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49347898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161B01B" w14:textId="77777777" w:rsidR="006416AA" w:rsidRDefault="00A2422A">
            <w:pPr>
              <w:numPr>
                <w:ilvl w:val="0"/>
                <w:numId w:val="6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040" w:dyaOrig="380" w14:anchorId="287FC30A">
                <v:shape id="_x0000_i1063" type="#_x0000_t75" alt="" style="width:51.95pt;height:20.05pt;mso-width-percent:0;mso-height-percent:0;mso-width-percent:0;mso-height-percent:0" o:ole="">
                  <v:imagedata r:id="rId290" o:title=""/>
                </v:shape>
                <o:OLEObject Type="Embed" ProgID="Equation.DSMT4" ShapeID="_x0000_i1063" DrawAspect="Content" ObjectID="_1814251902" r:id="rId291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2BADE4EF" w14:textId="77777777" w:rsidR="006416AA" w:rsidRDefault="00000000">
            <w:pPr>
              <w:numPr>
                <w:ilvl w:val="0"/>
                <w:numId w:val="6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1A212480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D033BE7" w14:textId="77777777" w:rsidR="006416AA" w:rsidRDefault="006416AA">
            <w:pPr>
              <w:numPr>
                <w:ilvl w:val="0"/>
                <w:numId w:val="6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01E0136" w14:textId="77777777" w:rsidR="006416AA" w:rsidRDefault="006416AA">
            <w:pPr>
              <w:numPr>
                <w:ilvl w:val="0"/>
                <w:numId w:val="6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4FC5E98A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481F89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92AF356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  <w:tr w:rsidR="006416AA" w14:paraId="41317439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69D211D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50C3A9E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  <w:tr w:rsidR="006416AA" w14:paraId="27E11DA0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21448AB9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5D8A90C7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</w:tbl>
    <w:p w14:paraId="52CD4831" w14:textId="77777777" w:rsidR="00D725CD" w:rsidRDefault="00D725CD">
      <w:pPr>
        <w:pStyle w:val="Title"/>
      </w:pPr>
    </w:p>
    <w:p w14:paraId="3D7AD332" w14:textId="77777777" w:rsidR="00D725CD" w:rsidRDefault="00D725CD">
      <w:pPr>
        <w:pStyle w:val="Title"/>
      </w:pPr>
    </w:p>
    <w:p w14:paraId="1AFDC90B" w14:textId="28577045" w:rsidR="006416AA" w:rsidRDefault="00000000">
      <w:pPr>
        <w:pStyle w:val="Title"/>
      </w:pPr>
      <w:r>
        <w:lastRenderedPageBreak/>
        <w:t>Cross-Examination: Card Set E</w:t>
      </w:r>
    </w:p>
    <w:tbl>
      <w:tblPr>
        <w:tblStyle w:val="af8"/>
        <w:tblW w:w="9340" w:type="dxa"/>
        <w:tblBorders>
          <w:top w:val="dashed" w:sz="4" w:space="0" w:color="008CC9" w:themeColor="accent2"/>
          <w:left w:val="dashed" w:sz="4" w:space="0" w:color="008CC9" w:themeColor="accent2"/>
          <w:bottom w:val="dashed" w:sz="4" w:space="0" w:color="008CC9" w:themeColor="accent2"/>
          <w:right w:val="dashed" w:sz="4" w:space="0" w:color="008CC9" w:themeColor="accent2"/>
          <w:insideH w:val="dashed" w:sz="4" w:space="0" w:color="008CC9" w:themeColor="accent2"/>
          <w:insideV w:val="dashed" w:sz="4" w:space="0" w:color="008CC9" w:themeColor="accent2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113"/>
        <w:gridCol w:w="3113"/>
      </w:tblGrid>
      <w:tr w:rsidR="00D725CD" w:rsidRPr="00D725CD" w14:paraId="59462426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15167926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1A326B97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B) SSS Theorem</w:t>
            </w:r>
          </w:p>
        </w:tc>
        <w:tc>
          <w:tcPr>
            <w:tcW w:w="3113" w:type="dxa"/>
            <w:vAlign w:val="center"/>
          </w:tcPr>
          <w:p w14:paraId="1B564FF5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H)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060" w:dyaOrig="400" w14:anchorId="27B39E9A">
                <v:shape id="_x0000_i1062" type="#_x0000_t75" alt="" style="width:51.95pt;height:20.05pt;mso-width-percent:0;mso-height-percent:0;mso-width-percent:0;mso-height-percent:0" o:ole="">
                  <v:imagedata r:id="rId292" o:title=""/>
                </v:shape>
                <o:OLEObject Type="Embed" ProgID="Equation.DSMT4" ShapeID="_x0000_i1062" DrawAspect="Content" ObjectID="_1814251903" r:id="rId293"/>
              </w:object>
            </w:r>
          </w:p>
        </w:tc>
      </w:tr>
      <w:tr w:rsidR="00D725CD" w:rsidRPr="00D725CD" w14:paraId="7B39BD07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72E59DD8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6DE551B7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C) SAS Theorem</w:t>
            </w:r>
          </w:p>
        </w:tc>
        <w:tc>
          <w:tcPr>
            <w:tcW w:w="3113" w:type="dxa"/>
            <w:vAlign w:val="center"/>
          </w:tcPr>
          <w:p w14:paraId="117CC90D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J)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040" w:dyaOrig="380" w14:anchorId="75EAD980">
                <v:shape id="_x0000_i1061" type="#_x0000_t75" alt="" style="width:51.95pt;height:20.05pt;mso-width-percent:0;mso-height-percent:0;mso-width-percent:0;mso-height-percent:0" o:ole="">
                  <v:imagedata r:id="rId294" o:title=""/>
                </v:shape>
                <o:OLEObject Type="Embed" ProgID="Equation.DSMT4" ShapeID="_x0000_i1061" DrawAspect="Content" ObjectID="_1814251904" r:id="rId295"/>
              </w:object>
            </w:r>
          </w:p>
        </w:tc>
      </w:tr>
      <w:tr w:rsidR="00D725CD" w:rsidRPr="00D725CD" w14:paraId="5FB5B206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7115B66B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690410E4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D) AAS Theorem</w:t>
            </w:r>
          </w:p>
        </w:tc>
        <w:tc>
          <w:tcPr>
            <w:tcW w:w="3113" w:type="dxa"/>
            <w:vAlign w:val="center"/>
          </w:tcPr>
          <w:p w14:paraId="5C08FBEE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K)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000" w:dyaOrig="420" w14:anchorId="185A83C4">
                <v:shape id="_x0000_i1060" type="#_x0000_t75" alt="" style="width:50.15pt;height:20.95pt;mso-width-percent:0;mso-height-percent:0;mso-width-percent:0;mso-height-percent:0" o:ole="">
                  <v:imagedata r:id="rId296" o:title=""/>
                </v:shape>
                <o:OLEObject Type="Embed" ProgID="Equation.DSMT4" ShapeID="_x0000_i1060" DrawAspect="Content" ObjectID="_1814251905" r:id="rId297"/>
              </w:object>
            </w:r>
          </w:p>
        </w:tc>
      </w:tr>
      <w:tr w:rsidR="00D725CD" w:rsidRPr="00D725CD" w14:paraId="36415E4A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587B84D8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15A42531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E) HL Theorem</w:t>
            </w:r>
          </w:p>
        </w:tc>
        <w:tc>
          <w:tcPr>
            <w:tcW w:w="3113" w:type="dxa"/>
            <w:vAlign w:val="center"/>
          </w:tcPr>
          <w:p w14:paraId="553390A8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L)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640" w:dyaOrig="300" w14:anchorId="6775E349">
                <v:shape id="_x0000_i1059" type="#_x0000_t75" alt="" style="width:82.05pt;height:13.65pt;mso-width-percent:0;mso-height-percent:0;mso-width-percent:0;mso-height-percent:0" o:ole="">
                  <v:imagedata r:id="rId298" o:title=""/>
                </v:shape>
                <o:OLEObject Type="Embed" ProgID="Equation.DSMT4" ShapeID="_x0000_i1059" DrawAspect="Content" ObjectID="_1814251906" r:id="rId299"/>
              </w:object>
            </w:r>
          </w:p>
        </w:tc>
      </w:tr>
      <w:tr w:rsidR="00D725CD" w:rsidRPr="00D725CD" w14:paraId="79333D5C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04CB0DE2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7CE05823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F) ASA Theorem</w:t>
            </w:r>
          </w:p>
        </w:tc>
        <w:tc>
          <w:tcPr>
            <w:tcW w:w="3113" w:type="dxa"/>
            <w:vAlign w:val="center"/>
          </w:tcPr>
          <w:p w14:paraId="45A22A08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M)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680" w:dyaOrig="300" w14:anchorId="1ECF7658">
                <v:shape id="_x0000_i1058" type="#_x0000_t75" alt="" style="width:83.85pt;height:13.65pt;mso-width-percent:0;mso-height-percent:0;mso-width-percent:0;mso-height-percent:0" o:ole="">
                  <v:imagedata r:id="rId300" o:title=""/>
                </v:shape>
                <o:OLEObject Type="Embed" ProgID="Equation.DSMT4" ShapeID="_x0000_i1058" DrawAspect="Content" ObjectID="_1814251907" r:id="rId301"/>
              </w:object>
            </w:r>
          </w:p>
        </w:tc>
      </w:tr>
      <w:tr w:rsidR="00D725CD" w:rsidRPr="00D725CD" w14:paraId="55834406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3DC5E510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6BF16D34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G)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040" w:dyaOrig="300" w14:anchorId="2FF12752">
                <v:shape id="_x0000_i1057" type="#_x0000_t75" alt="" style="width:51.95pt;height:13.65pt;mso-width-percent:0;mso-height-percent:0;mso-width-percent:0;mso-height-percent:0" o:ole="">
                  <v:imagedata r:id="rId302" o:title=""/>
                </v:shape>
                <o:OLEObject Type="Embed" ProgID="Equation.DSMT4" ShapeID="_x0000_i1057" DrawAspect="Content" ObjectID="_1814251908" r:id="rId303"/>
              </w:object>
            </w:r>
          </w:p>
        </w:tc>
        <w:tc>
          <w:tcPr>
            <w:tcW w:w="3113" w:type="dxa"/>
            <w:vAlign w:val="center"/>
          </w:tcPr>
          <w:p w14:paraId="27F74E4A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N)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620" w:dyaOrig="340" w14:anchorId="73BB3DC1">
                <v:shape id="_x0000_i1056" type="#_x0000_t75" alt="" style="width:81.1pt;height:18.25pt;mso-width-percent:0;mso-height-percent:0;mso-width-percent:0;mso-height-percent:0" o:ole="">
                  <v:imagedata r:id="rId304" o:title=""/>
                </v:shape>
                <o:OLEObject Type="Embed" ProgID="Equation.DSMT4" ShapeID="_x0000_i1056" DrawAspect="Content" ObjectID="_1814251909" r:id="rId305"/>
              </w:object>
            </w:r>
          </w:p>
        </w:tc>
      </w:tr>
    </w:tbl>
    <w:p w14:paraId="27D57D89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43DC510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0BDDDEB" w14:textId="77777777" w:rsidR="006416AA" w:rsidRDefault="00000000">
      <w:pPr>
        <w:spacing w:line="259" w:lineRule="auto"/>
        <w:rPr>
          <w:b/>
          <w:smallCaps/>
          <w:sz w:val="32"/>
          <w:szCs w:val="32"/>
        </w:rPr>
      </w:pPr>
      <w:r>
        <w:br w:type="page"/>
      </w:r>
    </w:p>
    <w:p w14:paraId="5EF73173" w14:textId="77777777" w:rsidR="006416AA" w:rsidRDefault="00000000">
      <w:pPr>
        <w:pStyle w:val="Title"/>
      </w:pPr>
      <w:r>
        <w:lastRenderedPageBreak/>
        <w:t>Cross-Examination: Card Set F</w:t>
      </w:r>
      <w:r>
        <w:rPr>
          <w:color w:val="000000"/>
          <w:sz w:val="30"/>
          <w:szCs w:val="30"/>
        </w:rPr>
        <w:t xml:space="preserve"> </w:t>
      </w:r>
    </w:p>
    <w:tbl>
      <w:tblPr>
        <w:tblStyle w:val="af9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4FD3C059" w14:textId="77777777" w:rsidTr="00D725CD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auto"/>
            <w:vAlign w:val="center"/>
          </w:tcPr>
          <w:p w14:paraId="4C30E1A4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>
              <w:rPr>
                <w:b/>
                <w:color w:val="3E5C61"/>
                <w:sz w:val="28"/>
                <w:szCs w:val="28"/>
              </w:rPr>
              <w:br/>
            </w: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Given: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3700" w:dyaOrig="420" w14:anchorId="4EFD3AE2">
                <v:shape id="_x0000_i1055" type="#_x0000_t75" alt="" style="width:185pt;height:20.95pt;mso-width-percent:0;mso-height-percent:0;mso-width-percent:0;mso-height-percent:0" o:ole="">
                  <v:imagedata r:id="rId306" o:title=""/>
                </v:shape>
                <o:OLEObject Type="Embed" ProgID="Equation.DSMT4" ShapeID="_x0000_i1055" DrawAspect="Content" ObjectID="_1814251910" r:id="rId307"/>
              </w:object>
            </w:r>
            <w:r w:rsidRPr="00D725CD">
              <w:rPr>
                <w:noProof/>
                <w:color w:val="971D20" w:themeColor="accent3"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hidden="0" allowOverlap="1" wp14:anchorId="28C4368D" wp14:editId="0A6D9611">
                  <wp:simplePos x="0" y="0"/>
                  <wp:positionH relativeFrom="column">
                    <wp:posOffset>4274820</wp:posOffset>
                  </wp:positionH>
                  <wp:positionV relativeFrom="paragraph">
                    <wp:posOffset>-54609</wp:posOffset>
                  </wp:positionV>
                  <wp:extent cx="1535430" cy="1019175"/>
                  <wp:effectExtent l="0" t="0" r="0" b="0"/>
                  <wp:wrapNone/>
                  <wp:docPr id="36" name="image1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.png"/>
                          <pic:cNvPicPr preferRelativeResize="0"/>
                        </pic:nvPicPr>
                        <pic:blipFill>
                          <a:blip r:embed="rId308"/>
                          <a:srcRect l="15665" t="25591" r="14813" b="28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019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A4D3AC1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Prove: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1140" w:dyaOrig="320" w14:anchorId="2922D1A9">
                <v:shape id="_x0000_i1054" type="#_x0000_t75" alt="" style="width:58.35pt;height:17.3pt;mso-width-percent:0;mso-height-percent:0;mso-width-percent:0;mso-height-percent:0" o:ole="">
                  <v:imagedata r:id="rId91" o:title=""/>
                </v:shape>
                <o:OLEObject Type="Embed" ProgID="Equation.DSMT4" ShapeID="_x0000_i1054" DrawAspect="Content" ObjectID="_1814251911" r:id="rId309"/>
              </w:object>
            </w:r>
          </w:p>
        </w:tc>
      </w:tr>
      <w:tr w:rsidR="006416AA" w14:paraId="453C637F" w14:textId="77777777" w:rsidTr="00D725CD">
        <w:trPr>
          <w:cantSplit/>
          <w:tblHeader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0987060E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1BFFF3E5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4634EE6B" w14:textId="77777777" w:rsidTr="00D725CD">
        <w:trPr>
          <w:trHeight w:val="864"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8C1C7AB" w14:textId="77777777" w:rsidR="006416AA" w:rsidRDefault="00A2422A">
            <w:pPr>
              <w:numPr>
                <w:ilvl w:val="0"/>
                <w:numId w:val="6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2940" w:dyaOrig="360" w14:anchorId="0E2930CE">
                <v:shape id="_x0000_i1053" type="#_x0000_t75" alt="" style="width:145.8pt;height:18.25pt;mso-width-percent:0;mso-height-percent:0;mso-width-percent:0;mso-height-percent:0" o:ole="">
                  <v:imagedata r:id="rId310" o:title=""/>
                </v:shape>
                <o:OLEObject Type="Embed" ProgID="Equation.DSMT4" ShapeID="_x0000_i1053" DrawAspect="Content" ObjectID="_1814251912" r:id="rId311"/>
              </w:objec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D15BE5D" w14:textId="77777777" w:rsidR="006416AA" w:rsidRDefault="006416AA">
            <w:pPr>
              <w:numPr>
                <w:ilvl w:val="0"/>
                <w:numId w:val="6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3CF0D0F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7AB69A4" w14:textId="77777777" w:rsidR="006416AA" w:rsidRDefault="00A2422A">
            <w:pPr>
              <w:numPr>
                <w:ilvl w:val="0"/>
                <w:numId w:val="7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2840" w:dyaOrig="360" w14:anchorId="4A1FF48F">
                <v:shape id="_x0000_i1052" type="#_x0000_t75" alt="" style="width:142.2pt;height:18.25pt;mso-width-percent:0;mso-height-percent:0;mso-width-percent:0;mso-height-percent:0" o:ole="">
                  <v:imagedata r:id="rId312" o:title=""/>
                </v:shape>
                <o:OLEObject Type="Embed" ProgID="Equation.DSMT4" ShapeID="_x0000_i1052" DrawAspect="Content" ObjectID="_1814251913" r:id="rId313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600B291" w14:textId="77777777" w:rsidR="006416AA" w:rsidRDefault="006416AA">
            <w:pPr>
              <w:numPr>
                <w:ilvl w:val="0"/>
                <w:numId w:val="7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81DCE5A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934F4FC" w14:textId="77777777" w:rsidR="006416AA" w:rsidRDefault="00A2422A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14:ligatures w14:val="none"/>
              </w:rPr>
              <w:object w:dxaOrig="940" w:dyaOrig="300" w14:anchorId="64B6A6CB">
                <v:shape id="_x0000_i1051" type="#_x0000_t75" alt="" style="width:48.3pt;height:13.65pt;mso-width-percent:0;mso-height-percent:0;mso-width-percent:0;mso-height-percent:0" o:ole="">
                  <v:imagedata r:id="rId314" o:title=""/>
                </v:shape>
                <o:OLEObject Type="Embed" ProgID="Equation.DSMT4" ShapeID="_x0000_i1051" DrawAspect="Content" ObjectID="_1814251914" r:id="rId315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FA716AE" w14:textId="77777777" w:rsidR="006416AA" w:rsidRDefault="006416AA">
            <w:pPr>
              <w:numPr>
                <w:ilvl w:val="0"/>
                <w:numId w:val="7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26EFFD32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A8234ED" w14:textId="77777777" w:rsidR="006416AA" w:rsidRDefault="00A2422A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940" w:dyaOrig="300" w14:anchorId="2DDB9E79">
                <v:shape id="_x0000_i1050" type="#_x0000_t75" alt="" style="width:48.3pt;height:13.65pt;mso-width-percent:0;mso-height-percent:0;mso-width-percent:0;mso-height-percent:0" o:ole="">
                  <v:imagedata r:id="rId316" o:title=""/>
                </v:shape>
                <o:OLEObject Type="Embed" ProgID="Equation.DSMT4" ShapeID="_x0000_i1050" DrawAspect="Content" ObjectID="_1814251915" r:id="rId317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03546F5" w14:textId="77777777" w:rsidR="006416AA" w:rsidRDefault="006416AA">
            <w:pPr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7B6F115B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FD138FC" w14:textId="77777777" w:rsidR="006416AA" w:rsidRDefault="00A2422A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940" w:dyaOrig="300" w14:anchorId="149E6DFA">
                <v:shape id="_x0000_i1049" type="#_x0000_t75" alt="" style="width:48.3pt;height:13.65pt;mso-width-percent:0;mso-height-percent:0;mso-width-percent:0;mso-height-percent:0" o:ole="">
                  <v:imagedata r:id="rId318" o:title=""/>
                </v:shape>
                <o:OLEObject Type="Embed" ProgID="Equation.DSMT4" ShapeID="_x0000_i1049" DrawAspect="Content" ObjectID="_1814251916" r:id="rId319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88402DF" w14:textId="77777777" w:rsidR="006416AA" w:rsidRDefault="006416AA">
            <w:pPr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AC4C7E2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EF9C2EC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EB7C31A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4138E305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1A352AA8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04B224C2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3E6A07AA" w14:textId="77777777" w:rsidR="006416AA" w:rsidRDefault="006416AA"/>
    <w:p w14:paraId="04B4DE3A" w14:textId="77777777" w:rsidR="006416AA" w:rsidRDefault="006416AA"/>
    <w:p w14:paraId="29BE05E7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9F5368C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F3A8B93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40963D7" w14:textId="77777777" w:rsidR="006416AA" w:rsidRDefault="00000000">
      <w:pPr>
        <w:pStyle w:val="Title"/>
      </w:pPr>
      <w:r>
        <w:t>Cross-Examination: Card Set F</w:t>
      </w:r>
      <w:r>
        <w:rPr>
          <w:color w:val="000000"/>
          <w:sz w:val="30"/>
          <w:szCs w:val="30"/>
        </w:rPr>
        <w:t xml:space="preserve"> </w:t>
      </w:r>
    </w:p>
    <w:tbl>
      <w:tblPr>
        <w:tblStyle w:val="afa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66F5968B" w14:textId="77777777" w:rsidTr="00D725CD">
        <w:trPr>
          <w:cantSplit/>
          <w:trHeight w:val="1440"/>
          <w:tblHeader/>
        </w:trPr>
        <w:tc>
          <w:tcPr>
            <w:tcW w:w="934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auto"/>
            <w:vAlign w:val="center"/>
          </w:tcPr>
          <w:p w14:paraId="4747F5FD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>
              <w:rPr>
                <w:b/>
                <w:color w:val="3E5C61"/>
                <w:sz w:val="28"/>
                <w:szCs w:val="28"/>
              </w:rPr>
              <w:br/>
            </w: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Given: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1240" w:dyaOrig="320" w14:anchorId="68198FE6">
                <v:shape id="_x0000_i1048" type="#_x0000_t75" alt="" style="width:61.95pt;height:17.3pt;mso-width-percent:0;mso-height-percent:0;mso-width-percent:0;mso-height-percent:0" o:ole="">
                  <v:imagedata r:id="rId320" o:title=""/>
                </v:shape>
                <o:OLEObject Type="Embed" ProgID="Equation.DSMT4" ShapeID="_x0000_i1048" DrawAspect="Content" ObjectID="_1814251917" r:id="rId321"/>
              </w:object>
            </w:r>
            <w:r w:rsidRPr="00D725CD">
              <w:rPr>
                <w:noProof/>
                <w:color w:val="971D20" w:themeColor="accent3"/>
                <w:sz w:val="32"/>
                <w:szCs w:val="32"/>
              </w:rPr>
              <w:drawing>
                <wp:anchor distT="0" distB="0" distL="114300" distR="114300" simplePos="0" relativeHeight="251675648" behindDoc="0" locked="0" layoutInCell="1" hidden="0" allowOverlap="1" wp14:anchorId="52B0A668" wp14:editId="5DECC569">
                  <wp:simplePos x="0" y="0"/>
                  <wp:positionH relativeFrom="column">
                    <wp:posOffset>3824604</wp:posOffset>
                  </wp:positionH>
                  <wp:positionV relativeFrom="paragraph">
                    <wp:posOffset>8255</wp:posOffset>
                  </wp:positionV>
                  <wp:extent cx="1998980" cy="932815"/>
                  <wp:effectExtent l="0" t="0" r="0" b="0"/>
                  <wp:wrapNone/>
                  <wp:docPr id="54" name="image1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1.png"/>
                          <pic:cNvPicPr preferRelativeResize="0"/>
                        </pic:nvPicPr>
                        <pic:blipFill>
                          <a:blip r:embed="rId322"/>
                          <a:srcRect l="9155" t="28716" r="7336" b="32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980" cy="932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EB4BE4F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Prove: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1240" w:dyaOrig="320" w14:anchorId="5F5E40FB">
                <v:shape id="_x0000_i1047" type="#_x0000_t75" alt="" style="width:61.95pt;height:17.3pt;mso-width-percent:0;mso-height-percent:0;mso-width-percent:0;mso-height-percent:0" o:ole="">
                  <v:imagedata r:id="rId323" o:title=""/>
                </v:shape>
                <o:OLEObject Type="Embed" ProgID="Equation.DSMT4" ShapeID="_x0000_i1047" DrawAspect="Content" ObjectID="_1814251918" r:id="rId324"/>
              </w:object>
            </w:r>
          </w:p>
        </w:tc>
      </w:tr>
      <w:tr w:rsidR="006416AA" w14:paraId="3B09D5B7" w14:textId="77777777" w:rsidTr="00D725CD">
        <w:trPr>
          <w:cantSplit/>
          <w:tblHeader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769D3506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080821EA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603779C4" w14:textId="77777777" w:rsidTr="00D725CD">
        <w:trPr>
          <w:trHeight w:val="864"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358A0CE" w14:textId="77777777" w:rsidR="006416AA" w:rsidRDefault="00A2422A">
            <w:pPr>
              <w:numPr>
                <w:ilvl w:val="0"/>
                <w:numId w:val="7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940" w:dyaOrig="300" w14:anchorId="34FEBCCB">
                <v:shape id="_x0000_i1046" type="#_x0000_t75" alt="" style="width:48.3pt;height:13.65pt;mso-width-percent:0;mso-height-percent:0;mso-width-percent:0;mso-height-percent:0" o:ole="">
                  <v:imagedata r:id="rId325" o:title=""/>
                </v:shape>
                <o:OLEObject Type="Embed" ProgID="Equation.DSMT4" ShapeID="_x0000_i1046" DrawAspect="Content" ObjectID="_1814251919" r:id="rId326"/>
              </w:objec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A1DB1B6" w14:textId="77777777" w:rsidR="006416AA" w:rsidRDefault="00000000">
            <w:pPr>
              <w:numPr>
                <w:ilvl w:val="0"/>
                <w:numId w:val="7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024A5710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B474E90" w14:textId="77777777" w:rsidR="006416AA" w:rsidRDefault="00A2422A">
            <w:pPr>
              <w:numPr>
                <w:ilvl w:val="0"/>
                <w:numId w:val="7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2780" w:dyaOrig="360" w14:anchorId="57657379">
                <v:shape id="_x0000_i1045" type="#_x0000_t75" alt="" style="width:137.6pt;height:18.25pt;mso-width-percent:0;mso-height-percent:0;mso-width-percent:0;mso-height-percent:0" o:ole="">
                  <v:imagedata r:id="rId327" o:title=""/>
                </v:shape>
                <o:OLEObject Type="Embed" ProgID="Equation.DSMT4" ShapeID="_x0000_i1045" DrawAspect="Content" ObjectID="_1814251920" r:id="rId328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99DB58B" w14:textId="77777777" w:rsidR="006416AA" w:rsidRDefault="00000000">
            <w:pPr>
              <w:numPr>
                <w:ilvl w:val="0"/>
                <w:numId w:val="7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27E92D97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8FAB1D0" w14:textId="77777777" w:rsidR="006416AA" w:rsidRDefault="00A2422A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940" w:dyaOrig="300" w14:anchorId="61BE0C73">
                <v:shape id="_x0000_i1044" type="#_x0000_t75" alt="" style="width:48.3pt;height:13.65pt;mso-width-percent:0;mso-height-percent:0;mso-width-percent:0;mso-height-percent:0" o:ole="">
                  <v:imagedata r:id="rId329" o:title=""/>
                </v:shape>
                <o:OLEObject Type="Embed" ProgID="Equation.DSMT4" ShapeID="_x0000_i1044" DrawAspect="Content" ObjectID="_1814251921" r:id="rId330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48470D3" w14:textId="77777777" w:rsidR="006416AA" w:rsidRDefault="006416AA">
            <w:pPr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D7CC3D9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786B2A7" w14:textId="77777777" w:rsidR="006416AA" w:rsidRDefault="006416AA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5807E5E" w14:textId="77777777" w:rsidR="006416AA" w:rsidRDefault="006416AA">
            <w:pPr>
              <w:numPr>
                <w:ilvl w:val="0"/>
                <w:numId w:val="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257A46ED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67244A8" w14:textId="77777777" w:rsidR="006416AA" w:rsidRDefault="00A2422A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940" w:dyaOrig="300" w14:anchorId="70AD64C1">
                <v:shape id="_x0000_i1043" type="#_x0000_t75" alt="" style="width:48.3pt;height:13.65pt;mso-width-percent:0;mso-height-percent:0;mso-width-percent:0;mso-height-percent:0" o:ole="">
                  <v:imagedata r:id="rId331" o:title=""/>
                </v:shape>
                <o:OLEObject Type="Embed" ProgID="Equation.DSMT4" ShapeID="_x0000_i1043" DrawAspect="Content" ObjectID="_1814251922" r:id="rId332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8C0BF5E" w14:textId="77777777" w:rsidR="006416AA" w:rsidRDefault="006416AA">
            <w:pPr>
              <w:numPr>
                <w:ilvl w:val="0"/>
                <w:numId w:val="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51EF11E5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EFFBA67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39EE620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  <w:tr w:rsidR="006416AA" w14:paraId="0996DA17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5B8E67D7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0132814B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</w:tr>
    </w:tbl>
    <w:p w14:paraId="7B394E8A" w14:textId="77777777" w:rsidR="006416AA" w:rsidRDefault="006416AA"/>
    <w:p w14:paraId="6086F396" w14:textId="77777777" w:rsidR="006416AA" w:rsidRDefault="006416AA"/>
    <w:p w14:paraId="343BB5DB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F47941C" w14:textId="77777777" w:rsidR="006416AA" w:rsidRDefault="00000000">
      <w:pPr>
        <w:pStyle w:val="Title"/>
      </w:pPr>
      <w:r>
        <w:lastRenderedPageBreak/>
        <w:t>Cross-Examination: Card Set F</w:t>
      </w:r>
    </w:p>
    <w:tbl>
      <w:tblPr>
        <w:tblStyle w:val="afb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412C75D5" w14:textId="77777777" w:rsidTr="00D725CD">
        <w:trPr>
          <w:cantSplit/>
          <w:trHeight w:val="2160"/>
          <w:tblHeader/>
        </w:trPr>
        <w:tc>
          <w:tcPr>
            <w:tcW w:w="934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auto"/>
            <w:vAlign w:val="center"/>
          </w:tcPr>
          <w:p w14:paraId="780A0296" w14:textId="6E089EA1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</w:p>
          <w:p w14:paraId="33121D78" w14:textId="5BBA8617" w:rsidR="006416AA" w:rsidRPr="00D725CD" w:rsidRDefault="00174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noProof/>
                <w:color w:val="971D20" w:themeColor="accent3"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hidden="0" allowOverlap="1" wp14:anchorId="457C2167" wp14:editId="5FC6A8ED">
                  <wp:simplePos x="0" y="0"/>
                  <wp:positionH relativeFrom="column">
                    <wp:posOffset>3491230</wp:posOffset>
                  </wp:positionH>
                  <wp:positionV relativeFrom="paragraph">
                    <wp:posOffset>28575</wp:posOffset>
                  </wp:positionV>
                  <wp:extent cx="2157730" cy="1345565"/>
                  <wp:effectExtent l="0" t="0" r="0" b="0"/>
                  <wp:wrapNone/>
                  <wp:docPr id="47" name="image187.png" descr="Shape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.png" descr="Shape&#10;&#10;Description automatically generated with low confidence"/>
                          <pic:cNvPicPr preferRelativeResize="0"/>
                        </pic:nvPicPr>
                        <pic:blipFill>
                          <a:blip r:embed="rId333"/>
                          <a:srcRect l="11860" t="26419" r="9386" b="24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30" cy="13455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Given: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620" w:dyaOrig="420" w14:anchorId="787F09B9">
                <v:shape id="_x0000_i1042" type="#_x0000_t75" alt="" style="width:31pt;height:20.95pt;mso-width-percent:0;mso-height-percent:0;mso-width-percent:0;mso-height-percent:0" o:ole="">
                  <v:imagedata r:id="rId334" o:title=""/>
                </v:shape>
                <o:OLEObject Type="Embed" ProgID="Equation.DSMT4" ShapeID="_x0000_i1042" DrawAspect="Content" ObjectID="_1814251923" r:id="rId335"/>
              </w:object>
            </w:r>
          </w:p>
          <w:p w14:paraId="59014A80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                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620" w:dyaOrig="420" w14:anchorId="20F7715D">
                <v:shape id="_x0000_i1041" type="#_x0000_t75" alt="" style="width:31pt;height:20.95pt;mso-width-percent:0;mso-height-percent:0;mso-width-percent:0;mso-height-percent:0" o:ole="">
                  <v:imagedata r:id="rId336" o:title=""/>
                </v:shape>
                <o:OLEObject Type="Embed" ProgID="Equation.DSMT4" ShapeID="_x0000_i1041" DrawAspect="Content" ObjectID="_1814251924" r:id="rId337"/>
              </w:object>
            </w:r>
          </w:p>
          <w:p w14:paraId="2193FC66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Prove: </w:t>
            </w:r>
            <w:r w:rsidR="00A2422A" w:rsidRPr="00A2422A">
              <w:rPr>
                <w:b/>
                <w:noProof/>
                <w:color w:val="3E5C61"/>
                <w:sz w:val="53"/>
                <w:szCs w:val="53"/>
                <w:vertAlign w:val="subscript"/>
                <w14:ligatures w14:val="none"/>
              </w:rPr>
              <w:object w:dxaOrig="1340" w:dyaOrig="320" w14:anchorId="475D2F81">
                <v:shape id="_x0000_i1040" type="#_x0000_t75" alt="" style="width:68.35pt;height:17.3pt;mso-width-percent:0;mso-height-percent:0;mso-width-percent:0;mso-height-percent:0" o:ole="">
                  <v:imagedata r:id="rId338" o:title=""/>
                </v:shape>
                <o:OLEObject Type="Embed" ProgID="Equation.DSMT4" ShapeID="_x0000_i1040" DrawAspect="Content" ObjectID="_1814251925" r:id="rId339"/>
              </w:object>
            </w:r>
          </w:p>
          <w:p w14:paraId="45469E1C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>
              <w:rPr>
                <w:b/>
                <w:color w:val="FFFFFF"/>
              </w:rPr>
              <w:br/>
            </w:r>
          </w:p>
        </w:tc>
      </w:tr>
      <w:tr w:rsidR="006416AA" w14:paraId="19CAC801" w14:textId="77777777" w:rsidTr="00D725CD">
        <w:trPr>
          <w:cantSplit/>
          <w:tblHeader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61B1482A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692A60A7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4A7DE26A" w14:textId="77777777" w:rsidTr="00D725CD">
        <w:trPr>
          <w:trHeight w:val="864"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3677FF8" w14:textId="77777777" w:rsidR="006416AA" w:rsidRDefault="00A2422A">
            <w:pPr>
              <w:numPr>
                <w:ilvl w:val="0"/>
                <w:numId w:val="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520" w:dyaOrig="360" w14:anchorId="20E58F70">
                <v:shape id="_x0000_i1039" type="#_x0000_t75" alt="" style="width:27.35pt;height:18.25pt;mso-width-percent:0;mso-height-percent:0;mso-width-percent:0;mso-height-percent:0" o:ole="">
                  <v:imagedata r:id="rId340" o:title=""/>
                </v:shape>
                <o:OLEObject Type="Embed" ProgID="Equation.DSMT4" ShapeID="_x0000_i1039" DrawAspect="Content" ObjectID="_1814251926" r:id="rId341"/>
              </w:objec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4A50A04" w14:textId="77777777" w:rsidR="006416AA" w:rsidRDefault="006416AA">
            <w:pPr>
              <w:numPr>
                <w:ilvl w:val="0"/>
                <w:numId w:val="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1CAE8464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A63E7BB" w14:textId="77777777" w:rsidR="006416AA" w:rsidRDefault="00A2422A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520" w:dyaOrig="360" w14:anchorId="55A5488F">
                <v:shape id="_x0000_i1038" type="#_x0000_t75" alt="" style="width:27.35pt;height:18.25pt;mso-width-percent:0;mso-height-percent:0;mso-width-percent:0;mso-height-percent:0" o:ole="">
                  <v:imagedata r:id="rId342" o:title=""/>
                </v:shape>
                <o:OLEObject Type="Embed" ProgID="Equation.DSMT4" ShapeID="_x0000_i1038" DrawAspect="Content" ObjectID="_1814251927" r:id="rId343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5BDC800" w14:textId="77777777" w:rsidR="006416AA" w:rsidRDefault="00000000">
            <w:pPr>
              <w:numPr>
                <w:ilvl w:val="0"/>
                <w:numId w:val="8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435D63C5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E19A261" w14:textId="77777777" w:rsidR="006416AA" w:rsidRDefault="00A2422A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140" w:dyaOrig="300" w14:anchorId="095012FB">
                <v:shape id="_x0000_i1037" type="#_x0000_t75" alt="" style="width:58.35pt;height:13.65pt;mso-width-percent:0;mso-height-percent:0;mso-width-percent:0;mso-height-percent:0" o:ole="">
                  <v:imagedata r:id="rId344" o:title=""/>
                </v:shape>
                <o:OLEObject Type="Embed" ProgID="Equation.DSMT4" ShapeID="_x0000_i1037" DrawAspect="Content" ObjectID="_1814251928" r:id="rId345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87749F6" w14:textId="77777777" w:rsidR="006416AA" w:rsidRDefault="006416AA">
            <w:pPr>
              <w:numPr>
                <w:ilvl w:val="0"/>
                <w:numId w:val="8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671D3BC5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0C94AA4" w14:textId="77777777" w:rsidR="006416AA" w:rsidRDefault="00A2422A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140" w:dyaOrig="300" w14:anchorId="51C29C8E">
                <v:shape id="_x0000_i1036" type="#_x0000_t75" alt="" style="width:58.35pt;height:13.65pt;mso-width-percent:0;mso-height-percent:0;mso-width-percent:0;mso-height-percent:0" o:ole="">
                  <v:imagedata r:id="rId346" o:title=""/>
                </v:shape>
                <o:OLEObject Type="Embed" ProgID="Equation.DSMT4" ShapeID="_x0000_i1036" DrawAspect="Content" ObjectID="_1814251929" r:id="rId347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54159C1" w14:textId="77777777" w:rsidR="006416AA" w:rsidRDefault="00000000">
            <w:pPr>
              <w:numPr>
                <w:ilvl w:val="0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Vertical Angles Theorem</w:t>
            </w:r>
          </w:p>
        </w:tc>
      </w:tr>
      <w:tr w:rsidR="006416AA" w14:paraId="50C10511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78ADBBE" w14:textId="77777777" w:rsidR="006416AA" w:rsidRDefault="006416AA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51CE66F" w14:textId="77777777" w:rsidR="006416AA" w:rsidRDefault="00000000">
            <w:pPr>
              <w:numPr>
                <w:ilvl w:val="0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Corresponding Angles Theorem</w:t>
            </w:r>
          </w:p>
        </w:tc>
      </w:tr>
      <w:tr w:rsidR="006416AA" w14:paraId="323BF0A2" w14:textId="77777777" w:rsidTr="00D725CD">
        <w:trPr>
          <w:trHeight w:val="749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17EC47BA" w14:textId="77777777" w:rsidR="006416AA" w:rsidRDefault="006416AA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5E886949" w14:textId="77777777" w:rsidR="006416AA" w:rsidRDefault="00000000">
            <w:pPr>
              <w:numPr>
                <w:ilvl w:val="0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Transitive Property</w:t>
            </w:r>
          </w:p>
        </w:tc>
      </w:tr>
    </w:tbl>
    <w:p w14:paraId="408B4BE5" w14:textId="77777777" w:rsidR="006416AA" w:rsidRDefault="006416AA"/>
    <w:p w14:paraId="5DC2AFA5" w14:textId="77777777" w:rsidR="006416AA" w:rsidRDefault="00000000">
      <w:pPr>
        <w:pStyle w:val="Title"/>
      </w:pPr>
      <w:r>
        <w:t>Cross-Examination: Card Set F</w:t>
      </w:r>
      <w:r>
        <w:rPr>
          <w:color w:val="000000"/>
          <w:sz w:val="30"/>
          <w:szCs w:val="30"/>
        </w:rPr>
        <w:t xml:space="preserve"> </w:t>
      </w:r>
    </w:p>
    <w:tbl>
      <w:tblPr>
        <w:tblStyle w:val="afc"/>
        <w:tblW w:w="93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70"/>
        <w:gridCol w:w="4670"/>
      </w:tblGrid>
      <w:tr w:rsidR="006416AA" w14:paraId="4B255BD7" w14:textId="77777777" w:rsidTr="00D725CD">
        <w:trPr>
          <w:cantSplit/>
          <w:trHeight w:val="2160"/>
          <w:tblHeader/>
        </w:trPr>
        <w:tc>
          <w:tcPr>
            <w:tcW w:w="9340" w:type="dxa"/>
            <w:gridSpan w:val="2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auto"/>
            <w:vAlign w:val="center"/>
          </w:tcPr>
          <w:p w14:paraId="10D92FDA" w14:textId="77777777" w:rsidR="006416A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3E5C61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hidden="0" allowOverlap="1" wp14:anchorId="4A30C278" wp14:editId="4BA14850">
                  <wp:simplePos x="0" y="0"/>
                  <wp:positionH relativeFrom="column">
                    <wp:posOffset>3658235</wp:posOffset>
                  </wp:positionH>
                  <wp:positionV relativeFrom="paragraph">
                    <wp:posOffset>40640</wp:posOffset>
                  </wp:positionV>
                  <wp:extent cx="2118995" cy="1343660"/>
                  <wp:effectExtent l="0" t="0" r="0" b="0"/>
                  <wp:wrapNone/>
                  <wp:docPr id="43" name="image188.png" descr="Shape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.png" descr="Shape&#10;&#10;Description automatically generated with low confidence"/>
                          <pic:cNvPicPr preferRelativeResize="0"/>
                        </pic:nvPicPr>
                        <pic:blipFill>
                          <a:blip r:embed="rId348"/>
                          <a:srcRect l="11989" t="26729" r="10102" b="23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343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70D68AD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Given: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620" w:dyaOrig="420" w14:anchorId="05601349">
                <v:shape id="_x0000_i1035" type="#_x0000_t75" alt="" style="width:31pt;height:20.95pt;mso-width-percent:0;mso-height-percent:0;mso-width-percent:0;mso-height-percent:0" o:ole="">
                  <v:imagedata r:id="rId334" o:title=""/>
                </v:shape>
                <o:OLEObject Type="Embed" ProgID="Equation.DSMT4" ShapeID="_x0000_i1035" DrawAspect="Content" ObjectID="_1814251930" r:id="rId349"/>
              </w:object>
            </w:r>
          </w:p>
          <w:p w14:paraId="5875B4AD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                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620" w:dyaOrig="420" w14:anchorId="498DBD81">
                <v:shape id="_x0000_i1034" type="#_x0000_t75" alt="" style="width:31pt;height:20.95pt;mso-width-percent:0;mso-height-percent:0;mso-width-percent:0;mso-height-percent:0" o:ole="">
                  <v:imagedata r:id="rId336" o:title=""/>
                </v:shape>
                <o:OLEObject Type="Embed" ProgID="Equation.DSMT4" ShapeID="_x0000_i1034" DrawAspect="Content" ObjectID="_1814251931" r:id="rId350"/>
              </w:object>
            </w:r>
          </w:p>
          <w:p w14:paraId="36A1260B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  <w:sz w:val="32"/>
                <w:szCs w:val="32"/>
              </w:rPr>
            </w:pPr>
            <w:r w:rsidRPr="00D725CD">
              <w:rPr>
                <w:b/>
                <w:color w:val="971D20" w:themeColor="accent3"/>
                <w:sz w:val="32"/>
                <w:szCs w:val="32"/>
              </w:rPr>
              <w:t xml:space="preserve">Prove: </w:t>
            </w:r>
            <w:r w:rsidR="00A2422A" w:rsidRPr="00A2422A">
              <w:rPr>
                <w:b/>
                <w:noProof/>
                <w:color w:val="971D20" w:themeColor="accent3"/>
                <w:sz w:val="32"/>
                <w:szCs w:val="32"/>
                <w:vertAlign w:val="subscript"/>
                <w14:ligatures w14:val="none"/>
              </w:rPr>
              <w:object w:dxaOrig="1340" w:dyaOrig="320" w14:anchorId="26872EA8">
                <v:shape id="_x0000_i1033" type="#_x0000_t75" alt="" style="width:68.35pt;height:17.3pt;mso-width-percent:0;mso-height-percent:0;mso-width-percent:0;mso-height-percent:0" o:ole="">
                  <v:imagedata r:id="rId351" o:title=""/>
                </v:shape>
                <o:OLEObject Type="Embed" ProgID="Equation.DSMT4" ShapeID="_x0000_i1033" DrawAspect="Content" ObjectID="_1814251932" r:id="rId352"/>
              </w:object>
            </w:r>
          </w:p>
          <w:p w14:paraId="5F3D3BA0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</w:p>
        </w:tc>
      </w:tr>
      <w:tr w:rsidR="006416AA" w14:paraId="76C585D1" w14:textId="77777777" w:rsidTr="00D725CD">
        <w:trPr>
          <w:cantSplit/>
          <w:tblHeader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73412477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Statement:</w: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shd w:val="clear" w:color="auto" w:fill="285782" w:themeFill="accent1"/>
            <w:vAlign w:val="center"/>
          </w:tcPr>
          <w:p w14:paraId="2520CF82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  <w:r w:rsidRPr="00D725CD">
              <w:rPr>
                <w:b/>
                <w:color w:val="FFFFFF"/>
              </w:rPr>
              <w:t>Reason:</w:t>
            </w:r>
          </w:p>
        </w:tc>
      </w:tr>
      <w:tr w:rsidR="006416AA" w14:paraId="0967C5DA" w14:textId="77777777" w:rsidTr="00D725CD">
        <w:trPr>
          <w:trHeight w:val="864"/>
        </w:trPr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12AB89BB" w14:textId="77777777" w:rsidR="006416AA" w:rsidRDefault="00A2422A">
            <w:pPr>
              <w:numPr>
                <w:ilvl w:val="0"/>
                <w:numId w:val="9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520" w:dyaOrig="360" w14:anchorId="795DC6D0">
                <v:shape id="_x0000_i1032" type="#_x0000_t75" alt="" style="width:27.35pt;height:18.25pt;mso-width-percent:0;mso-height-percent:0;mso-width-percent:0;mso-height-percent:0" o:ole="">
                  <v:imagedata r:id="rId340" o:title=""/>
                </v:shape>
                <o:OLEObject Type="Embed" ProgID="Equation.DSMT4" ShapeID="_x0000_i1032" DrawAspect="Content" ObjectID="_1814251933" r:id="rId353"/>
              </w:object>
            </w:r>
          </w:p>
        </w:tc>
        <w:tc>
          <w:tcPr>
            <w:tcW w:w="4670" w:type="dxa"/>
            <w:tcBorders>
              <w:top w:val="single" w:sz="4" w:space="0" w:color="008CC9" w:themeColor="accent2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59CF8680" w14:textId="77777777" w:rsidR="006416AA" w:rsidRDefault="006416AA">
            <w:pPr>
              <w:numPr>
                <w:ilvl w:val="0"/>
                <w:numId w:val="9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14119D46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D1DFE81" w14:textId="77777777" w:rsidR="006416AA" w:rsidRDefault="006416AA">
            <w:pPr>
              <w:numPr>
                <w:ilvl w:val="0"/>
                <w:numId w:val="9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32B9918D" w14:textId="77777777" w:rsidR="006416AA" w:rsidRDefault="00000000">
            <w:pPr>
              <w:numPr>
                <w:ilvl w:val="0"/>
                <w:numId w:val="9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Given</w:t>
            </w:r>
          </w:p>
        </w:tc>
      </w:tr>
      <w:tr w:rsidR="006416AA" w14:paraId="7014E6B7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02CB521C" w14:textId="77777777" w:rsidR="006416AA" w:rsidRDefault="00A2422A">
            <w:pPr>
              <w:numPr>
                <w:ilvl w:val="0"/>
                <w:numId w:val="9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040" w:dyaOrig="300" w14:anchorId="488024B6">
                <v:shape id="_x0000_i1031" type="#_x0000_t75" alt="" style="width:51.95pt;height:13.65pt;mso-width-percent:0;mso-height-percent:0;mso-width-percent:0;mso-height-percent:0" o:ole="">
                  <v:imagedata r:id="rId354" o:title=""/>
                </v:shape>
                <o:OLEObject Type="Embed" ProgID="Equation.DSMT4" ShapeID="_x0000_i1031" DrawAspect="Content" ObjectID="_1814251934" r:id="rId355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D19C12E" w14:textId="77777777" w:rsidR="006416AA" w:rsidRDefault="006416AA">
            <w:pPr>
              <w:numPr>
                <w:ilvl w:val="0"/>
                <w:numId w:val="9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0D2E5814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6CE3E5A0" w14:textId="77777777" w:rsidR="006416AA" w:rsidRDefault="006416AA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DED2195" w14:textId="77777777" w:rsidR="006416AA" w:rsidRDefault="00000000">
            <w:pPr>
              <w:numPr>
                <w:ilvl w:val="0"/>
                <w:numId w:val="9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  <w:color w:val="910D28"/>
              </w:rPr>
              <w:t>Corresponding Angles Theorem</w:t>
            </w:r>
          </w:p>
        </w:tc>
      </w:tr>
      <w:tr w:rsidR="006416AA" w14:paraId="63C8D666" w14:textId="77777777" w:rsidTr="00D725CD">
        <w:trPr>
          <w:trHeight w:val="864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45F5AFFC" w14:textId="77777777" w:rsidR="006416AA" w:rsidRDefault="00A2422A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A2422A">
              <w:rPr>
                <w:b/>
                <w:noProof/>
                <w:color w:val="910D28"/>
                <w:sz w:val="36"/>
                <w:szCs w:val="36"/>
                <w:vertAlign w:val="subscript"/>
                <w14:ligatures w14:val="none"/>
              </w:rPr>
              <w:object w:dxaOrig="1040" w:dyaOrig="300" w14:anchorId="50AEAE41">
                <v:shape id="_x0000_i1030" type="#_x0000_t75" alt="" style="width:51.95pt;height:13.65pt;mso-width-percent:0;mso-height-percent:0;mso-width-percent:0;mso-height-percent:0" o:ole="">
                  <v:imagedata r:id="rId356" o:title=""/>
                </v:shape>
                <o:OLEObject Type="Embed" ProgID="Equation.DSMT4" ShapeID="_x0000_i1030" DrawAspect="Content" ObjectID="_1814251935" r:id="rId357"/>
              </w:object>
            </w: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nil"/>
              <w:right w:val="single" w:sz="4" w:space="0" w:color="008CC9" w:themeColor="accent2"/>
            </w:tcBorders>
            <w:vAlign w:val="center"/>
          </w:tcPr>
          <w:p w14:paraId="7D6D43A4" w14:textId="77777777" w:rsidR="006416AA" w:rsidRDefault="006416AA">
            <w:pPr>
              <w:numPr>
                <w:ilvl w:val="0"/>
                <w:numId w:val="9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6416AA" w14:paraId="108F443F" w14:textId="77777777" w:rsidTr="00D725CD">
        <w:trPr>
          <w:trHeight w:val="749"/>
        </w:trPr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2AD5EF95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</w:tc>
        <w:tc>
          <w:tcPr>
            <w:tcW w:w="4670" w:type="dxa"/>
            <w:tcBorders>
              <w:top w:val="nil"/>
              <w:left w:val="single" w:sz="4" w:space="0" w:color="008CC9" w:themeColor="accent2"/>
              <w:bottom w:val="single" w:sz="4" w:space="0" w:color="008CC9" w:themeColor="accent2"/>
              <w:right w:val="single" w:sz="4" w:space="0" w:color="008CC9" w:themeColor="accent2"/>
            </w:tcBorders>
            <w:vAlign w:val="center"/>
          </w:tcPr>
          <w:p w14:paraId="6C54E983" w14:textId="77777777" w:rsidR="006416AA" w:rsidRDefault="006416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b/>
                <w:color w:val="910D28"/>
              </w:rPr>
            </w:pPr>
          </w:p>
        </w:tc>
      </w:tr>
    </w:tbl>
    <w:p w14:paraId="6339EFE3" w14:textId="77777777" w:rsidR="006416AA" w:rsidRDefault="006416AA"/>
    <w:p w14:paraId="40B4D0D9" w14:textId="77777777" w:rsidR="006416AA" w:rsidRDefault="006416AA"/>
    <w:p w14:paraId="73BCF88F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3987D16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C03877C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E719FBA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80969D3" w14:textId="77777777" w:rsidR="006416AA" w:rsidRDefault="00000000">
      <w:pPr>
        <w:pStyle w:val="Title"/>
      </w:pPr>
      <w:r>
        <w:t>Cross-Examination: Card Set F</w:t>
      </w:r>
    </w:p>
    <w:tbl>
      <w:tblPr>
        <w:tblStyle w:val="afd"/>
        <w:tblW w:w="9340" w:type="dxa"/>
        <w:tblBorders>
          <w:top w:val="dashed" w:sz="4" w:space="0" w:color="008CC9" w:themeColor="accent2"/>
          <w:left w:val="dashed" w:sz="4" w:space="0" w:color="008CC9" w:themeColor="accent2"/>
          <w:bottom w:val="dashed" w:sz="4" w:space="0" w:color="008CC9" w:themeColor="accent2"/>
          <w:right w:val="dashed" w:sz="4" w:space="0" w:color="008CC9" w:themeColor="accent2"/>
          <w:insideH w:val="dashed" w:sz="4" w:space="0" w:color="008CC9" w:themeColor="accent2"/>
          <w:insideV w:val="dashed" w:sz="4" w:space="0" w:color="008CC9" w:themeColor="accent2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3113"/>
        <w:gridCol w:w="3113"/>
      </w:tblGrid>
      <w:tr w:rsidR="00D725CD" w:rsidRPr="00D725CD" w14:paraId="7EF35BC7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7C2DB9E3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01412B6F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D) Transitive Property</w:t>
            </w:r>
          </w:p>
        </w:tc>
        <w:tc>
          <w:tcPr>
            <w:tcW w:w="3113" w:type="dxa"/>
            <w:vAlign w:val="center"/>
          </w:tcPr>
          <w:p w14:paraId="3C2BFF71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H) Vertical Angles Theorem</w:t>
            </w:r>
          </w:p>
        </w:tc>
      </w:tr>
      <w:tr w:rsidR="00D725CD" w:rsidRPr="00D725CD" w14:paraId="6B7F2E86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5914E2C5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114C749D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D) Transitive Property</w:t>
            </w:r>
          </w:p>
        </w:tc>
        <w:tc>
          <w:tcPr>
            <w:tcW w:w="3113" w:type="dxa"/>
            <w:vAlign w:val="center"/>
          </w:tcPr>
          <w:p w14:paraId="3D2264BB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H) Vertical Angles Theorem</w:t>
            </w:r>
          </w:p>
        </w:tc>
      </w:tr>
      <w:tr w:rsidR="00D725CD" w:rsidRPr="00D725CD" w14:paraId="2CC75985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0928CDA8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7D666CFC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D) Transitive Property</w:t>
            </w:r>
          </w:p>
        </w:tc>
        <w:tc>
          <w:tcPr>
            <w:tcW w:w="3113" w:type="dxa"/>
            <w:vAlign w:val="center"/>
          </w:tcPr>
          <w:p w14:paraId="5D700046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H) Vertical Angles Theorem</w:t>
            </w:r>
          </w:p>
        </w:tc>
      </w:tr>
      <w:tr w:rsidR="00D725CD" w:rsidRPr="00D725CD" w14:paraId="2D2B6DF9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76C1FFDB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A) Given</w:t>
            </w:r>
          </w:p>
        </w:tc>
        <w:tc>
          <w:tcPr>
            <w:tcW w:w="3113" w:type="dxa"/>
            <w:vAlign w:val="center"/>
          </w:tcPr>
          <w:p w14:paraId="0B816BC6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>E) Alternate Interior</w:t>
            </w:r>
            <w:r w:rsidRPr="00D725CD">
              <w:rPr>
                <w:b/>
                <w:color w:val="971D20" w:themeColor="accent3"/>
              </w:rPr>
              <w:br/>
              <w:t xml:space="preserve">       Angles Theorem</w:t>
            </w:r>
          </w:p>
        </w:tc>
        <w:tc>
          <w:tcPr>
            <w:tcW w:w="3113" w:type="dxa"/>
            <w:vAlign w:val="center"/>
          </w:tcPr>
          <w:p w14:paraId="7F103E1A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J) Corresponding Angles </w:t>
            </w:r>
            <w:r w:rsidRPr="00D725CD">
              <w:rPr>
                <w:b/>
                <w:color w:val="971D20" w:themeColor="accent3"/>
              </w:rPr>
              <w:br/>
              <w:t xml:space="preserve">       Theorem</w:t>
            </w:r>
          </w:p>
        </w:tc>
      </w:tr>
      <w:tr w:rsidR="00D725CD" w:rsidRPr="00D725CD" w14:paraId="1E510FAA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7626ACF7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B)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520" w:dyaOrig="360" w14:anchorId="6D3FF97C">
                <v:shape id="_x0000_i1029" type="#_x0000_t75" alt="" style="width:27.35pt;height:18.25pt;mso-width-percent:0;mso-height-percent:0;mso-width-percent:0;mso-height-percent:0" o:ole="">
                  <v:imagedata r:id="rId358" o:title=""/>
                </v:shape>
                <o:OLEObject Type="Embed" ProgID="Equation.DSMT4" ShapeID="_x0000_i1029" DrawAspect="Content" ObjectID="_1814251936" r:id="rId359"/>
              </w:object>
            </w:r>
          </w:p>
        </w:tc>
        <w:tc>
          <w:tcPr>
            <w:tcW w:w="3113" w:type="dxa"/>
            <w:vAlign w:val="center"/>
          </w:tcPr>
          <w:p w14:paraId="44C672D2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F)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920" w:dyaOrig="300" w14:anchorId="6BF42B11">
                <v:shape id="_x0000_i1028" type="#_x0000_t75" alt="" style="width:44.65pt;height:13.65pt;mso-width-percent:0;mso-height-percent:0;mso-width-percent:0;mso-height-percent:0" o:ole="">
                  <v:imagedata r:id="rId360" o:title=""/>
                </v:shape>
                <o:OLEObject Type="Embed" ProgID="Equation.DSMT4" ShapeID="_x0000_i1028" DrawAspect="Content" ObjectID="_1814251937" r:id="rId361"/>
              </w:object>
            </w:r>
          </w:p>
        </w:tc>
        <w:tc>
          <w:tcPr>
            <w:tcW w:w="3113" w:type="dxa"/>
            <w:vAlign w:val="center"/>
          </w:tcPr>
          <w:p w14:paraId="0C2FBC22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J) Corresponding Angles </w:t>
            </w:r>
            <w:r w:rsidRPr="00D725CD">
              <w:rPr>
                <w:b/>
                <w:color w:val="971D20" w:themeColor="accent3"/>
              </w:rPr>
              <w:br/>
              <w:t xml:space="preserve">       Theorem</w:t>
            </w:r>
          </w:p>
        </w:tc>
      </w:tr>
      <w:tr w:rsidR="00D725CD" w:rsidRPr="00D725CD" w14:paraId="73235BA1" w14:textId="77777777" w:rsidTr="00D725CD">
        <w:trPr>
          <w:trHeight w:val="720"/>
        </w:trPr>
        <w:tc>
          <w:tcPr>
            <w:tcW w:w="3114" w:type="dxa"/>
            <w:vAlign w:val="center"/>
          </w:tcPr>
          <w:p w14:paraId="26D29FC9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C) </w:t>
            </w:r>
            <w:r w:rsidR="00A2422A" w:rsidRPr="00A2422A">
              <w:rPr>
                <w:b/>
                <w:noProof/>
                <w:color w:val="971D20" w:themeColor="accent3"/>
                <w14:ligatures w14:val="none"/>
              </w:rPr>
              <w:object w:dxaOrig="1020" w:dyaOrig="300" w14:anchorId="58E72674">
                <v:shape id="_x0000_i1027" type="#_x0000_t75" alt="" style="width:51.05pt;height:13.65pt;mso-width-percent:0;mso-height-percent:0;mso-width-percent:0;mso-height-percent:0" o:ole="">
                  <v:imagedata r:id="rId362" o:title=""/>
                </v:shape>
                <o:OLEObject Type="Embed" ProgID="Equation.DSMT4" ShapeID="_x0000_i1027" DrawAspect="Content" ObjectID="_1814251938" r:id="rId363"/>
              </w:object>
            </w:r>
          </w:p>
        </w:tc>
        <w:tc>
          <w:tcPr>
            <w:tcW w:w="3113" w:type="dxa"/>
            <w:vAlign w:val="center"/>
          </w:tcPr>
          <w:p w14:paraId="7948B03E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G)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020" w:dyaOrig="300" w14:anchorId="42D378D4">
                <v:shape id="_x0000_i1026" type="#_x0000_t75" alt="" style="width:51.05pt;height:13.65pt;mso-width-percent:0;mso-height-percent:0;mso-width-percent:0;mso-height-percent:0" o:ole="">
                  <v:imagedata r:id="rId364" o:title=""/>
                </v:shape>
                <o:OLEObject Type="Embed" ProgID="Equation.DSMT4" ShapeID="_x0000_i1026" DrawAspect="Content" ObjectID="_1814251939" r:id="rId365"/>
              </w:object>
            </w:r>
          </w:p>
        </w:tc>
        <w:tc>
          <w:tcPr>
            <w:tcW w:w="3113" w:type="dxa"/>
            <w:vAlign w:val="center"/>
          </w:tcPr>
          <w:p w14:paraId="749E2CA3" w14:textId="77777777" w:rsidR="006416AA" w:rsidRPr="00D725C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71D20" w:themeColor="accent3"/>
              </w:rPr>
            </w:pPr>
            <w:r w:rsidRPr="00D725CD">
              <w:rPr>
                <w:b/>
                <w:color w:val="971D20" w:themeColor="accent3"/>
              </w:rPr>
              <w:t xml:space="preserve">K) </w:t>
            </w:r>
            <w:r w:rsidR="00A2422A" w:rsidRPr="00A2422A">
              <w:rPr>
                <w:b/>
                <w:noProof/>
                <w:color w:val="971D20" w:themeColor="accent3"/>
                <w:sz w:val="36"/>
                <w:szCs w:val="36"/>
                <w:vertAlign w:val="subscript"/>
                <w14:ligatures w14:val="none"/>
              </w:rPr>
              <w:object w:dxaOrig="1120" w:dyaOrig="300" w14:anchorId="36CEFFE2">
                <v:shape id="_x0000_i1025" type="#_x0000_t75" alt="" style="width:54.7pt;height:13.65pt;mso-width-percent:0;mso-height-percent:0;mso-width-percent:0;mso-height-percent:0" o:ole="">
                  <v:imagedata r:id="rId366" o:title=""/>
                </v:shape>
                <o:OLEObject Type="Embed" ProgID="Equation.DSMT4" ShapeID="_x0000_i1025" DrawAspect="Content" ObjectID="_1814251940" r:id="rId367"/>
              </w:object>
            </w:r>
          </w:p>
        </w:tc>
      </w:tr>
    </w:tbl>
    <w:p w14:paraId="2E7F176A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B214F3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6DA8725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87F5A40" w14:textId="77777777" w:rsidR="006416AA" w:rsidRDefault="006416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6416AA">
      <w:headerReference w:type="even" r:id="rId368"/>
      <w:headerReference w:type="default" r:id="rId369"/>
      <w:footerReference w:type="default" r:id="rId370"/>
      <w:headerReference w:type="first" r:id="rId37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482DC0" w14:textId="77777777" w:rsidR="00A2422A" w:rsidRDefault="00A2422A">
      <w:pPr>
        <w:spacing w:after="0" w:line="240" w:lineRule="auto"/>
      </w:pPr>
      <w:r>
        <w:separator/>
      </w:r>
    </w:p>
  </w:endnote>
  <w:endnote w:type="continuationSeparator" w:id="0">
    <w:p w14:paraId="6B5EFA6F" w14:textId="77777777" w:rsidR="00A2422A" w:rsidRDefault="00A24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F4971D3-7C43-8645-AB52-03FB6E964CF5}"/>
    <w:embedBold r:id="rId2" w:fontKey="{C05D3DC0-9841-6B4A-A0DD-BE4DF3606894}"/>
    <w:embedItalic r:id="rId3" w:fontKey="{62226FD1-27FC-6049-9D8E-DD3AFC9B38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1119288-F662-274C-A480-F8079A1DF2D5}"/>
    <w:embedBold r:id="rId5" w:fontKey="{F2304A67-CDAB-404F-A88D-32250054CD4E}"/>
    <w:embedItalic r:id="rId6" w:fontKey="{47151733-1934-574B-8470-CF11DB78D2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208C5EA-AB2F-6948-BE5A-C78D59692A64}"/>
    <w:embedItalic r:id="rId8" w:fontKey="{1D7314C8-27BF-2F48-805D-79A78827ADE2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9" w:fontKey="{976E3655-D880-5846-9120-AC73D5504101}"/>
    <w:embedBold r:id="rId10" w:fontKey="{01E095A7-CA70-4443-9A18-034017CB02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1" w:fontKey="{60CD5D7C-21E6-1148-8AEC-4D7B7F57BF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8CC0F" w14:textId="4B90DDD2" w:rsidR="006416AA" w:rsidRDefault="00D725C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6D63020" wp14:editId="2157B7D9">
              <wp:simplePos x="0" y="0"/>
              <wp:positionH relativeFrom="column">
                <wp:posOffset>1129665</wp:posOffset>
              </wp:positionH>
              <wp:positionV relativeFrom="paragraph">
                <wp:posOffset>-250190</wp:posOffset>
              </wp:positionV>
              <wp:extent cx="4010025" cy="295275"/>
              <wp:effectExtent l="0" t="0" r="0" b="0"/>
              <wp:wrapNone/>
              <wp:docPr id="35" name="Rectangl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F18F89" w14:textId="574A28E0" w:rsidR="006416AA" w:rsidRPr="00174A56" w:rsidRDefault="00174A56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174A56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begin"/>
                          </w:r>
                          <w:r w:rsidRPr="00174A56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instrText xml:space="preserve"> TITLE \* Upper \* MERGEFORMAT </w:instrText>
                          </w:r>
                          <w:r w:rsidRPr="00174A56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separate"/>
                          </w:r>
                          <w:r w:rsidR="00D725CD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PROVE ME WRONG</w:t>
                          </w:r>
                          <w:r w:rsidRPr="00174A56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6D63020" id="Rectangle 35" o:spid="_x0000_s1026" style="position:absolute;margin-left:88.95pt;margin-top:-19.7pt;width:315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/CPrQEAAE4DAAAOAAAAZHJzL2Uyb0RvYy54bWysU9tu2zAMfR+wfxD0vtgxknU14hTDigwD&#13;&#10;ii1Atw9QZCkWYF1GKrHz96PkNMnWt2IvMkXSh4eH1OphtD07KkDjXcPns5Iz5aRvjds3/NfPzYdP&#13;&#10;nGEUrhW9d6rhJ4X8Yf3+3WoItap85/tWASMQh/UQGt7FGOqiQNkpK3Dmg3IU1B6siHSFfdGCGAjd&#13;&#10;9kVVlh+LwUMbwEuFSN7HKcjXGV9rJeMPrVFF1jecuMV8Qj536SzWK1HvQYTOyDMN8QYWVhhHRS9Q&#13;&#10;jyIKdgDzCsoaCR69jjPpbeG1NlLlHqibeflPN8+dCCr3QuJguMiE/w9Wfj8+hy2QDEPAGslMXYwa&#13;&#10;bPoSPzZmsU4XsdQYmSTngviW1ZIzSbHqflndLZOaxfXvABi/Km9ZMhoONIyskTg+YZxSX1JSMec3&#13;&#10;pu/zQHr3l4Mwk6e4UkxWHHfjmffOt6ctMAxyY6jWk8C4FUCDnHM20HAbjr8PAhRn/TdH6t3PF4l5&#13;&#10;zJfF8q6k1YDbyO42IpzsPO1M5Gwyv8S8QRPHz4fotcn9JFYTlTNZGlpW5LxgaStu7znr+gzWfwAA&#13;&#10;AP//AwBQSwMEFAAGAAgAAAAhANIIfjHfAAAADgEAAA8AAABkcnMvZG93bnJldi54bWxMTz1vwjAQ&#13;&#10;3Sv1P1iH1A2ctJRAiIOqfgwdGzp0NPE1ibDPUexA+Pc9prKc7unevY9iNzkrTjiEzpOCdJGAQKq9&#13;&#10;6ahR8L3/mK9BhKjJaOsJFVwwwK68vyt0bvyZvvBUxUawCIVcK2hj7HMpQ92i02HheyS+/frB6chw&#13;&#10;aKQZ9JnFnZWPSbKSTnfEDq3u8bXF+liNTkGP1ox2WSU/tXwfKF197uXlWamH2fS25fGyBRFxiv8f&#13;&#10;cO3A+aHkYAc/kgnCMs6yDVMVzJ82SxDMWCfX5aAgS0GWhbytUf4BAAD//wMAUEsBAi0AFAAGAAgA&#13;&#10;AAAhALaDOJL+AAAA4QEAABMAAAAAAAAAAAAAAAAAAAAAAFtDb250ZW50X1R5cGVzXS54bWxQSwEC&#13;&#10;LQAUAAYACAAAACEAOP0h/9YAAACUAQAACwAAAAAAAAAAAAAAAAAvAQAAX3JlbHMvLnJlbHNQSwEC&#13;&#10;LQAUAAYACAAAACEAoMvwj60BAABOAwAADgAAAAAAAAAAAAAAAAAuAgAAZHJzL2Uyb0RvYy54bWxQ&#13;&#10;SwECLQAUAAYACAAAACEA0gh+Md8AAAAOAQAADwAAAAAAAAAAAAAAAAAHBAAAZHJzL2Rvd25yZXYu&#13;&#10;eG1sUEsFBgAAAAAEAAQA8wAAABMFAAAAAA==&#13;&#10;" filled="f" stroked="f">
              <v:textbox inset="2.53958mm,1.2694mm,2.53958mm,1.2694mm">
                <w:txbxContent>
                  <w:p w14:paraId="27F18F89" w14:textId="574A28E0" w:rsidR="006416AA" w:rsidRPr="00174A56" w:rsidRDefault="00174A56">
                    <w:pPr>
                      <w:spacing w:after="0" w:line="240" w:lineRule="auto"/>
                      <w:jc w:val="right"/>
                      <w:textDirection w:val="btLr"/>
                    </w:pPr>
                    <w:r w:rsidRPr="00174A56"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begin"/>
                    </w:r>
                    <w:r w:rsidRPr="00174A56">
                      <w:rPr>
                        <w:rFonts w:eastAsia="Arial"/>
                        <w:b/>
                        <w:smallCaps/>
                        <w:color w:val="2D2D2D"/>
                      </w:rPr>
                      <w:instrText xml:space="preserve"> TITLE \* Upper \* MERGEFORMAT </w:instrText>
                    </w:r>
                    <w:r w:rsidRPr="00174A56"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separate"/>
                    </w:r>
                    <w:r w:rsidR="00D725CD">
                      <w:rPr>
                        <w:rFonts w:eastAsia="Arial"/>
                        <w:b/>
                        <w:smallCaps/>
                        <w:color w:val="2D2D2D"/>
                      </w:rPr>
                      <w:t>PROVE ME WRONG</w:t>
                    </w:r>
                    <w:r w:rsidRPr="00174A56"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  <w14:ligatures w14:val="none"/>
      </w:rPr>
      <w:drawing>
        <wp:anchor distT="0" distB="0" distL="114300" distR="114300" simplePos="0" relativeHeight="251662336" behindDoc="1" locked="0" layoutInCell="1" allowOverlap="1" wp14:anchorId="295EA2AE" wp14:editId="76BD65EF">
          <wp:simplePos x="0" y="0"/>
          <wp:positionH relativeFrom="column">
            <wp:posOffset>1319683</wp:posOffset>
          </wp:positionH>
          <wp:positionV relativeFrom="paragraph">
            <wp:posOffset>-184785</wp:posOffset>
          </wp:positionV>
          <wp:extent cx="4673600" cy="393700"/>
          <wp:effectExtent l="0" t="0" r="0" b="0"/>
          <wp:wrapNone/>
          <wp:docPr id="4040961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4096118" name="Picture 4040961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4D213" w14:textId="77777777" w:rsidR="00A2422A" w:rsidRDefault="00A2422A">
      <w:pPr>
        <w:spacing w:after="0" w:line="240" w:lineRule="auto"/>
      </w:pPr>
      <w:r>
        <w:separator/>
      </w:r>
    </w:p>
  </w:footnote>
  <w:footnote w:type="continuationSeparator" w:id="0">
    <w:p w14:paraId="0D2738A8" w14:textId="77777777" w:rsidR="00A2422A" w:rsidRDefault="00A24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5655D" w14:textId="77777777" w:rsidR="005904D2" w:rsidRDefault="005904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F6A88" w14:textId="77777777" w:rsidR="005904D2" w:rsidRDefault="005904D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3925A" w14:textId="77777777" w:rsidR="005904D2" w:rsidRDefault="005904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F5D58"/>
    <w:multiLevelType w:val="multilevel"/>
    <w:tmpl w:val="90A8F91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678CF"/>
    <w:multiLevelType w:val="multilevel"/>
    <w:tmpl w:val="DF4E6F9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74AD6"/>
    <w:multiLevelType w:val="multilevel"/>
    <w:tmpl w:val="78C215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A0774"/>
    <w:multiLevelType w:val="multilevel"/>
    <w:tmpl w:val="484E270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F202FA"/>
    <w:multiLevelType w:val="multilevel"/>
    <w:tmpl w:val="AFF02BE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671543"/>
    <w:multiLevelType w:val="multilevel"/>
    <w:tmpl w:val="C75A6FE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E27ABC"/>
    <w:multiLevelType w:val="multilevel"/>
    <w:tmpl w:val="A1223C0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AF14FB"/>
    <w:multiLevelType w:val="multilevel"/>
    <w:tmpl w:val="0A3E50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1B4EDC"/>
    <w:multiLevelType w:val="multilevel"/>
    <w:tmpl w:val="3086DCF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EE6E49"/>
    <w:multiLevelType w:val="multilevel"/>
    <w:tmpl w:val="5308D56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6700BA"/>
    <w:multiLevelType w:val="multilevel"/>
    <w:tmpl w:val="F920E18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BE7EF0"/>
    <w:multiLevelType w:val="multilevel"/>
    <w:tmpl w:val="03C279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424CC6"/>
    <w:multiLevelType w:val="multilevel"/>
    <w:tmpl w:val="0D000CB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161E54"/>
    <w:multiLevelType w:val="multilevel"/>
    <w:tmpl w:val="49C4759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312CDB"/>
    <w:multiLevelType w:val="multilevel"/>
    <w:tmpl w:val="2474C8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AC72C9D"/>
    <w:multiLevelType w:val="multilevel"/>
    <w:tmpl w:val="7CE4BB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B2C4431"/>
    <w:multiLevelType w:val="multilevel"/>
    <w:tmpl w:val="AA0616A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C82015A"/>
    <w:multiLevelType w:val="multilevel"/>
    <w:tmpl w:val="FF3E7A8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D2E593D"/>
    <w:multiLevelType w:val="multilevel"/>
    <w:tmpl w:val="A914EA6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D6504E3"/>
    <w:multiLevelType w:val="multilevel"/>
    <w:tmpl w:val="5C0A757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DC168E3"/>
    <w:multiLevelType w:val="multilevel"/>
    <w:tmpl w:val="286E5E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E602D48"/>
    <w:multiLevelType w:val="multilevel"/>
    <w:tmpl w:val="9CD403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F491E58"/>
    <w:multiLevelType w:val="multilevel"/>
    <w:tmpl w:val="B76C328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FF02C50"/>
    <w:multiLevelType w:val="multilevel"/>
    <w:tmpl w:val="527E275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06245CA"/>
    <w:multiLevelType w:val="multilevel"/>
    <w:tmpl w:val="12C43B9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11A4B7E"/>
    <w:multiLevelType w:val="multilevel"/>
    <w:tmpl w:val="AEBE24D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19C39E9"/>
    <w:multiLevelType w:val="multilevel"/>
    <w:tmpl w:val="E2DCBC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2033935"/>
    <w:multiLevelType w:val="multilevel"/>
    <w:tmpl w:val="D0F26DC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3277FF3"/>
    <w:multiLevelType w:val="multilevel"/>
    <w:tmpl w:val="AFB436E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36D5E76"/>
    <w:multiLevelType w:val="multilevel"/>
    <w:tmpl w:val="18AA80A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3C82287"/>
    <w:multiLevelType w:val="multilevel"/>
    <w:tmpl w:val="A670BE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45D6768"/>
    <w:multiLevelType w:val="multilevel"/>
    <w:tmpl w:val="831AEE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4CF73B6"/>
    <w:multiLevelType w:val="multilevel"/>
    <w:tmpl w:val="B400041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4D2658F"/>
    <w:multiLevelType w:val="multilevel"/>
    <w:tmpl w:val="DA00BA3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51F765A"/>
    <w:multiLevelType w:val="multilevel"/>
    <w:tmpl w:val="7D64F15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55A55AC"/>
    <w:multiLevelType w:val="multilevel"/>
    <w:tmpl w:val="C4F4554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5D253AD"/>
    <w:multiLevelType w:val="multilevel"/>
    <w:tmpl w:val="C6D67D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62543C7"/>
    <w:multiLevelType w:val="multilevel"/>
    <w:tmpl w:val="C142949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6F31682"/>
    <w:multiLevelType w:val="multilevel"/>
    <w:tmpl w:val="6A0251C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73D3FCA"/>
    <w:multiLevelType w:val="multilevel"/>
    <w:tmpl w:val="EEF49886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7863712"/>
    <w:multiLevelType w:val="multilevel"/>
    <w:tmpl w:val="C6B6C15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7EA3126"/>
    <w:multiLevelType w:val="multilevel"/>
    <w:tmpl w:val="5466520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7F2581F"/>
    <w:multiLevelType w:val="multilevel"/>
    <w:tmpl w:val="EA60097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87E4E18"/>
    <w:multiLevelType w:val="multilevel"/>
    <w:tmpl w:val="876843A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8D2571C"/>
    <w:multiLevelType w:val="multilevel"/>
    <w:tmpl w:val="04EC121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92C51DF"/>
    <w:multiLevelType w:val="multilevel"/>
    <w:tmpl w:val="611262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A696983"/>
    <w:multiLevelType w:val="multilevel"/>
    <w:tmpl w:val="390AA87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AF97D40"/>
    <w:multiLevelType w:val="multilevel"/>
    <w:tmpl w:val="BA387FF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B6D6616"/>
    <w:multiLevelType w:val="multilevel"/>
    <w:tmpl w:val="4A3AE8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C4F2F9C"/>
    <w:multiLevelType w:val="multilevel"/>
    <w:tmpl w:val="4BB8508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DC076B8"/>
    <w:multiLevelType w:val="multilevel"/>
    <w:tmpl w:val="A880C23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E316A7D"/>
    <w:multiLevelType w:val="multilevel"/>
    <w:tmpl w:val="1EC24D2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FC622A7"/>
    <w:multiLevelType w:val="multilevel"/>
    <w:tmpl w:val="579C835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FEB422C"/>
    <w:multiLevelType w:val="multilevel"/>
    <w:tmpl w:val="B22A6EC6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0075180"/>
    <w:multiLevelType w:val="multilevel"/>
    <w:tmpl w:val="A154C1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0312EDF"/>
    <w:multiLevelType w:val="multilevel"/>
    <w:tmpl w:val="B1FE0FC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17842A6"/>
    <w:multiLevelType w:val="multilevel"/>
    <w:tmpl w:val="30741CC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1C113F5"/>
    <w:multiLevelType w:val="multilevel"/>
    <w:tmpl w:val="9C4E02C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1C242F7"/>
    <w:multiLevelType w:val="multilevel"/>
    <w:tmpl w:val="A2AAFC4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3290628"/>
    <w:multiLevelType w:val="multilevel"/>
    <w:tmpl w:val="CE52D5B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3396F0A"/>
    <w:multiLevelType w:val="multilevel"/>
    <w:tmpl w:val="672C9EC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3A415CB"/>
    <w:multiLevelType w:val="multilevel"/>
    <w:tmpl w:val="A092ABA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3B91761"/>
    <w:multiLevelType w:val="multilevel"/>
    <w:tmpl w:val="24C4EBA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5567E52"/>
    <w:multiLevelType w:val="multilevel"/>
    <w:tmpl w:val="B3BA53C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7510FC7"/>
    <w:multiLevelType w:val="multilevel"/>
    <w:tmpl w:val="109CB7C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8377850"/>
    <w:multiLevelType w:val="multilevel"/>
    <w:tmpl w:val="F33CD1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A611375"/>
    <w:multiLevelType w:val="multilevel"/>
    <w:tmpl w:val="5A9A51A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A66389C"/>
    <w:multiLevelType w:val="multilevel"/>
    <w:tmpl w:val="D76026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B9F33D3"/>
    <w:multiLevelType w:val="multilevel"/>
    <w:tmpl w:val="A32440E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BCF6A18"/>
    <w:multiLevelType w:val="multilevel"/>
    <w:tmpl w:val="D37CCC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BE06296"/>
    <w:multiLevelType w:val="multilevel"/>
    <w:tmpl w:val="A03A780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D4D254A"/>
    <w:multiLevelType w:val="multilevel"/>
    <w:tmpl w:val="90F4743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FAA525C"/>
    <w:multiLevelType w:val="multilevel"/>
    <w:tmpl w:val="BDF4BF6A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1067614"/>
    <w:multiLevelType w:val="multilevel"/>
    <w:tmpl w:val="7686869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33410E7"/>
    <w:multiLevelType w:val="multilevel"/>
    <w:tmpl w:val="3EBAF90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3951FF7"/>
    <w:multiLevelType w:val="multilevel"/>
    <w:tmpl w:val="1158BAA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4D054B6"/>
    <w:multiLevelType w:val="multilevel"/>
    <w:tmpl w:val="32984B1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5EE27B2"/>
    <w:multiLevelType w:val="multilevel"/>
    <w:tmpl w:val="3F0CF9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7683E70"/>
    <w:multiLevelType w:val="multilevel"/>
    <w:tmpl w:val="36B087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88D38CB"/>
    <w:multiLevelType w:val="multilevel"/>
    <w:tmpl w:val="22F0B77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982016C"/>
    <w:multiLevelType w:val="multilevel"/>
    <w:tmpl w:val="718808A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3A8658C4"/>
    <w:multiLevelType w:val="multilevel"/>
    <w:tmpl w:val="60B8F9E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C9445BB"/>
    <w:multiLevelType w:val="multilevel"/>
    <w:tmpl w:val="92B244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C95545E"/>
    <w:multiLevelType w:val="multilevel"/>
    <w:tmpl w:val="DFA68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D0B1F42"/>
    <w:multiLevelType w:val="multilevel"/>
    <w:tmpl w:val="AA7619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D356670"/>
    <w:multiLevelType w:val="multilevel"/>
    <w:tmpl w:val="4B5ECB0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DD84EE5"/>
    <w:multiLevelType w:val="multilevel"/>
    <w:tmpl w:val="F4EE034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EB2640F"/>
    <w:multiLevelType w:val="multilevel"/>
    <w:tmpl w:val="C038C8BA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F377188"/>
    <w:multiLevelType w:val="multilevel"/>
    <w:tmpl w:val="8A347ED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08609EB"/>
    <w:multiLevelType w:val="multilevel"/>
    <w:tmpl w:val="36E683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1701784"/>
    <w:multiLevelType w:val="multilevel"/>
    <w:tmpl w:val="9BC2C72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42DB1E4C"/>
    <w:multiLevelType w:val="multilevel"/>
    <w:tmpl w:val="02CA41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446E6339"/>
    <w:multiLevelType w:val="multilevel"/>
    <w:tmpl w:val="BED44F5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4A22FE9"/>
    <w:multiLevelType w:val="multilevel"/>
    <w:tmpl w:val="64B60C2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5D24917"/>
    <w:multiLevelType w:val="multilevel"/>
    <w:tmpl w:val="93661CB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5E062B7"/>
    <w:multiLevelType w:val="multilevel"/>
    <w:tmpl w:val="90A8276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60735EB"/>
    <w:multiLevelType w:val="multilevel"/>
    <w:tmpl w:val="9244BA7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63C3A75"/>
    <w:multiLevelType w:val="multilevel"/>
    <w:tmpl w:val="BE0EA39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640395A"/>
    <w:multiLevelType w:val="multilevel"/>
    <w:tmpl w:val="E63051F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66E21D6"/>
    <w:multiLevelType w:val="multilevel"/>
    <w:tmpl w:val="712C110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6A26E70"/>
    <w:multiLevelType w:val="multilevel"/>
    <w:tmpl w:val="0478D0B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46E45F11"/>
    <w:multiLevelType w:val="multilevel"/>
    <w:tmpl w:val="A5B827B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7095752"/>
    <w:multiLevelType w:val="multilevel"/>
    <w:tmpl w:val="51B62C8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47BB092E"/>
    <w:multiLevelType w:val="multilevel"/>
    <w:tmpl w:val="995C014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9086B66"/>
    <w:multiLevelType w:val="multilevel"/>
    <w:tmpl w:val="EE9C735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491744F9"/>
    <w:multiLevelType w:val="multilevel"/>
    <w:tmpl w:val="79F07AB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4A184D56"/>
    <w:multiLevelType w:val="multilevel"/>
    <w:tmpl w:val="3F260F5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A2D635A"/>
    <w:multiLevelType w:val="multilevel"/>
    <w:tmpl w:val="69766D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AC236B1"/>
    <w:multiLevelType w:val="multilevel"/>
    <w:tmpl w:val="D4B23B1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4AF13CB0"/>
    <w:multiLevelType w:val="multilevel"/>
    <w:tmpl w:val="C3C045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CAD46A8"/>
    <w:multiLevelType w:val="multilevel"/>
    <w:tmpl w:val="C4F2013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E6415F5"/>
    <w:multiLevelType w:val="multilevel"/>
    <w:tmpl w:val="F7B69D0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E6E0769"/>
    <w:multiLevelType w:val="multilevel"/>
    <w:tmpl w:val="EBB081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EEF674A"/>
    <w:multiLevelType w:val="multilevel"/>
    <w:tmpl w:val="B4FA84C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F1C2998"/>
    <w:multiLevelType w:val="multilevel"/>
    <w:tmpl w:val="D712873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F732DEB"/>
    <w:multiLevelType w:val="multilevel"/>
    <w:tmpl w:val="9FDE8A6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50616413"/>
    <w:multiLevelType w:val="multilevel"/>
    <w:tmpl w:val="F26819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1957D0A"/>
    <w:multiLevelType w:val="multilevel"/>
    <w:tmpl w:val="54E4486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1A7288A"/>
    <w:multiLevelType w:val="multilevel"/>
    <w:tmpl w:val="C8D0635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53DF5B5B"/>
    <w:multiLevelType w:val="multilevel"/>
    <w:tmpl w:val="D4D2142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540504B5"/>
    <w:multiLevelType w:val="multilevel"/>
    <w:tmpl w:val="638209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54993B9C"/>
    <w:multiLevelType w:val="multilevel"/>
    <w:tmpl w:val="FEE8CF1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55027CA8"/>
    <w:multiLevelType w:val="multilevel"/>
    <w:tmpl w:val="1CECFCA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55AF6EF9"/>
    <w:multiLevelType w:val="multilevel"/>
    <w:tmpl w:val="38DEE5E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564E266E"/>
    <w:multiLevelType w:val="multilevel"/>
    <w:tmpl w:val="E53CB95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57D4399A"/>
    <w:multiLevelType w:val="multilevel"/>
    <w:tmpl w:val="0DA4C2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593507DC"/>
    <w:multiLevelType w:val="multilevel"/>
    <w:tmpl w:val="719E26B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B2266D3"/>
    <w:multiLevelType w:val="multilevel"/>
    <w:tmpl w:val="FBDCEC4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5BE07B2B"/>
    <w:multiLevelType w:val="multilevel"/>
    <w:tmpl w:val="C360EB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C6005D2"/>
    <w:multiLevelType w:val="multilevel"/>
    <w:tmpl w:val="FCF0346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C765F7E"/>
    <w:multiLevelType w:val="multilevel"/>
    <w:tmpl w:val="71647B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5D7A4C78"/>
    <w:multiLevelType w:val="multilevel"/>
    <w:tmpl w:val="9B1AB91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5E983D45"/>
    <w:multiLevelType w:val="multilevel"/>
    <w:tmpl w:val="5CAEE0E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F7E2F84"/>
    <w:multiLevelType w:val="multilevel"/>
    <w:tmpl w:val="333627E6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5F8301D5"/>
    <w:multiLevelType w:val="multilevel"/>
    <w:tmpl w:val="0332D5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5FAD44DE"/>
    <w:multiLevelType w:val="multilevel"/>
    <w:tmpl w:val="51EAF8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60735416"/>
    <w:multiLevelType w:val="multilevel"/>
    <w:tmpl w:val="22FA27C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62D2699A"/>
    <w:multiLevelType w:val="multilevel"/>
    <w:tmpl w:val="F17014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63E3426E"/>
    <w:multiLevelType w:val="multilevel"/>
    <w:tmpl w:val="5958DFD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4FD112E"/>
    <w:multiLevelType w:val="multilevel"/>
    <w:tmpl w:val="A0323DA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652E7424"/>
    <w:multiLevelType w:val="multilevel"/>
    <w:tmpl w:val="95C67A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65715E03"/>
    <w:multiLevelType w:val="multilevel"/>
    <w:tmpl w:val="CF1624B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659E312D"/>
    <w:multiLevelType w:val="multilevel"/>
    <w:tmpl w:val="7C2293E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65C75FE8"/>
    <w:multiLevelType w:val="multilevel"/>
    <w:tmpl w:val="0BC4D9F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65D30B98"/>
    <w:multiLevelType w:val="multilevel"/>
    <w:tmpl w:val="EFCCF8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67602B44"/>
    <w:multiLevelType w:val="multilevel"/>
    <w:tmpl w:val="0E401D7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67730466"/>
    <w:multiLevelType w:val="multilevel"/>
    <w:tmpl w:val="BA12EC1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67976318"/>
    <w:multiLevelType w:val="multilevel"/>
    <w:tmpl w:val="98100BF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67BE2024"/>
    <w:multiLevelType w:val="multilevel"/>
    <w:tmpl w:val="91BE941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68037A2F"/>
    <w:multiLevelType w:val="multilevel"/>
    <w:tmpl w:val="3F02928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68414A85"/>
    <w:multiLevelType w:val="multilevel"/>
    <w:tmpl w:val="1506F0D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69036C0A"/>
    <w:multiLevelType w:val="multilevel"/>
    <w:tmpl w:val="2708E2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6924525D"/>
    <w:multiLevelType w:val="multilevel"/>
    <w:tmpl w:val="F8AEC5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69954222"/>
    <w:multiLevelType w:val="multilevel"/>
    <w:tmpl w:val="B8AC190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6BCC2CCD"/>
    <w:multiLevelType w:val="multilevel"/>
    <w:tmpl w:val="04D254C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6BD33C0C"/>
    <w:multiLevelType w:val="multilevel"/>
    <w:tmpl w:val="D7847AA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6BE16F78"/>
    <w:multiLevelType w:val="multilevel"/>
    <w:tmpl w:val="5476983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6C9E463C"/>
    <w:multiLevelType w:val="multilevel"/>
    <w:tmpl w:val="67909D5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6E092B23"/>
    <w:multiLevelType w:val="multilevel"/>
    <w:tmpl w:val="1AC2FD5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6ED70A97"/>
    <w:multiLevelType w:val="multilevel"/>
    <w:tmpl w:val="EA2E96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6EEF08B0"/>
    <w:multiLevelType w:val="multilevel"/>
    <w:tmpl w:val="13C615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6FA1333A"/>
    <w:multiLevelType w:val="multilevel"/>
    <w:tmpl w:val="032619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719B0784"/>
    <w:multiLevelType w:val="multilevel"/>
    <w:tmpl w:val="F904A7C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7456557F"/>
    <w:multiLevelType w:val="multilevel"/>
    <w:tmpl w:val="6AC8F7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75797C1D"/>
    <w:multiLevelType w:val="multilevel"/>
    <w:tmpl w:val="4F0AA94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76D3416D"/>
    <w:multiLevelType w:val="multilevel"/>
    <w:tmpl w:val="8C9EF5CE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770D769E"/>
    <w:multiLevelType w:val="multilevel"/>
    <w:tmpl w:val="CF742C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78CF796B"/>
    <w:multiLevelType w:val="multilevel"/>
    <w:tmpl w:val="BBF2D0A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78DD1A6F"/>
    <w:multiLevelType w:val="multilevel"/>
    <w:tmpl w:val="980A32AE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7973013A"/>
    <w:multiLevelType w:val="multilevel"/>
    <w:tmpl w:val="5366049A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7B4D0ECD"/>
    <w:multiLevelType w:val="multilevel"/>
    <w:tmpl w:val="E996D66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 w15:restartNumberingAfterBreak="0">
    <w:nsid w:val="7C342180"/>
    <w:multiLevelType w:val="multilevel"/>
    <w:tmpl w:val="CCBE43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7C8545E5"/>
    <w:multiLevelType w:val="multilevel"/>
    <w:tmpl w:val="28A4844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7C884555"/>
    <w:multiLevelType w:val="multilevel"/>
    <w:tmpl w:val="3A08968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7DB258CA"/>
    <w:multiLevelType w:val="multilevel"/>
    <w:tmpl w:val="13DE9D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7DCC58A0"/>
    <w:multiLevelType w:val="multilevel"/>
    <w:tmpl w:val="855EF51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7E2E1092"/>
    <w:multiLevelType w:val="multilevel"/>
    <w:tmpl w:val="B76A103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7E6E0CAD"/>
    <w:multiLevelType w:val="multilevel"/>
    <w:tmpl w:val="FA6824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7E740997"/>
    <w:multiLevelType w:val="multilevel"/>
    <w:tmpl w:val="311C4B3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7EA72692"/>
    <w:multiLevelType w:val="multilevel"/>
    <w:tmpl w:val="EA28B6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7ED5041C"/>
    <w:multiLevelType w:val="multilevel"/>
    <w:tmpl w:val="927AEB6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7F177116"/>
    <w:multiLevelType w:val="multilevel"/>
    <w:tmpl w:val="2C32E41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54411094">
    <w:abstractNumId w:val="133"/>
  </w:num>
  <w:num w:numId="2" w16cid:durableId="183443516">
    <w:abstractNumId w:val="113"/>
  </w:num>
  <w:num w:numId="3" w16cid:durableId="1702171057">
    <w:abstractNumId w:val="9"/>
  </w:num>
  <w:num w:numId="4" w16cid:durableId="2076320289">
    <w:abstractNumId w:val="124"/>
  </w:num>
  <w:num w:numId="5" w16cid:durableId="575477768">
    <w:abstractNumId w:val="164"/>
  </w:num>
  <w:num w:numId="6" w16cid:durableId="1255242489">
    <w:abstractNumId w:val="36"/>
  </w:num>
  <w:num w:numId="7" w16cid:durableId="783887214">
    <w:abstractNumId w:val="65"/>
  </w:num>
  <w:num w:numId="8" w16cid:durableId="530190342">
    <w:abstractNumId w:val="138"/>
  </w:num>
  <w:num w:numId="9" w16cid:durableId="1717774977">
    <w:abstractNumId w:val="73"/>
  </w:num>
  <w:num w:numId="10" w16cid:durableId="1397626451">
    <w:abstractNumId w:val="112"/>
  </w:num>
  <w:num w:numId="11" w16cid:durableId="1264268227">
    <w:abstractNumId w:val="97"/>
  </w:num>
  <w:num w:numId="12" w16cid:durableId="587467608">
    <w:abstractNumId w:val="75"/>
  </w:num>
  <w:num w:numId="13" w16cid:durableId="464005977">
    <w:abstractNumId w:val="41"/>
  </w:num>
  <w:num w:numId="14" w16cid:durableId="719942818">
    <w:abstractNumId w:val="52"/>
  </w:num>
  <w:num w:numId="15" w16cid:durableId="1056011783">
    <w:abstractNumId w:val="54"/>
  </w:num>
  <w:num w:numId="16" w16cid:durableId="2093890948">
    <w:abstractNumId w:val="136"/>
  </w:num>
  <w:num w:numId="17" w16cid:durableId="990331349">
    <w:abstractNumId w:val="42"/>
  </w:num>
  <w:num w:numId="18" w16cid:durableId="1517117004">
    <w:abstractNumId w:val="100"/>
  </w:num>
  <w:num w:numId="19" w16cid:durableId="511141727">
    <w:abstractNumId w:val="56"/>
  </w:num>
  <w:num w:numId="20" w16cid:durableId="1892568572">
    <w:abstractNumId w:val="28"/>
  </w:num>
  <w:num w:numId="21" w16cid:durableId="964391421">
    <w:abstractNumId w:val="132"/>
  </w:num>
  <w:num w:numId="22" w16cid:durableId="497964893">
    <w:abstractNumId w:val="110"/>
  </w:num>
  <w:num w:numId="23" w16cid:durableId="1656061705">
    <w:abstractNumId w:val="5"/>
  </w:num>
  <w:num w:numId="24" w16cid:durableId="1428579142">
    <w:abstractNumId w:val="184"/>
  </w:num>
  <w:num w:numId="25" w16cid:durableId="387925236">
    <w:abstractNumId w:val="149"/>
  </w:num>
  <w:num w:numId="26" w16cid:durableId="1566647157">
    <w:abstractNumId w:val="24"/>
  </w:num>
  <w:num w:numId="27" w16cid:durableId="765737172">
    <w:abstractNumId w:val="144"/>
  </w:num>
  <w:num w:numId="28" w16cid:durableId="568151101">
    <w:abstractNumId w:val="130"/>
  </w:num>
  <w:num w:numId="29" w16cid:durableId="1792623522">
    <w:abstractNumId w:val="48"/>
  </w:num>
  <w:num w:numId="30" w16cid:durableId="552160305">
    <w:abstractNumId w:val="57"/>
  </w:num>
  <w:num w:numId="31" w16cid:durableId="1246375224">
    <w:abstractNumId w:val="66"/>
  </w:num>
  <w:num w:numId="32" w16cid:durableId="368186405">
    <w:abstractNumId w:val="67"/>
  </w:num>
  <w:num w:numId="33" w16cid:durableId="2008165085">
    <w:abstractNumId w:val="92"/>
  </w:num>
  <w:num w:numId="34" w16cid:durableId="1423917193">
    <w:abstractNumId w:val="33"/>
  </w:num>
  <w:num w:numId="35" w16cid:durableId="1767336863">
    <w:abstractNumId w:val="17"/>
  </w:num>
  <w:num w:numId="36" w16cid:durableId="1285379740">
    <w:abstractNumId w:val="79"/>
  </w:num>
  <w:num w:numId="37" w16cid:durableId="1856309376">
    <w:abstractNumId w:val="87"/>
  </w:num>
  <w:num w:numId="38" w16cid:durableId="2102096151">
    <w:abstractNumId w:val="94"/>
  </w:num>
  <w:num w:numId="39" w16cid:durableId="404882259">
    <w:abstractNumId w:val="58"/>
  </w:num>
  <w:num w:numId="40" w16cid:durableId="1082408778">
    <w:abstractNumId w:val="116"/>
  </w:num>
  <w:num w:numId="41" w16cid:durableId="1972049129">
    <w:abstractNumId w:val="83"/>
  </w:num>
  <w:num w:numId="42" w16cid:durableId="661660923">
    <w:abstractNumId w:val="20"/>
  </w:num>
  <w:num w:numId="43" w16cid:durableId="2120294403">
    <w:abstractNumId w:val="160"/>
  </w:num>
  <w:num w:numId="44" w16cid:durableId="2133354977">
    <w:abstractNumId w:val="29"/>
  </w:num>
  <w:num w:numId="45" w16cid:durableId="1335567676">
    <w:abstractNumId w:val="111"/>
  </w:num>
  <w:num w:numId="46" w16cid:durableId="987125482">
    <w:abstractNumId w:val="99"/>
  </w:num>
  <w:num w:numId="47" w16cid:durableId="494298538">
    <w:abstractNumId w:val="0"/>
  </w:num>
  <w:num w:numId="48" w16cid:durableId="1750931314">
    <w:abstractNumId w:val="80"/>
  </w:num>
  <w:num w:numId="49" w16cid:durableId="1717468561">
    <w:abstractNumId w:val="63"/>
  </w:num>
  <w:num w:numId="50" w16cid:durableId="1524855422">
    <w:abstractNumId w:val="182"/>
  </w:num>
  <w:num w:numId="51" w16cid:durableId="1949004923">
    <w:abstractNumId w:val="165"/>
  </w:num>
  <w:num w:numId="52" w16cid:durableId="949976334">
    <w:abstractNumId w:val="145"/>
  </w:num>
  <w:num w:numId="53" w16cid:durableId="1131636032">
    <w:abstractNumId w:val="60"/>
  </w:num>
  <w:num w:numId="54" w16cid:durableId="1137406731">
    <w:abstractNumId w:val="120"/>
  </w:num>
  <w:num w:numId="55" w16cid:durableId="1604261712">
    <w:abstractNumId w:val="171"/>
  </w:num>
  <w:num w:numId="56" w16cid:durableId="868756396">
    <w:abstractNumId w:val="166"/>
  </w:num>
  <w:num w:numId="57" w16cid:durableId="731271649">
    <w:abstractNumId w:val="140"/>
  </w:num>
  <w:num w:numId="58" w16cid:durableId="1163812344">
    <w:abstractNumId w:val="46"/>
  </w:num>
  <w:num w:numId="59" w16cid:durableId="944771253">
    <w:abstractNumId w:val="78"/>
  </w:num>
  <w:num w:numId="60" w16cid:durableId="81222861">
    <w:abstractNumId w:val="180"/>
  </w:num>
  <w:num w:numId="61" w16cid:durableId="580716606">
    <w:abstractNumId w:val="175"/>
  </w:num>
  <w:num w:numId="62" w16cid:durableId="1373383996">
    <w:abstractNumId w:val="23"/>
  </w:num>
  <w:num w:numId="63" w16cid:durableId="52823912">
    <w:abstractNumId w:val="105"/>
  </w:num>
  <w:num w:numId="64" w16cid:durableId="2039508473">
    <w:abstractNumId w:val="44"/>
  </w:num>
  <w:num w:numId="65" w16cid:durableId="657078394">
    <w:abstractNumId w:val="150"/>
  </w:num>
  <w:num w:numId="66" w16cid:durableId="1809516107">
    <w:abstractNumId w:val="8"/>
  </w:num>
  <w:num w:numId="67" w16cid:durableId="1608585249">
    <w:abstractNumId w:val="77"/>
  </w:num>
  <w:num w:numId="68" w16cid:durableId="1696809055">
    <w:abstractNumId w:val="13"/>
  </w:num>
  <w:num w:numId="69" w16cid:durableId="1831019786">
    <w:abstractNumId w:val="174"/>
  </w:num>
  <w:num w:numId="70" w16cid:durableId="1706832061">
    <w:abstractNumId w:val="172"/>
  </w:num>
  <w:num w:numId="71" w16cid:durableId="1070230584">
    <w:abstractNumId w:val="95"/>
  </w:num>
  <w:num w:numId="72" w16cid:durableId="818426603">
    <w:abstractNumId w:val="90"/>
  </w:num>
  <w:num w:numId="73" w16cid:durableId="1884706171">
    <w:abstractNumId w:val="159"/>
  </w:num>
  <w:num w:numId="74" w16cid:durableId="499542510">
    <w:abstractNumId w:val="62"/>
  </w:num>
  <w:num w:numId="75" w16cid:durableId="1136216323">
    <w:abstractNumId w:val="96"/>
  </w:num>
  <w:num w:numId="76" w16cid:durableId="381103748">
    <w:abstractNumId w:val="84"/>
  </w:num>
  <w:num w:numId="77" w16cid:durableId="1407875040">
    <w:abstractNumId w:val="14"/>
  </w:num>
  <w:num w:numId="78" w16cid:durableId="471757948">
    <w:abstractNumId w:val="74"/>
  </w:num>
  <w:num w:numId="79" w16cid:durableId="1717243906">
    <w:abstractNumId w:val="179"/>
  </w:num>
  <w:num w:numId="80" w16cid:durableId="1666589476">
    <w:abstractNumId w:val="55"/>
  </w:num>
  <w:num w:numId="81" w16cid:durableId="706220658">
    <w:abstractNumId w:val="27"/>
  </w:num>
  <w:num w:numId="82" w16cid:durableId="1139344881">
    <w:abstractNumId w:val="53"/>
  </w:num>
  <w:num w:numId="83" w16cid:durableId="1561792846">
    <w:abstractNumId w:val="88"/>
  </w:num>
  <w:num w:numId="84" w16cid:durableId="568081337">
    <w:abstractNumId w:val="26"/>
  </w:num>
  <w:num w:numId="85" w16cid:durableId="1111824225">
    <w:abstractNumId w:val="163"/>
  </w:num>
  <w:num w:numId="86" w16cid:durableId="1571038192">
    <w:abstractNumId w:val="128"/>
  </w:num>
  <w:num w:numId="87" w16cid:durableId="1302539333">
    <w:abstractNumId w:val="134"/>
  </w:num>
  <w:num w:numId="88" w16cid:durableId="425924429">
    <w:abstractNumId w:val="102"/>
  </w:num>
  <w:num w:numId="89" w16cid:durableId="939142615">
    <w:abstractNumId w:val="152"/>
  </w:num>
  <w:num w:numId="90" w16cid:durableId="1820658320">
    <w:abstractNumId w:val="147"/>
  </w:num>
  <w:num w:numId="91" w16cid:durableId="59594814">
    <w:abstractNumId w:val="6"/>
  </w:num>
  <w:num w:numId="92" w16cid:durableId="1842885934">
    <w:abstractNumId w:val="15"/>
  </w:num>
  <w:num w:numId="93" w16cid:durableId="2250207">
    <w:abstractNumId w:val="45"/>
  </w:num>
  <w:num w:numId="94" w16cid:durableId="739792324">
    <w:abstractNumId w:val="104"/>
  </w:num>
  <w:num w:numId="95" w16cid:durableId="1158962519">
    <w:abstractNumId w:val="176"/>
  </w:num>
  <w:num w:numId="96" w16cid:durableId="267977963">
    <w:abstractNumId w:val="16"/>
  </w:num>
  <w:num w:numId="97" w16cid:durableId="638537415">
    <w:abstractNumId w:val="129"/>
  </w:num>
  <w:num w:numId="98" w16cid:durableId="1406294708">
    <w:abstractNumId w:val="37"/>
  </w:num>
  <w:num w:numId="99" w16cid:durableId="603853528">
    <w:abstractNumId w:val="4"/>
  </w:num>
  <w:num w:numId="100" w16cid:durableId="1638804625">
    <w:abstractNumId w:val="34"/>
  </w:num>
  <w:num w:numId="101" w16cid:durableId="221142590">
    <w:abstractNumId w:val="30"/>
  </w:num>
  <w:num w:numId="102" w16cid:durableId="1046103836">
    <w:abstractNumId w:val="146"/>
  </w:num>
  <w:num w:numId="103" w16cid:durableId="1989238031">
    <w:abstractNumId w:val="155"/>
  </w:num>
  <w:num w:numId="104" w16cid:durableId="114644675">
    <w:abstractNumId w:val="109"/>
  </w:num>
  <w:num w:numId="105" w16cid:durableId="1669404431">
    <w:abstractNumId w:val="40"/>
  </w:num>
  <w:num w:numId="106" w16cid:durableId="1661539019">
    <w:abstractNumId w:val="137"/>
  </w:num>
  <w:num w:numId="107" w16cid:durableId="101342702">
    <w:abstractNumId w:val="114"/>
  </w:num>
  <w:num w:numId="108" w16cid:durableId="2028864974">
    <w:abstractNumId w:val="2"/>
  </w:num>
  <w:num w:numId="109" w16cid:durableId="1187328785">
    <w:abstractNumId w:val="89"/>
  </w:num>
  <w:num w:numId="110" w16cid:durableId="1042899432">
    <w:abstractNumId w:val="50"/>
  </w:num>
  <w:num w:numId="111" w16cid:durableId="129716034">
    <w:abstractNumId w:val="156"/>
  </w:num>
  <w:num w:numId="112" w16cid:durableId="1279413645">
    <w:abstractNumId w:val="35"/>
  </w:num>
  <w:num w:numId="113" w16cid:durableId="858549921">
    <w:abstractNumId w:val="18"/>
  </w:num>
  <w:num w:numId="114" w16cid:durableId="459765376">
    <w:abstractNumId w:val="3"/>
  </w:num>
  <w:num w:numId="115" w16cid:durableId="1432434321">
    <w:abstractNumId w:val="70"/>
  </w:num>
  <w:num w:numId="116" w16cid:durableId="2023969340">
    <w:abstractNumId w:val="153"/>
  </w:num>
  <w:num w:numId="117" w16cid:durableId="520165888">
    <w:abstractNumId w:val="127"/>
  </w:num>
  <w:num w:numId="118" w16cid:durableId="1279950650">
    <w:abstractNumId w:val="82"/>
  </w:num>
  <w:num w:numId="119" w16cid:durableId="648292875">
    <w:abstractNumId w:val="178"/>
  </w:num>
  <w:num w:numId="120" w16cid:durableId="717626802">
    <w:abstractNumId w:val="61"/>
  </w:num>
  <w:num w:numId="121" w16cid:durableId="92022342">
    <w:abstractNumId w:val="151"/>
  </w:num>
  <w:num w:numId="122" w16cid:durableId="1277055176">
    <w:abstractNumId w:val="115"/>
  </w:num>
  <w:num w:numId="123" w16cid:durableId="1007485775">
    <w:abstractNumId w:val="143"/>
  </w:num>
  <w:num w:numId="124" w16cid:durableId="1832941030">
    <w:abstractNumId w:val="125"/>
  </w:num>
  <w:num w:numId="125" w16cid:durableId="514999290">
    <w:abstractNumId w:val="139"/>
  </w:num>
  <w:num w:numId="126" w16cid:durableId="1942445713">
    <w:abstractNumId w:val="177"/>
  </w:num>
  <w:num w:numId="127" w16cid:durableId="2026443140">
    <w:abstractNumId w:val="49"/>
  </w:num>
  <w:num w:numId="128" w16cid:durableId="1441099506">
    <w:abstractNumId w:val="43"/>
  </w:num>
  <w:num w:numId="129" w16cid:durableId="65078104">
    <w:abstractNumId w:val="85"/>
  </w:num>
  <w:num w:numId="130" w16cid:durableId="492911712">
    <w:abstractNumId w:val="81"/>
  </w:num>
  <w:num w:numId="131" w16cid:durableId="1146969635">
    <w:abstractNumId w:val="12"/>
  </w:num>
  <w:num w:numId="132" w16cid:durableId="1554269300">
    <w:abstractNumId w:val="51"/>
  </w:num>
  <w:num w:numId="133" w16cid:durableId="187766704">
    <w:abstractNumId w:val="25"/>
  </w:num>
  <w:num w:numId="134" w16cid:durableId="273901909">
    <w:abstractNumId w:val="162"/>
  </w:num>
  <w:num w:numId="135" w16cid:durableId="1706254135">
    <w:abstractNumId w:val="168"/>
  </w:num>
  <w:num w:numId="136" w16cid:durableId="1818109672">
    <w:abstractNumId w:val="71"/>
  </w:num>
  <w:num w:numId="137" w16cid:durableId="824858507">
    <w:abstractNumId w:val="119"/>
  </w:num>
  <w:num w:numId="138" w16cid:durableId="1302690989">
    <w:abstractNumId w:val="131"/>
  </w:num>
  <w:num w:numId="139" w16cid:durableId="290088933">
    <w:abstractNumId w:val="157"/>
  </w:num>
  <w:num w:numId="140" w16cid:durableId="1025714427">
    <w:abstractNumId w:val="148"/>
  </w:num>
  <w:num w:numId="141" w16cid:durableId="1371809051">
    <w:abstractNumId w:val="135"/>
  </w:num>
  <w:num w:numId="142" w16cid:durableId="497040604">
    <w:abstractNumId w:val="183"/>
  </w:num>
  <w:num w:numId="143" w16cid:durableId="1975138902">
    <w:abstractNumId w:val="121"/>
  </w:num>
  <w:num w:numId="144" w16cid:durableId="163127648">
    <w:abstractNumId w:val="7"/>
  </w:num>
  <w:num w:numId="145" w16cid:durableId="307367129">
    <w:abstractNumId w:val="68"/>
  </w:num>
  <w:num w:numId="146" w16cid:durableId="56247708">
    <w:abstractNumId w:val="101"/>
  </w:num>
  <w:num w:numId="147" w16cid:durableId="1365250418">
    <w:abstractNumId w:val="118"/>
  </w:num>
  <w:num w:numId="148" w16cid:durableId="1554735889">
    <w:abstractNumId w:val="170"/>
  </w:num>
  <w:num w:numId="149" w16cid:durableId="1480343783">
    <w:abstractNumId w:val="107"/>
  </w:num>
  <w:num w:numId="150" w16cid:durableId="1875078571">
    <w:abstractNumId w:val="181"/>
  </w:num>
  <w:num w:numId="151" w16cid:durableId="1939868586">
    <w:abstractNumId w:val="126"/>
  </w:num>
  <w:num w:numId="152" w16cid:durableId="1184518517">
    <w:abstractNumId w:val="117"/>
  </w:num>
  <w:num w:numId="153" w16cid:durableId="1316257777">
    <w:abstractNumId w:val="69"/>
  </w:num>
  <w:num w:numId="154" w16cid:durableId="352463153">
    <w:abstractNumId w:val="106"/>
  </w:num>
  <w:num w:numId="155" w16cid:durableId="1226724423">
    <w:abstractNumId w:val="1"/>
  </w:num>
  <w:num w:numId="156" w16cid:durableId="1998916042">
    <w:abstractNumId w:val="64"/>
  </w:num>
  <w:num w:numId="157" w16cid:durableId="1040128832">
    <w:abstractNumId w:val="47"/>
  </w:num>
  <w:num w:numId="158" w16cid:durableId="317196272">
    <w:abstractNumId w:val="39"/>
  </w:num>
  <w:num w:numId="159" w16cid:durableId="1051804135">
    <w:abstractNumId w:val="103"/>
  </w:num>
  <w:num w:numId="160" w16cid:durableId="260573726">
    <w:abstractNumId w:val="108"/>
  </w:num>
  <w:num w:numId="161" w16cid:durableId="1578247169">
    <w:abstractNumId w:val="98"/>
  </w:num>
  <w:num w:numId="162" w16cid:durableId="983049584">
    <w:abstractNumId w:val="31"/>
  </w:num>
  <w:num w:numId="163" w16cid:durableId="639698945">
    <w:abstractNumId w:val="19"/>
  </w:num>
  <w:num w:numId="164" w16cid:durableId="2141994110">
    <w:abstractNumId w:val="10"/>
  </w:num>
  <w:num w:numId="165" w16cid:durableId="1989087053">
    <w:abstractNumId w:val="76"/>
  </w:num>
  <w:num w:numId="166" w16cid:durableId="1023284573">
    <w:abstractNumId w:val="32"/>
  </w:num>
  <w:num w:numId="167" w16cid:durableId="711346896">
    <w:abstractNumId w:val="86"/>
  </w:num>
  <w:num w:numId="168" w16cid:durableId="624701514">
    <w:abstractNumId w:val="169"/>
  </w:num>
  <w:num w:numId="169" w16cid:durableId="1796870173">
    <w:abstractNumId w:val="21"/>
  </w:num>
  <w:num w:numId="170" w16cid:durableId="355085086">
    <w:abstractNumId w:val="142"/>
  </w:num>
  <w:num w:numId="171" w16cid:durableId="670066085">
    <w:abstractNumId w:val="141"/>
  </w:num>
  <w:num w:numId="172" w16cid:durableId="1006980689">
    <w:abstractNumId w:val="161"/>
  </w:num>
  <w:num w:numId="173" w16cid:durableId="587888722">
    <w:abstractNumId w:val="123"/>
  </w:num>
  <w:num w:numId="174" w16cid:durableId="2080905270">
    <w:abstractNumId w:val="22"/>
  </w:num>
  <w:num w:numId="175" w16cid:durableId="1569922951">
    <w:abstractNumId w:val="72"/>
  </w:num>
  <w:num w:numId="176" w16cid:durableId="342782254">
    <w:abstractNumId w:val="167"/>
  </w:num>
  <w:num w:numId="177" w16cid:durableId="905919097">
    <w:abstractNumId w:val="59"/>
  </w:num>
  <w:num w:numId="178" w16cid:durableId="1768117295">
    <w:abstractNumId w:val="11"/>
  </w:num>
  <w:num w:numId="179" w16cid:durableId="734427049">
    <w:abstractNumId w:val="154"/>
  </w:num>
  <w:num w:numId="180" w16cid:durableId="709113902">
    <w:abstractNumId w:val="93"/>
  </w:num>
  <w:num w:numId="181" w16cid:durableId="954478675">
    <w:abstractNumId w:val="158"/>
  </w:num>
  <w:num w:numId="182" w16cid:durableId="822353757">
    <w:abstractNumId w:val="38"/>
  </w:num>
  <w:num w:numId="183" w16cid:durableId="1296905603">
    <w:abstractNumId w:val="173"/>
  </w:num>
  <w:num w:numId="184" w16cid:durableId="1771200790">
    <w:abstractNumId w:val="122"/>
  </w:num>
  <w:num w:numId="185" w16cid:durableId="729034853">
    <w:abstractNumId w:val="9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TrueTypeFonts/>
  <w:proofState w:spelling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6AA"/>
    <w:rsid w:val="000158E9"/>
    <w:rsid w:val="00174A56"/>
    <w:rsid w:val="00267223"/>
    <w:rsid w:val="00480109"/>
    <w:rsid w:val="005904D2"/>
    <w:rsid w:val="006416AA"/>
    <w:rsid w:val="006F637F"/>
    <w:rsid w:val="00713820"/>
    <w:rsid w:val="0078718D"/>
    <w:rsid w:val="00892606"/>
    <w:rsid w:val="00A2422A"/>
    <w:rsid w:val="00D725CD"/>
    <w:rsid w:val="00EC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A20024"/>
  <w15:docId w15:val="{FFF0478A-2AF2-2543-BDE2-05F832A41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D725CD"/>
    <w:pPr>
      <w:spacing w:after="160" w:line="278" w:lineRule="auto"/>
    </w:pPr>
    <w:rPr>
      <w:rFonts w:eastAsiaTheme="minorHAnsi"/>
      <w:kern w:val="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25CD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25CD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D725CD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D725CD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25CD"/>
    <w:pPr>
      <w:keepNext/>
      <w:keepLines/>
      <w:spacing w:before="80" w:after="40"/>
      <w:outlineLvl w:val="4"/>
    </w:pPr>
    <w:rPr>
      <w:rFonts w:eastAsiaTheme="majorEastAsia" w:cstheme="majorBidi"/>
      <w:color w:val="1E41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25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25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25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25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D725C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725CD"/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D725CD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725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25CD"/>
    <w:rPr>
      <w:rFonts w:eastAsiaTheme="minorHAnsi"/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D725CD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D725CD"/>
    <w:rPr>
      <w:rFonts w:eastAsiaTheme="minorHAnsi"/>
      <w:b/>
      <w:bCs/>
      <w:caps/>
      <w:kern w:val="2"/>
      <w14:ligatures w14:val="standardContextual"/>
    </w:rPr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rPr>
      <w:b w:val="0"/>
      <w:caps w:val="0"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bCs/>
      <w:caps/>
      <w:color w:val="2D2D2D"/>
      <w:spacing w:val="-10"/>
      <w:kern w:val="28"/>
      <w:sz w:val="24"/>
      <w:szCs w:val="56"/>
      <w14:ligatures w14:val="standardContextual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725CD"/>
    <w:rPr>
      <w:rFonts w:eastAsia="Times New Roman"/>
      <w:b/>
      <w:bCs/>
      <w:color w:val="971D20" w:themeColor="accent3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725CD"/>
    <w:rPr>
      <w:rFonts w:eastAsiaTheme="minorHAnsi"/>
      <w:i/>
      <w:iCs/>
      <w:color w:val="971D20" w:themeColor="accent3"/>
      <w:kern w:val="2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D725CD"/>
    <w:rPr>
      <w:rFonts w:eastAsiaTheme="minorHAnsi"/>
      <w:i/>
      <w:iCs/>
      <w:kern w:val="2"/>
      <w:sz w:val="18"/>
      <w:szCs w:val="18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D725CD"/>
    <w:rPr>
      <w:rFonts w:eastAsiaTheme="minorHAnsi"/>
      <w:b/>
      <w:bCs/>
      <w:caps/>
      <w:kern w:val="2"/>
      <w:sz w:val="32"/>
      <w:szCs w:val="32"/>
      <w14:ligatures w14:val="standardContextual"/>
    </w:rPr>
  </w:style>
  <w:style w:type="paragraph" w:styleId="Quote">
    <w:name w:val="Quote"/>
    <w:aliases w:val="Block Quote"/>
    <w:basedOn w:val="Normal"/>
    <w:link w:val="QuoteChar"/>
    <w:qFormat/>
    <w:rsid w:val="00D725CD"/>
    <w:pPr>
      <w:ind w:left="720"/>
    </w:pPr>
    <w:rPr>
      <w:i/>
    </w:rPr>
  </w:style>
  <w:style w:type="character" w:customStyle="1" w:styleId="QuoteChar">
    <w:name w:val="Quote Char"/>
    <w:aliases w:val="Block Quote Char"/>
    <w:basedOn w:val="DefaultParagraphFont"/>
    <w:link w:val="Quote"/>
    <w:rsid w:val="00AC349E"/>
    <w:rPr>
      <w:rFonts w:eastAsiaTheme="minorHAnsi"/>
      <w:i/>
      <w:kern w:val="2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D72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CC187B"/>
    <w:pPr>
      <w:spacing w:after="0" w:line="240" w:lineRule="auto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CC187B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D725CD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25C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725CD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285782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725CD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25CD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25CD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D725CD"/>
    <w:rPr>
      <w:rFonts w:eastAsiaTheme="minorHAnsi"/>
      <w:caps/>
      <w:kern w:val="2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25CD"/>
    <w:rPr>
      <w:rFonts w:eastAsiaTheme="majorEastAsia" w:cstheme="majorBidi"/>
      <w:color w:val="1E4161" w:themeColor="accent1" w:themeShade="BF"/>
      <w:kern w:val="2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25CD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D725CD"/>
    <w:rPr>
      <w:color w:val="288AC3" w:themeColor="followedHyperlink"/>
      <w:u w:val="single"/>
    </w:rPr>
  </w:style>
  <w:style w:type="paragraph" w:customStyle="1" w:styleId="AnswerKey">
    <w:name w:val="Answer Key"/>
    <w:basedOn w:val="Normal"/>
    <w:qFormat/>
    <w:rsid w:val="00D725CD"/>
    <w:rPr>
      <w:color w:val="D30F7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99" Type="http://schemas.openxmlformats.org/officeDocument/2006/relationships/oleObject" Target="embeddings/oleObject141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3.bin"/><Relationship Id="rId324" Type="http://schemas.openxmlformats.org/officeDocument/2006/relationships/oleObject" Target="embeddings/oleObject153.bin"/><Relationship Id="rId366" Type="http://schemas.openxmlformats.org/officeDocument/2006/relationships/image" Target="media/image185.wmf"/><Relationship Id="rId170" Type="http://schemas.openxmlformats.org/officeDocument/2006/relationships/oleObject" Target="embeddings/oleObject78.bin"/><Relationship Id="rId226" Type="http://schemas.openxmlformats.org/officeDocument/2006/relationships/image" Target="media/image113.wmf"/><Relationship Id="rId268" Type="http://schemas.openxmlformats.org/officeDocument/2006/relationships/image" Target="media/image135.wmf"/><Relationship Id="rId32" Type="http://schemas.openxmlformats.org/officeDocument/2006/relationships/image" Target="media/image13.wmf"/><Relationship Id="rId74" Type="http://schemas.openxmlformats.org/officeDocument/2006/relationships/oleObject" Target="embeddings/oleObject33.bin"/><Relationship Id="rId128" Type="http://schemas.openxmlformats.org/officeDocument/2006/relationships/image" Target="media/image63.wmf"/><Relationship Id="rId335" Type="http://schemas.openxmlformats.org/officeDocument/2006/relationships/oleObject" Target="embeddings/oleObject158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3.bin"/><Relationship Id="rId237" Type="http://schemas.openxmlformats.org/officeDocument/2006/relationships/oleObject" Target="embeddings/oleObject112.bin"/><Relationship Id="rId279" Type="http://schemas.openxmlformats.org/officeDocument/2006/relationships/image" Target="media/image141.wmf"/><Relationship Id="rId43" Type="http://schemas.openxmlformats.org/officeDocument/2006/relationships/oleObject" Target="embeddings/oleObject18.bin"/><Relationship Id="rId139" Type="http://schemas.openxmlformats.org/officeDocument/2006/relationships/image" Target="media/image69.wmf"/><Relationship Id="rId290" Type="http://schemas.openxmlformats.org/officeDocument/2006/relationships/image" Target="media/image147.wmf"/><Relationship Id="rId304" Type="http://schemas.openxmlformats.org/officeDocument/2006/relationships/image" Target="media/image154.wmf"/><Relationship Id="rId346" Type="http://schemas.openxmlformats.org/officeDocument/2006/relationships/image" Target="media/image176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75.wmf"/><Relationship Id="rId192" Type="http://schemas.openxmlformats.org/officeDocument/2006/relationships/image" Target="media/image97.wmf"/><Relationship Id="rId206" Type="http://schemas.openxmlformats.org/officeDocument/2006/relationships/oleObject" Target="embeddings/oleObject95.bin"/><Relationship Id="rId248" Type="http://schemas.openxmlformats.org/officeDocument/2006/relationships/image" Target="media/image124.png"/><Relationship Id="rId12" Type="http://schemas.openxmlformats.org/officeDocument/2006/relationships/image" Target="media/image3.wmf"/><Relationship Id="rId108" Type="http://schemas.openxmlformats.org/officeDocument/2006/relationships/image" Target="media/image53.wmf"/><Relationship Id="rId315" Type="http://schemas.openxmlformats.org/officeDocument/2006/relationships/oleObject" Target="embeddings/oleObject149.bin"/><Relationship Id="rId357" Type="http://schemas.openxmlformats.org/officeDocument/2006/relationships/oleObject" Target="embeddings/oleObject170.bin"/><Relationship Id="rId54" Type="http://schemas.openxmlformats.org/officeDocument/2006/relationships/image" Target="media/image24.wmf"/><Relationship Id="rId96" Type="http://schemas.openxmlformats.org/officeDocument/2006/relationships/oleObject" Target="embeddings/oleObject43.bin"/><Relationship Id="rId161" Type="http://schemas.openxmlformats.org/officeDocument/2006/relationships/oleObject" Target="embeddings/oleObject74.bin"/><Relationship Id="rId217" Type="http://schemas.openxmlformats.org/officeDocument/2006/relationships/image" Target="media/image110.wmf"/><Relationship Id="rId259" Type="http://schemas.openxmlformats.org/officeDocument/2006/relationships/image" Target="media/image130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4.bin"/><Relationship Id="rId270" Type="http://schemas.openxmlformats.org/officeDocument/2006/relationships/image" Target="media/image136.wmf"/><Relationship Id="rId326" Type="http://schemas.openxmlformats.org/officeDocument/2006/relationships/oleObject" Target="embeddings/oleObject154.bin"/><Relationship Id="rId65" Type="http://schemas.openxmlformats.org/officeDocument/2006/relationships/image" Target="media/image30.wmf"/><Relationship Id="rId130" Type="http://schemas.openxmlformats.org/officeDocument/2006/relationships/image" Target="media/image64.wmf"/><Relationship Id="rId368" Type="http://schemas.openxmlformats.org/officeDocument/2006/relationships/header" Target="header1.xml"/><Relationship Id="rId172" Type="http://schemas.openxmlformats.org/officeDocument/2006/relationships/oleObject" Target="embeddings/oleObject79.bin"/><Relationship Id="rId228" Type="http://schemas.openxmlformats.org/officeDocument/2006/relationships/oleObject" Target="embeddings/oleObject108.bin"/><Relationship Id="rId281" Type="http://schemas.openxmlformats.org/officeDocument/2006/relationships/image" Target="media/image142.wmf"/><Relationship Id="rId337" Type="http://schemas.openxmlformats.org/officeDocument/2006/relationships/oleObject" Target="embeddings/oleObject159.bin"/><Relationship Id="rId34" Type="http://schemas.openxmlformats.org/officeDocument/2006/relationships/image" Target="media/image14.wmf"/><Relationship Id="rId76" Type="http://schemas.openxmlformats.org/officeDocument/2006/relationships/image" Target="media/image36.wmf"/><Relationship Id="rId141" Type="http://schemas.openxmlformats.org/officeDocument/2006/relationships/image" Target="media/image70.wmf"/><Relationship Id="rId7" Type="http://schemas.openxmlformats.org/officeDocument/2006/relationships/endnotes" Target="endnotes.xml"/><Relationship Id="rId183" Type="http://schemas.openxmlformats.org/officeDocument/2006/relationships/oleObject" Target="embeddings/oleObject84.bin"/><Relationship Id="rId239" Type="http://schemas.openxmlformats.org/officeDocument/2006/relationships/oleObject" Target="embeddings/oleObject113.bin"/><Relationship Id="rId250" Type="http://schemas.openxmlformats.org/officeDocument/2006/relationships/oleObject" Target="embeddings/oleObject118.bin"/><Relationship Id="rId292" Type="http://schemas.openxmlformats.org/officeDocument/2006/relationships/image" Target="media/image148.wmf"/><Relationship Id="rId306" Type="http://schemas.openxmlformats.org/officeDocument/2006/relationships/image" Target="media/image155.wmf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4.wmf"/><Relationship Id="rId348" Type="http://schemas.openxmlformats.org/officeDocument/2006/relationships/image" Target="media/image177.png"/><Relationship Id="rId152" Type="http://schemas.openxmlformats.org/officeDocument/2006/relationships/image" Target="media/image76.wmf"/><Relationship Id="rId194" Type="http://schemas.openxmlformats.org/officeDocument/2006/relationships/image" Target="media/image98.wmf"/><Relationship Id="rId208" Type="http://schemas.openxmlformats.org/officeDocument/2006/relationships/oleObject" Target="embeddings/oleObject96.bin"/><Relationship Id="rId261" Type="http://schemas.openxmlformats.org/officeDocument/2006/relationships/image" Target="media/image131.png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oleObject" Target="embeddings/oleObject150.bin"/><Relationship Id="rId359" Type="http://schemas.openxmlformats.org/officeDocument/2006/relationships/oleObject" Target="embeddings/oleObject171.bin"/><Relationship Id="rId98" Type="http://schemas.openxmlformats.org/officeDocument/2006/relationships/oleObject" Target="embeddings/oleObject44.bin"/><Relationship Id="rId121" Type="http://schemas.openxmlformats.org/officeDocument/2006/relationships/oleObject" Target="embeddings/oleObject55.bin"/><Relationship Id="rId163" Type="http://schemas.openxmlformats.org/officeDocument/2006/relationships/oleObject" Target="embeddings/oleObject75.bin"/><Relationship Id="rId219" Type="http://schemas.openxmlformats.org/officeDocument/2006/relationships/oleObject" Target="embeddings/oleObject102.bin"/><Relationship Id="rId370" Type="http://schemas.openxmlformats.org/officeDocument/2006/relationships/footer" Target="footer1.xml"/><Relationship Id="rId230" Type="http://schemas.openxmlformats.org/officeDocument/2006/relationships/oleObject" Target="embeddings/oleObject109.bin"/><Relationship Id="rId25" Type="http://schemas.openxmlformats.org/officeDocument/2006/relationships/oleObject" Target="embeddings/oleObject9.bin"/><Relationship Id="rId67" Type="http://schemas.openxmlformats.org/officeDocument/2006/relationships/image" Target="media/image31.wmf"/><Relationship Id="rId272" Type="http://schemas.openxmlformats.org/officeDocument/2006/relationships/image" Target="media/image137.png"/><Relationship Id="rId328" Type="http://schemas.openxmlformats.org/officeDocument/2006/relationships/oleObject" Target="embeddings/oleObject155.bin"/><Relationship Id="rId132" Type="http://schemas.openxmlformats.org/officeDocument/2006/relationships/image" Target="media/image65.wmf"/><Relationship Id="rId174" Type="http://schemas.openxmlformats.org/officeDocument/2006/relationships/oleObject" Target="embeddings/oleObject80.bin"/><Relationship Id="rId241" Type="http://schemas.openxmlformats.org/officeDocument/2006/relationships/oleObject" Target="embeddings/oleObject114.bin"/><Relationship Id="rId36" Type="http://schemas.openxmlformats.org/officeDocument/2006/relationships/image" Target="media/image15.wmf"/><Relationship Id="rId283" Type="http://schemas.openxmlformats.org/officeDocument/2006/relationships/image" Target="media/image143.png"/><Relationship Id="rId339" Type="http://schemas.openxmlformats.org/officeDocument/2006/relationships/oleObject" Target="embeddings/oleObject160.bin"/><Relationship Id="rId78" Type="http://schemas.openxmlformats.org/officeDocument/2006/relationships/image" Target="media/image37.wmf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image" Target="media/image60.wmf"/><Relationship Id="rId143" Type="http://schemas.openxmlformats.org/officeDocument/2006/relationships/image" Target="media/image71.wmf"/><Relationship Id="rId164" Type="http://schemas.openxmlformats.org/officeDocument/2006/relationships/image" Target="media/image82.png"/><Relationship Id="rId185" Type="http://schemas.openxmlformats.org/officeDocument/2006/relationships/oleObject" Target="embeddings/oleObject85.bin"/><Relationship Id="rId350" Type="http://schemas.openxmlformats.org/officeDocument/2006/relationships/oleObject" Target="embeddings/oleObject166.bin"/><Relationship Id="rId371" Type="http://schemas.openxmlformats.org/officeDocument/2006/relationships/header" Target="header3.xml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97.bin"/><Relationship Id="rId26" Type="http://schemas.openxmlformats.org/officeDocument/2006/relationships/image" Target="media/image10.wmf"/><Relationship Id="rId231" Type="http://schemas.openxmlformats.org/officeDocument/2006/relationships/image" Target="media/image115.wmf"/><Relationship Id="rId252" Type="http://schemas.openxmlformats.org/officeDocument/2006/relationships/oleObject" Target="embeddings/oleObject119.bin"/><Relationship Id="rId273" Type="http://schemas.openxmlformats.org/officeDocument/2006/relationships/image" Target="media/image138.wmf"/><Relationship Id="rId294" Type="http://schemas.openxmlformats.org/officeDocument/2006/relationships/image" Target="media/image149.wmf"/><Relationship Id="rId308" Type="http://schemas.openxmlformats.org/officeDocument/2006/relationships/image" Target="media/image156.png"/><Relationship Id="rId329" Type="http://schemas.openxmlformats.org/officeDocument/2006/relationships/image" Target="media/image167.wmf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0.bin"/><Relationship Id="rId89" Type="http://schemas.openxmlformats.org/officeDocument/2006/relationships/image" Target="media/image43.wmf"/><Relationship Id="rId112" Type="http://schemas.openxmlformats.org/officeDocument/2006/relationships/image" Target="media/image55.wmf"/><Relationship Id="rId133" Type="http://schemas.openxmlformats.org/officeDocument/2006/relationships/oleObject" Target="embeddings/oleObject61.bin"/><Relationship Id="rId154" Type="http://schemas.openxmlformats.org/officeDocument/2006/relationships/image" Target="media/image77.wmf"/><Relationship Id="rId175" Type="http://schemas.openxmlformats.org/officeDocument/2006/relationships/image" Target="media/image88.wmf"/><Relationship Id="rId340" Type="http://schemas.openxmlformats.org/officeDocument/2006/relationships/image" Target="media/image173.wmf"/><Relationship Id="rId361" Type="http://schemas.openxmlformats.org/officeDocument/2006/relationships/oleObject" Target="embeddings/oleObject172.bin"/><Relationship Id="rId196" Type="http://schemas.openxmlformats.org/officeDocument/2006/relationships/image" Target="media/image99.wmf"/><Relationship Id="rId200" Type="http://schemas.openxmlformats.org/officeDocument/2006/relationships/image" Target="media/image101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04.bin"/><Relationship Id="rId242" Type="http://schemas.openxmlformats.org/officeDocument/2006/relationships/image" Target="media/image121.wmf"/><Relationship Id="rId263" Type="http://schemas.openxmlformats.org/officeDocument/2006/relationships/oleObject" Target="embeddings/oleObject124.bin"/><Relationship Id="rId284" Type="http://schemas.openxmlformats.org/officeDocument/2006/relationships/image" Target="media/image144.wmf"/><Relationship Id="rId319" Type="http://schemas.openxmlformats.org/officeDocument/2006/relationships/oleObject" Target="embeddings/oleObject151.bin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123" Type="http://schemas.openxmlformats.org/officeDocument/2006/relationships/oleObject" Target="embeddings/oleObject56.bin"/><Relationship Id="rId144" Type="http://schemas.openxmlformats.org/officeDocument/2006/relationships/oleObject" Target="embeddings/oleObject66.bin"/><Relationship Id="rId330" Type="http://schemas.openxmlformats.org/officeDocument/2006/relationships/oleObject" Target="embeddings/oleObject156.bin"/><Relationship Id="rId90" Type="http://schemas.openxmlformats.org/officeDocument/2006/relationships/oleObject" Target="embeddings/oleObject40.bin"/><Relationship Id="rId165" Type="http://schemas.openxmlformats.org/officeDocument/2006/relationships/image" Target="media/image83.wmf"/><Relationship Id="rId186" Type="http://schemas.openxmlformats.org/officeDocument/2006/relationships/image" Target="media/image94.wmf"/><Relationship Id="rId351" Type="http://schemas.openxmlformats.org/officeDocument/2006/relationships/image" Target="media/image178.wmf"/><Relationship Id="rId372" Type="http://schemas.openxmlformats.org/officeDocument/2006/relationships/fontTable" Target="fontTable.xml"/><Relationship Id="rId211" Type="http://schemas.openxmlformats.org/officeDocument/2006/relationships/image" Target="media/image107.wmf"/><Relationship Id="rId232" Type="http://schemas.openxmlformats.org/officeDocument/2006/relationships/oleObject" Target="embeddings/oleObject110.bin"/><Relationship Id="rId253" Type="http://schemas.openxmlformats.org/officeDocument/2006/relationships/image" Target="media/image127.wmf"/><Relationship Id="rId274" Type="http://schemas.openxmlformats.org/officeDocument/2006/relationships/oleObject" Target="embeddings/oleObject129.bin"/><Relationship Id="rId295" Type="http://schemas.openxmlformats.org/officeDocument/2006/relationships/oleObject" Target="embeddings/oleObject139.bin"/><Relationship Id="rId309" Type="http://schemas.openxmlformats.org/officeDocument/2006/relationships/oleObject" Target="embeddings/oleObject146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image" Target="media/image32.wmf"/><Relationship Id="rId113" Type="http://schemas.openxmlformats.org/officeDocument/2006/relationships/oleObject" Target="embeddings/oleObject51.bin"/><Relationship Id="rId134" Type="http://schemas.openxmlformats.org/officeDocument/2006/relationships/image" Target="media/image66.png"/><Relationship Id="rId320" Type="http://schemas.openxmlformats.org/officeDocument/2006/relationships/image" Target="media/image162.wmf"/><Relationship Id="rId80" Type="http://schemas.openxmlformats.org/officeDocument/2006/relationships/image" Target="media/image38.wmf"/><Relationship Id="rId155" Type="http://schemas.openxmlformats.org/officeDocument/2006/relationships/oleObject" Target="embeddings/oleObject71.bin"/><Relationship Id="rId176" Type="http://schemas.openxmlformats.org/officeDocument/2006/relationships/oleObject" Target="embeddings/oleObject81.bin"/><Relationship Id="rId197" Type="http://schemas.openxmlformats.org/officeDocument/2006/relationships/oleObject" Target="embeddings/oleObject91.bin"/><Relationship Id="rId341" Type="http://schemas.openxmlformats.org/officeDocument/2006/relationships/oleObject" Target="embeddings/oleObject161.bin"/><Relationship Id="rId362" Type="http://schemas.openxmlformats.org/officeDocument/2006/relationships/image" Target="media/image183.wmf"/><Relationship Id="rId201" Type="http://schemas.openxmlformats.org/officeDocument/2006/relationships/oleObject" Target="embeddings/oleObject93.bin"/><Relationship Id="rId222" Type="http://schemas.openxmlformats.org/officeDocument/2006/relationships/image" Target="media/image111.wmf"/><Relationship Id="rId243" Type="http://schemas.openxmlformats.org/officeDocument/2006/relationships/oleObject" Target="embeddings/oleObject115.bin"/><Relationship Id="rId264" Type="http://schemas.openxmlformats.org/officeDocument/2006/relationships/image" Target="media/image133.wmf"/><Relationship Id="rId285" Type="http://schemas.openxmlformats.org/officeDocument/2006/relationships/oleObject" Target="embeddings/oleObject134.bin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50.png"/><Relationship Id="rId124" Type="http://schemas.openxmlformats.org/officeDocument/2006/relationships/image" Target="media/image61.wmf"/><Relationship Id="rId310" Type="http://schemas.openxmlformats.org/officeDocument/2006/relationships/image" Target="media/image157.wmf"/><Relationship Id="rId70" Type="http://schemas.openxmlformats.org/officeDocument/2006/relationships/oleObject" Target="embeddings/oleObject31.bin"/><Relationship Id="rId91" Type="http://schemas.openxmlformats.org/officeDocument/2006/relationships/image" Target="media/image44.wmf"/><Relationship Id="rId145" Type="http://schemas.openxmlformats.org/officeDocument/2006/relationships/image" Target="media/image72.wmf"/><Relationship Id="rId166" Type="http://schemas.openxmlformats.org/officeDocument/2006/relationships/oleObject" Target="embeddings/oleObject76.bin"/><Relationship Id="rId187" Type="http://schemas.openxmlformats.org/officeDocument/2006/relationships/oleObject" Target="embeddings/oleObject86.bin"/><Relationship Id="rId331" Type="http://schemas.openxmlformats.org/officeDocument/2006/relationships/image" Target="media/image168.wmf"/><Relationship Id="rId352" Type="http://schemas.openxmlformats.org/officeDocument/2006/relationships/oleObject" Target="embeddings/oleObject167.bin"/><Relationship Id="rId373" Type="http://schemas.openxmlformats.org/officeDocument/2006/relationships/theme" Target="theme/theme1.xm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8.bin"/><Relationship Id="rId233" Type="http://schemas.openxmlformats.org/officeDocument/2006/relationships/image" Target="media/image116.png"/><Relationship Id="rId254" Type="http://schemas.openxmlformats.org/officeDocument/2006/relationships/oleObject" Target="embeddings/oleObject120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6.wmf"/><Relationship Id="rId275" Type="http://schemas.openxmlformats.org/officeDocument/2006/relationships/image" Target="media/image139.wmf"/><Relationship Id="rId296" Type="http://schemas.openxmlformats.org/officeDocument/2006/relationships/image" Target="media/image150.wmf"/><Relationship Id="rId300" Type="http://schemas.openxmlformats.org/officeDocument/2006/relationships/image" Target="media/image152.wmf"/><Relationship Id="rId60" Type="http://schemas.openxmlformats.org/officeDocument/2006/relationships/image" Target="media/image27.wmf"/><Relationship Id="rId81" Type="http://schemas.openxmlformats.org/officeDocument/2006/relationships/oleObject" Target="embeddings/oleObject36.bin"/><Relationship Id="rId135" Type="http://schemas.openxmlformats.org/officeDocument/2006/relationships/image" Target="media/image67.wmf"/><Relationship Id="rId156" Type="http://schemas.openxmlformats.org/officeDocument/2006/relationships/image" Target="media/image78.wmf"/><Relationship Id="rId177" Type="http://schemas.openxmlformats.org/officeDocument/2006/relationships/image" Target="media/image89.png"/><Relationship Id="rId198" Type="http://schemas.openxmlformats.org/officeDocument/2006/relationships/image" Target="media/image100.wmf"/><Relationship Id="rId321" Type="http://schemas.openxmlformats.org/officeDocument/2006/relationships/oleObject" Target="embeddings/oleObject152.bin"/><Relationship Id="rId342" Type="http://schemas.openxmlformats.org/officeDocument/2006/relationships/image" Target="media/image174.wmf"/><Relationship Id="rId363" Type="http://schemas.openxmlformats.org/officeDocument/2006/relationships/oleObject" Target="embeddings/oleObject173.bin"/><Relationship Id="rId202" Type="http://schemas.openxmlformats.org/officeDocument/2006/relationships/image" Target="media/image102.wmf"/><Relationship Id="rId223" Type="http://schemas.openxmlformats.org/officeDocument/2006/relationships/oleObject" Target="embeddings/oleObject105.bin"/><Relationship Id="rId244" Type="http://schemas.openxmlformats.org/officeDocument/2006/relationships/image" Target="media/image122.wmf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25.bin"/><Relationship Id="rId286" Type="http://schemas.openxmlformats.org/officeDocument/2006/relationships/image" Target="media/image145.wmf"/><Relationship Id="rId50" Type="http://schemas.openxmlformats.org/officeDocument/2006/relationships/image" Target="media/image22.wmf"/><Relationship Id="rId104" Type="http://schemas.openxmlformats.org/officeDocument/2006/relationships/image" Target="media/image51.wmf"/><Relationship Id="rId125" Type="http://schemas.openxmlformats.org/officeDocument/2006/relationships/oleObject" Target="embeddings/oleObject57.bin"/><Relationship Id="rId146" Type="http://schemas.openxmlformats.org/officeDocument/2006/relationships/oleObject" Target="embeddings/oleObject67.bin"/><Relationship Id="rId167" Type="http://schemas.openxmlformats.org/officeDocument/2006/relationships/image" Target="media/image84.wmf"/><Relationship Id="rId188" Type="http://schemas.openxmlformats.org/officeDocument/2006/relationships/image" Target="media/image95.wmf"/><Relationship Id="rId311" Type="http://schemas.openxmlformats.org/officeDocument/2006/relationships/oleObject" Target="embeddings/oleObject147.bin"/><Relationship Id="rId332" Type="http://schemas.openxmlformats.org/officeDocument/2006/relationships/oleObject" Target="embeddings/oleObject157.bin"/><Relationship Id="rId353" Type="http://schemas.openxmlformats.org/officeDocument/2006/relationships/oleObject" Target="embeddings/oleObject168.bin"/><Relationship Id="rId71" Type="http://schemas.openxmlformats.org/officeDocument/2006/relationships/image" Target="media/image33.wmf"/><Relationship Id="rId92" Type="http://schemas.openxmlformats.org/officeDocument/2006/relationships/oleObject" Target="embeddings/oleObject41.bin"/><Relationship Id="rId213" Type="http://schemas.openxmlformats.org/officeDocument/2006/relationships/image" Target="media/image108.wmf"/><Relationship Id="rId234" Type="http://schemas.openxmlformats.org/officeDocument/2006/relationships/image" Target="media/image117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28.wmf"/><Relationship Id="rId276" Type="http://schemas.openxmlformats.org/officeDocument/2006/relationships/oleObject" Target="embeddings/oleObject130.bin"/><Relationship Id="rId297" Type="http://schemas.openxmlformats.org/officeDocument/2006/relationships/oleObject" Target="embeddings/oleObject140.bin"/><Relationship Id="rId40" Type="http://schemas.openxmlformats.org/officeDocument/2006/relationships/image" Target="media/image17.wmf"/><Relationship Id="rId115" Type="http://schemas.openxmlformats.org/officeDocument/2006/relationships/oleObject" Target="embeddings/oleObject52.bin"/><Relationship Id="rId136" Type="http://schemas.openxmlformats.org/officeDocument/2006/relationships/oleObject" Target="embeddings/oleObject62.bin"/><Relationship Id="rId157" Type="http://schemas.openxmlformats.org/officeDocument/2006/relationships/oleObject" Target="embeddings/oleObject72.bin"/><Relationship Id="rId178" Type="http://schemas.openxmlformats.org/officeDocument/2006/relationships/image" Target="media/image90.wmf"/><Relationship Id="rId301" Type="http://schemas.openxmlformats.org/officeDocument/2006/relationships/oleObject" Target="embeddings/oleObject142.bin"/><Relationship Id="rId322" Type="http://schemas.openxmlformats.org/officeDocument/2006/relationships/image" Target="media/image163.png"/><Relationship Id="rId343" Type="http://schemas.openxmlformats.org/officeDocument/2006/relationships/oleObject" Target="embeddings/oleObject162.bin"/><Relationship Id="rId364" Type="http://schemas.openxmlformats.org/officeDocument/2006/relationships/image" Target="media/image184.wmf"/><Relationship Id="rId61" Type="http://schemas.openxmlformats.org/officeDocument/2006/relationships/oleObject" Target="embeddings/oleObject27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92.bin"/><Relationship Id="rId203" Type="http://schemas.openxmlformats.org/officeDocument/2006/relationships/oleObject" Target="embeddings/oleObject94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2.png"/><Relationship Id="rId245" Type="http://schemas.openxmlformats.org/officeDocument/2006/relationships/oleObject" Target="embeddings/oleObject116.bin"/><Relationship Id="rId266" Type="http://schemas.openxmlformats.org/officeDocument/2006/relationships/image" Target="media/image134.wmf"/><Relationship Id="rId287" Type="http://schemas.openxmlformats.org/officeDocument/2006/relationships/oleObject" Target="embeddings/oleObject135.bin"/><Relationship Id="rId30" Type="http://schemas.openxmlformats.org/officeDocument/2006/relationships/image" Target="media/image12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2.wmf"/><Relationship Id="rId147" Type="http://schemas.openxmlformats.org/officeDocument/2006/relationships/image" Target="media/image73.png"/><Relationship Id="rId168" Type="http://schemas.openxmlformats.org/officeDocument/2006/relationships/oleObject" Target="embeddings/oleObject77.bin"/><Relationship Id="rId312" Type="http://schemas.openxmlformats.org/officeDocument/2006/relationships/image" Target="media/image158.wmf"/><Relationship Id="rId333" Type="http://schemas.openxmlformats.org/officeDocument/2006/relationships/image" Target="media/image169.png"/><Relationship Id="rId354" Type="http://schemas.openxmlformats.org/officeDocument/2006/relationships/image" Target="media/image179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2.bin"/><Relationship Id="rId93" Type="http://schemas.openxmlformats.org/officeDocument/2006/relationships/image" Target="media/image45.wmf"/><Relationship Id="rId189" Type="http://schemas.openxmlformats.org/officeDocument/2006/relationships/oleObject" Target="embeddings/oleObject87.bin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5" Type="http://schemas.openxmlformats.org/officeDocument/2006/relationships/oleObject" Target="embeddings/oleObject111.bin"/><Relationship Id="rId256" Type="http://schemas.openxmlformats.org/officeDocument/2006/relationships/oleObject" Target="embeddings/oleObject121.bin"/><Relationship Id="rId277" Type="http://schemas.openxmlformats.org/officeDocument/2006/relationships/image" Target="media/image140.wmf"/><Relationship Id="rId298" Type="http://schemas.openxmlformats.org/officeDocument/2006/relationships/image" Target="media/image151.wmf"/><Relationship Id="rId116" Type="http://schemas.openxmlformats.org/officeDocument/2006/relationships/image" Target="media/image57.wmf"/><Relationship Id="rId137" Type="http://schemas.openxmlformats.org/officeDocument/2006/relationships/image" Target="media/image68.wmf"/><Relationship Id="rId158" Type="http://schemas.openxmlformats.org/officeDocument/2006/relationships/image" Target="media/image79.wmf"/><Relationship Id="rId302" Type="http://schemas.openxmlformats.org/officeDocument/2006/relationships/image" Target="media/image153.wmf"/><Relationship Id="rId323" Type="http://schemas.openxmlformats.org/officeDocument/2006/relationships/image" Target="media/image164.wmf"/><Relationship Id="rId344" Type="http://schemas.openxmlformats.org/officeDocument/2006/relationships/image" Target="media/image175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2.bin"/><Relationship Id="rId365" Type="http://schemas.openxmlformats.org/officeDocument/2006/relationships/oleObject" Target="embeddings/oleObject174.bin"/><Relationship Id="rId190" Type="http://schemas.openxmlformats.org/officeDocument/2006/relationships/image" Target="media/image96.wmf"/><Relationship Id="rId204" Type="http://schemas.openxmlformats.org/officeDocument/2006/relationships/image" Target="media/image103.png"/><Relationship Id="rId225" Type="http://schemas.openxmlformats.org/officeDocument/2006/relationships/oleObject" Target="embeddings/oleObject106.bin"/><Relationship Id="rId246" Type="http://schemas.openxmlformats.org/officeDocument/2006/relationships/image" Target="media/image123.wmf"/><Relationship Id="rId267" Type="http://schemas.openxmlformats.org/officeDocument/2006/relationships/oleObject" Target="embeddings/oleObject126.bin"/><Relationship Id="rId288" Type="http://schemas.openxmlformats.org/officeDocument/2006/relationships/image" Target="media/image146.wmf"/><Relationship Id="rId106" Type="http://schemas.openxmlformats.org/officeDocument/2006/relationships/image" Target="media/image52.wmf"/><Relationship Id="rId127" Type="http://schemas.openxmlformats.org/officeDocument/2006/relationships/oleObject" Target="embeddings/oleObject58.bin"/><Relationship Id="rId313" Type="http://schemas.openxmlformats.org/officeDocument/2006/relationships/oleObject" Target="embeddings/oleObject148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image" Target="media/image34.wmf"/><Relationship Id="rId94" Type="http://schemas.openxmlformats.org/officeDocument/2006/relationships/oleObject" Target="embeddings/oleObject42.bin"/><Relationship Id="rId148" Type="http://schemas.openxmlformats.org/officeDocument/2006/relationships/image" Target="media/image74.wmf"/><Relationship Id="rId169" Type="http://schemas.openxmlformats.org/officeDocument/2006/relationships/image" Target="media/image85.wmf"/><Relationship Id="rId334" Type="http://schemas.openxmlformats.org/officeDocument/2006/relationships/image" Target="media/image170.wmf"/><Relationship Id="rId355" Type="http://schemas.openxmlformats.org/officeDocument/2006/relationships/oleObject" Target="embeddings/oleObject169.bin"/><Relationship Id="rId4" Type="http://schemas.openxmlformats.org/officeDocument/2006/relationships/settings" Target="settings.xml"/><Relationship Id="rId180" Type="http://schemas.openxmlformats.org/officeDocument/2006/relationships/image" Target="media/image91.wmf"/><Relationship Id="rId215" Type="http://schemas.openxmlformats.org/officeDocument/2006/relationships/image" Target="media/image109.png"/><Relationship Id="rId236" Type="http://schemas.openxmlformats.org/officeDocument/2006/relationships/image" Target="media/image118.wmf"/><Relationship Id="rId257" Type="http://schemas.openxmlformats.org/officeDocument/2006/relationships/image" Target="media/image129.wmf"/><Relationship Id="rId278" Type="http://schemas.openxmlformats.org/officeDocument/2006/relationships/oleObject" Target="embeddings/oleObject131.bin"/><Relationship Id="rId303" Type="http://schemas.openxmlformats.org/officeDocument/2006/relationships/oleObject" Target="embeddings/oleObject143.bin"/><Relationship Id="rId42" Type="http://schemas.openxmlformats.org/officeDocument/2006/relationships/image" Target="media/image18.wmf"/><Relationship Id="rId84" Type="http://schemas.openxmlformats.org/officeDocument/2006/relationships/image" Target="media/image40.wmf"/><Relationship Id="rId138" Type="http://schemas.openxmlformats.org/officeDocument/2006/relationships/oleObject" Target="embeddings/oleObject63.bin"/><Relationship Id="rId345" Type="http://schemas.openxmlformats.org/officeDocument/2006/relationships/oleObject" Target="embeddings/oleObject163.bin"/><Relationship Id="rId191" Type="http://schemas.openxmlformats.org/officeDocument/2006/relationships/oleObject" Target="embeddings/oleObject88.bin"/><Relationship Id="rId205" Type="http://schemas.openxmlformats.org/officeDocument/2006/relationships/image" Target="media/image104.wmf"/><Relationship Id="rId247" Type="http://schemas.openxmlformats.org/officeDocument/2006/relationships/oleObject" Target="embeddings/oleObject117.bin"/><Relationship Id="rId107" Type="http://schemas.openxmlformats.org/officeDocument/2006/relationships/oleObject" Target="embeddings/oleObject48.bin"/><Relationship Id="rId289" Type="http://schemas.openxmlformats.org/officeDocument/2006/relationships/oleObject" Target="embeddings/oleObject136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68.bin"/><Relationship Id="rId314" Type="http://schemas.openxmlformats.org/officeDocument/2006/relationships/image" Target="media/image159.wmf"/><Relationship Id="rId356" Type="http://schemas.openxmlformats.org/officeDocument/2006/relationships/image" Target="media/image180.wmf"/><Relationship Id="rId95" Type="http://schemas.openxmlformats.org/officeDocument/2006/relationships/image" Target="media/image46.wmf"/><Relationship Id="rId160" Type="http://schemas.openxmlformats.org/officeDocument/2006/relationships/image" Target="media/image80.wmf"/><Relationship Id="rId216" Type="http://schemas.openxmlformats.org/officeDocument/2006/relationships/oleObject" Target="embeddings/oleObject100.bin"/><Relationship Id="rId258" Type="http://schemas.openxmlformats.org/officeDocument/2006/relationships/oleObject" Target="embeddings/oleObject122.bin"/><Relationship Id="rId22" Type="http://schemas.openxmlformats.org/officeDocument/2006/relationships/image" Target="media/image8.wmf"/><Relationship Id="rId64" Type="http://schemas.openxmlformats.org/officeDocument/2006/relationships/image" Target="media/image29.png"/><Relationship Id="rId118" Type="http://schemas.openxmlformats.org/officeDocument/2006/relationships/image" Target="media/image58.wmf"/><Relationship Id="rId325" Type="http://schemas.openxmlformats.org/officeDocument/2006/relationships/image" Target="media/image165.wmf"/><Relationship Id="rId367" Type="http://schemas.openxmlformats.org/officeDocument/2006/relationships/oleObject" Target="embeddings/oleObject175.bin"/><Relationship Id="rId171" Type="http://schemas.openxmlformats.org/officeDocument/2006/relationships/image" Target="media/image86.wmf"/><Relationship Id="rId227" Type="http://schemas.openxmlformats.org/officeDocument/2006/relationships/oleObject" Target="embeddings/oleObject107.bin"/><Relationship Id="rId269" Type="http://schemas.openxmlformats.org/officeDocument/2006/relationships/oleObject" Target="embeddings/oleObject127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59.bin"/><Relationship Id="rId280" Type="http://schemas.openxmlformats.org/officeDocument/2006/relationships/oleObject" Target="embeddings/oleObject132.bin"/><Relationship Id="rId336" Type="http://schemas.openxmlformats.org/officeDocument/2006/relationships/image" Target="media/image171.wmf"/><Relationship Id="rId75" Type="http://schemas.openxmlformats.org/officeDocument/2006/relationships/image" Target="media/image35.png"/><Relationship Id="rId140" Type="http://schemas.openxmlformats.org/officeDocument/2006/relationships/oleObject" Target="embeddings/oleObject64.bin"/><Relationship Id="rId182" Type="http://schemas.openxmlformats.org/officeDocument/2006/relationships/image" Target="media/image92.wmf"/><Relationship Id="rId6" Type="http://schemas.openxmlformats.org/officeDocument/2006/relationships/footnotes" Target="footnotes.xml"/><Relationship Id="rId238" Type="http://schemas.openxmlformats.org/officeDocument/2006/relationships/image" Target="media/image119.wmf"/><Relationship Id="rId291" Type="http://schemas.openxmlformats.org/officeDocument/2006/relationships/oleObject" Target="embeddings/oleObject137.bin"/><Relationship Id="rId305" Type="http://schemas.openxmlformats.org/officeDocument/2006/relationships/oleObject" Target="embeddings/oleObject144.bin"/><Relationship Id="rId347" Type="http://schemas.openxmlformats.org/officeDocument/2006/relationships/oleObject" Target="embeddings/oleObject164.bin"/><Relationship Id="rId44" Type="http://schemas.openxmlformats.org/officeDocument/2006/relationships/image" Target="media/image19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69.bin"/><Relationship Id="rId193" Type="http://schemas.openxmlformats.org/officeDocument/2006/relationships/oleObject" Target="embeddings/oleObject89.bin"/><Relationship Id="rId207" Type="http://schemas.openxmlformats.org/officeDocument/2006/relationships/image" Target="media/image105.wmf"/><Relationship Id="rId249" Type="http://schemas.openxmlformats.org/officeDocument/2006/relationships/image" Target="media/image125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9.bin"/><Relationship Id="rId260" Type="http://schemas.openxmlformats.org/officeDocument/2006/relationships/oleObject" Target="embeddings/oleObject123.bin"/><Relationship Id="rId316" Type="http://schemas.openxmlformats.org/officeDocument/2006/relationships/image" Target="media/image160.wmf"/><Relationship Id="rId55" Type="http://schemas.openxmlformats.org/officeDocument/2006/relationships/oleObject" Target="embeddings/oleObject24.bin"/><Relationship Id="rId97" Type="http://schemas.openxmlformats.org/officeDocument/2006/relationships/image" Target="media/image47.wmf"/><Relationship Id="rId120" Type="http://schemas.openxmlformats.org/officeDocument/2006/relationships/image" Target="media/image59.wmf"/><Relationship Id="rId358" Type="http://schemas.openxmlformats.org/officeDocument/2006/relationships/image" Target="media/image181.wmf"/><Relationship Id="rId162" Type="http://schemas.openxmlformats.org/officeDocument/2006/relationships/image" Target="media/image81.wmf"/><Relationship Id="rId218" Type="http://schemas.openxmlformats.org/officeDocument/2006/relationships/oleObject" Target="embeddings/oleObject101.bin"/><Relationship Id="rId271" Type="http://schemas.openxmlformats.org/officeDocument/2006/relationships/oleObject" Target="embeddings/oleObject128.bin"/><Relationship Id="rId24" Type="http://schemas.openxmlformats.org/officeDocument/2006/relationships/image" Target="media/image9.wmf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0.bin"/><Relationship Id="rId327" Type="http://schemas.openxmlformats.org/officeDocument/2006/relationships/image" Target="media/image166.wmf"/><Relationship Id="rId369" Type="http://schemas.openxmlformats.org/officeDocument/2006/relationships/header" Target="header2.xml"/><Relationship Id="rId173" Type="http://schemas.openxmlformats.org/officeDocument/2006/relationships/image" Target="media/image87.wmf"/><Relationship Id="rId229" Type="http://schemas.openxmlformats.org/officeDocument/2006/relationships/image" Target="media/image114.wmf"/><Relationship Id="rId240" Type="http://schemas.openxmlformats.org/officeDocument/2006/relationships/image" Target="media/image120.wmf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5.bin"/><Relationship Id="rId282" Type="http://schemas.openxmlformats.org/officeDocument/2006/relationships/oleObject" Target="embeddings/oleObject133.bin"/><Relationship Id="rId338" Type="http://schemas.openxmlformats.org/officeDocument/2006/relationships/image" Target="media/image172.wmf"/><Relationship Id="rId8" Type="http://schemas.openxmlformats.org/officeDocument/2006/relationships/image" Target="media/image1.wmf"/><Relationship Id="rId142" Type="http://schemas.openxmlformats.org/officeDocument/2006/relationships/oleObject" Target="embeddings/oleObject65.bin"/><Relationship Id="rId184" Type="http://schemas.openxmlformats.org/officeDocument/2006/relationships/image" Target="media/image93.wmf"/><Relationship Id="rId251" Type="http://schemas.openxmlformats.org/officeDocument/2006/relationships/image" Target="media/image126.wmf"/><Relationship Id="rId46" Type="http://schemas.openxmlformats.org/officeDocument/2006/relationships/image" Target="media/image20.wmf"/><Relationship Id="rId293" Type="http://schemas.openxmlformats.org/officeDocument/2006/relationships/oleObject" Target="embeddings/oleObject138.bin"/><Relationship Id="rId307" Type="http://schemas.openxmlformats.org/officeDocument/2006/relationships/oleObject" Target="embeddings/oleObject145.bin"/><Relationship Id="rId349" Type="http://schemas.openxmlformats.org/officeDocument/2006/relationships/oleObject" Target="embeddings/oleObject165.bin"/><Relationship Id="rId88" Type="http://schemas.openxmlformats.org/officeDocument/2006/relationships/image" Target="media/image42.png"/><Relationship Id="rId111" Type="http://schemas.openxmlformats.org/officeDocument/2006/relationships/oleObject" Target="embeddings/oleObject50.bin"/><Relationship Id="rId153" Type="http://schemas.openxmlformats.org/officeDocument/2006/relationships/oleObject" Target="embeddings/oleObject70.bin"/><Relationship Id="rId195" Type="http://schemas.openxmlformats.org/officeDocument/2006/relationships/oleObject" Target="embeddings/oleObject90.bin"/><Relationship Id="rId209" Type="http://schemas.openxmlformats.org/officeDocument/2006/relationships/image" Target="media/image106.wmf"/><Relationship Id="rId360" Type="http://schemas.openxmlformats.org/officeDocument/2006/relationships/image" Target="media/image182.wmf"/><Relationship Id="rId220" Type="http://schemas.openxmlformats.org/officeDocument/2006/relationships/oleObject" Target="embeddings/oleObject103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32.wmf"/><Relationship Id="rId318" Type="http://schemas.openxmlformats.org/officeDocument/2006/relationships/image" Target="media/image161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ngracia/Library/Group%20Containers/UBF8T346G9.Office/User%20Content.localized/Templates.localized/LEARN%20Vertical%20Template%202025.dotx" TargetMode="External"/></Relationships>
</file>

<file path=word/theme/theme1.xml><?xml version="1.0" encoding="utf-8"?>
<a:theme xmlns:a="http://schemas.openxmlformats.org/drawingml/2006/main" name="LEARN16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5782"/>
      </a:accent1>
      <a:accent2>
        <a:srgbClr val="008CC9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5Je4O3zp/RXS4JfzKnIlvqB6MQ==">CgMxLjA4AHIhMUNINTJqR2NwaGU4cmRjU21XMkVHWW9VcmZoTkVYN3lI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1</TotalTime>
  <Pages>30</Pages>
  <Words>1606</Words>
  <Characters>7856</Characters>
  <Application>Microsoft Office Word</Application>
  <DocSecurity>0</DocSecurity>
  <Lines>1571</Lines>
  <Paragraphs>1051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Prove Me Wrong</vt:lpstr>
    </vt:vector>
  </TitlesOfParts>
  <Manager/>
  <Company/>
  <LinksUpToDate>false</LinksUpToDate>
  <CharactersWithSpaces>8411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Prove Me Wrong</dc:title>
  <dc:subject/>
  <dc:creator>K20 Center</dc:creator>
  <cp:keywords/>
  <dc:description/>
  <cp:lastModifiedBy>Gracia, Ann M.</cp:lastModifiedBy>
  <cp:revision>3</cp:revision>
  <cp:lastPrinted>2025-07-17T15:51:00Z</cp:lastPrinted>
  <dcterms:created xsi:type="dcterms:W3CDTF">2025-07-17T15:51:00Z</dcterms:created>
  <dcterms:modified xsi:type="dcterms:W3CDTF">2025-07-17T15:51:00Z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