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5286AD8" w14:textId="5C0121B2" w:rsidR="001F642C" w:rsidRDefault="001F642C" w:rsidP="001F642C">
      <w:pPr>
        <w:pStyle w:val="Title"/>
      </w:pPr>
      <w:r>
        <w:t>Arguing with Evidence</w:t>
      </w:r>
    </w:p>
    <w:p w14:paraId="32768FDE" w14:textId="66D85901" w:rsidR="001F642C" w:rsidRDefault="001F642C" w:rsidP="001F642C">
      <w:r>
        <w:t>Group Member Names: __________________________________________________________</w:t>
      </w:r>
    </w:p>
    <w:p w14:paraId="1979A1AF" w14:textId="77777777" w:rsidR="000F4494" w:rsidRDefault="001F642C" w:rsidP="001F642C">
      <w:pPr>
        <w:pStyle w:val="BodyText"/>
      </w:pPr>
      <w:r>
        <w:t xml:space="preserve">Directions: </w:t>
      </w:r>
    </w:p>
    <w:p w14:paraId="14DB7174" w14:textId="4ED2198F" w:rsidR="001F642C" w:rsidRDefault="001F642C" w:rsidP="001F642C">
      <w:pPr>
        <w:pStyle w:val="BodyText"/>
      </w:pPr>
      <w:r>
        <w:t>Using</w:t>
      </w:r>
      <w:r w:rsidR="00DA542E">
        <w:t xml:space="preserve"> the </w:t>
      </w:r>
      <w:r w:rsidR="000C117D">
        <w:t xml:space="preserve">given </w:t>
      </w:r>
      <w:r w:rsidR="00DA542E">
        <w:t>website</w:t>
      </w:r>
      <w:r w:rsidR="000C117D">
        <w:t>s</w:t>
      </w:r>
      <w:r w:rsidR="00DA542E">
        <w:t xml:space="preserve">, </w:t>
      </w:r>
      <w:r>
        <w:t xml:space="preserve">choose an article under your group’s topic. Read the article together, then </w:t>
      </w:r>
      <w:r w:rsidR="00DA542E">
        <w:t>respond to the prompts below</w:t>
      </w:r>
      <w:r>
        <w:t xml:space="preserve"> construct your argument.</w:t>
      </w:r>
    </w:p>
    <w:p w14:paraId="74EC7C05" w14:textId="53E658E3" w:rsidR="001F642C" w:rsidRDefault="001F642C" w:rsidP="001F642C">
      <w:pPr>
        <w:pStyle w:val="BodyText"/>
      </w:pPr>
      <w:r>
        <w:t>Thesis (</w:t>
      </w:r>
      <w:r w:rsidR="00F2409A">
        <w:t xml:space="preserve">This is the </w:t>
      </w:r>
      <w:r>
        <w:t>main idea of your argument. Which side are you on?)</w:t>
      </w:r>
    </w:p>
    <w:p w14:paraId="37573A45" w14:textId="01FD17BF" w:rsidR="00220BF6" w:rsidRDefault="00220BF6" w:rsidP="001F642C">
      <w:pPr>
        <w:pStyle w:val="BodyText"/>
      </w:pPr>
      <w: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C62911" w14:textId="06C6A16F" w:rsidR="00220BF6" w:rsidRDefault="00220BF6" w:rsidP="001F642C">
      <w:pPr>
        <w:pStyle w:val="BodyText"/>
      </w:pPr>
      <w:r>
        <w:t>Evidence (</w:t>
      </w:r>
      <w:r w:rsidR="00F2409A">
        <w:t>H</w:t>
      </w:r>
      <w:r>
        <w:t xml:space="preserve">ow are you supporting your thesis? Give </w:t>
      </w:r>
      <w:r w:rsidRPr="00DA542E">
        <w:rPr>
          <w:u w:val="single"/>
        </w:rPr>
        <w:t>at least three</w:t>
      </w:r>
      <w:r>
        <w:t xml:space="preserve"> direct examples from the article or the comments.)</w:t>
      </w:r>
    </w:p>
    <w:p w14:paraId="78F80B3D" w14:textId="76878956" w:rsidR="001F642C" w:rsidRDefault="001F642C" w:rsidP="001F642C">
      <w:pPr>
        <w:pStyle w:val="BodyText"/>
      </w:pPr>
      <w:r>
        <w:t>1. ____________________________________________________________________________ ______________________________________________________________________________</w:t>
      </w:r>
    </w:p>
    <w:p w14:paraId="7F367A47" w14:textId="1A57A1F3" w:rsidR="001F642C" w:rsidRDefault="001F642C" w:rsidP="001F642C">
      <w:pPr>
        <w:pStyle w:val="BodyText"/>
      </w:pPr>
      <w:r>
        <w:t>2. ____________________________________________________________________________ ______________________________________________________________________________</w:t>
      </w:r>
    </w:p>
    <w:p w14:paraId="1E5A059A" w14:textId="2EECA458" w:rsidR="001F642C" w:rsidRDefault="001F642C" w:rsidP="001F642C">
      <w:pPr>
        <w:pStyle w:val="BodyText"/>
      </w:pPr>
      <w:r>
        <w:t>3. ____________________________________________________________________________ ______________________________________________________________________________</w:t>
      </w:r>
    </w:p>
    <w:p w14:paraId="051C91BD" w14:textId="66530B19" w:rsidR="001F642C" w:rsidRDefault="001F642C" w:rsidP="001F642C">
      <w:pPr>
        <w:pStyle w:val="BodyText"/>
      </w:pPr>
      <w:r>
        <w:t>Counterarguments (</w:t>
      </w:r>
      <w:r w:rsidR="00DA542E">
        <w:t>T</w:t>
      </w:r>
      <w:r>
        <w:t xml:space="preserve">hink of </w:t>
      </w:r>
      <w:r w:rsidRPr="00DA542E">
        <w:rPr>
          <w:u w:val="single"/>
        </w:rPr>
        <w:t>at least two</w:t>
      </w:r>
      <w:r>
        <w:t xml:space="preserve"> counterarguments someone could make against your thesis. </w:t>
      </w:r>
      <w:r w:rsidR="00DA542E">
        <w:t>How will you defend your thesis with evidence?)</w:t>
      </w:r>
    </w:p>
    <w:p w14:paraId="1C7DF4B4" w14:textId="2531FE38" w:rsidR="001F642C" w:rsidRDefault="001F642C" w:rsidP="001F642C">
      <w:pPr>
        <w:pStyle w:val="BodyText"/>
      </w:pPr>
      <w:proofErr w:type="gramStart"/>
      <w:r>
        <w:t>1. __________________________________</w:t>
      </w:r>
      <w:proofErr w:type="gramEnd"/>
      <w:r>
        <w:t>_________________________________________</w:t>
      </w:r>
      <w:proofErr w:type="gramStart"/>
      <w:r>
        <w:t>_ _</w:t>
      </w:r>
      <w:proofErr w:type="gramEnd"/>
      <w:r>
        <w:t>_____________________________________________________________________________</w:t>
      </w:r>
      <w:r w:rsidR="00220BF6">
        <w:t>______________________________________________________________________________</w:t>
      </w:r>
    </w:p>
    <w:p w14:paraId="7127E135" w14:textId="202EDAE0" w:rsidR="001F642C" w:rsidRPr="001F642C" w:rsidRDefault="001F642C" w:rsidP="001F642C">
      <w:pPr>
        <w:pStyle w:val="BodyText"/>
      </w:pPr>
      <w:proofErr w:type="gramStart"/>
      <w:r>
        <w:t>2. __________________________________</w:t>
      </w:r>
      <w:proofErr w:type="gramEnd"/>
      <w:r>
        <w:t>__________________________________________</w:t>
      </w:r>
      <w:proofErr w:type="gramStart"/>
      <w:r>
        <w:t xml:space="preserve"> ______________________________________________________________________________</w:t>
      </w:r>
      <w:r w:rsidR="00220BF6">
        <w:t>______________________________________________________________________________3.</w:t>
      </w:r>
      <w:proofErr w:type="gramEnd"/>
      <w:r w:rsidR="00220BF6">
        <w:t xml:space="preserve"> ___________________________________________________________________________</w:t>
      </w:r>
      <w:proofErr w:type="gramStart"/>
      <w:r w:rsidR="00220BF6">
        <w:t>_ _</w:t>
      </w:r>
      <w:proofErr w:type="gramEnd"/>
      <w:r w:rsidR="00220BF6">
        <w:t>___________________________________________________________________________________________________________________________________________________________</w:t>
      </w:r>
    </w:p>
    <w:sectPr w:rsidR="001F642C" w:rsidRPr="001F642C"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6EAA7" w14:textId="77777777" w:rsidR="00014E63" w:rsidRDefault="00014E63" w:rsidP="00293785">
      <w:pPr>
        <w:spacing w:after="0" w:line="240" w:lineRule="auto"/>
      </w:pPr>
      <w:r>
        <w:separator/>
      </w:r>
    </w:p>
  </w:endnote>
  <w:endnote w:type="continuationSeparator" w:id="0">
    <w:p w14:paraId="53DA3503" w14:textId="77777777" w:rsidR="00014E63" w:rsidRDefault="00014E63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6B5D8" w14:textId="324F5A3B" w:rsidR="00293785" w:rsidRDefault="00525109">
    <w:pPr>
      <w:pStyle w:val="Footer"/>
    </w:pPr>
    <w:r w:rsidRPr="00E923F6">
      <w:rPr>
        <w:noProof/>
      </w:rPr>
      <w:drawing>
        <wp:anchor distT="0" distB="0" distL="0" distR="0" simplePos="0" relativeHeight="251669504" behindDoc="1" locked="0" layoutInCell="1" hidden="0" allowOverlap="1" wp14:anchorId="21A48AA1" wp14:editId="11DA8D6A">
          <wp:simplePos x="0" y="0"/>
          <wp:positionH relativeFrom="margin">
            <wp:posOffset>1270000</wp:posOffset>
          </wp:positionH>
          <wp:positionV relativeFrom="paragraph">
            <wp:posOffset>-213995</wp:posOffset>
          </wp:positionV>
          <wp:extent cx="4673600" cy="393700"/>
          <wp:effectExtent l="0" t="0" r="0" b="635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CC56120" wp14:editId="0FCB9580">
              <wp:simplePos x="0" y="0"/>
              <wp:positionH relativeFrom="column">
                <wp:posOffset>1095375</wp:posOffset>
              </wp:positionH>
              <wp:positionV relativeFrom="paragraph">
                <wp:posOffset>-252095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0C9475" w14:textId="6A358A92" w:rsidR="00293785" w:rsidRDefault="00014E63" w:rsidP="008431F8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139C30FC96C848918F93991E8481ACF5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8431F8">
                                <w:t>Arguing With Evidence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C5612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86.25pt;margin-top:-19.85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" filled="f" stroked="f">
              <v:textbox>
                <w:txbxContent>
                  <w:p w14:paraId="4F0C9475" w14:textId="6A358A92" w:rsidR="00293785" w:rsidRDefault="00775422" w:rsidP="008431F8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139C30FC96C848918F93991E8481ACF5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8431F8">
                          <w:t>Arguing With Evidence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FD6C2" w14:textId="77777777" w:rsidR="00014E63" w:rsidRDefault="00014E63" w:rsidP="00293785">
      <w:pPr>
        <w:spacing w:after="0" w:line="240" w:lineRule="auto"/>
      </w:pPr>
      <w:r>
        <w:separator/>
      </w:r>
    </w:p>
  </w:footnote>
  <w:footnote w:type="continuationSeparator" w:id="0">
    <w:p w14:paraId="2D2CAAAF" w14:textId="77777777" w:rsidR="00014E63" w:rsidRDefault="00014E63" w:rsidP="00293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866194">
    <w:abstractNumId w:val="6"/>
  </w:num>
  <w:num w:numId="2" w16cid:durableId="1197158002">
    <w:abstractNumId w:val="7"/>
  </w:num>
  <w:num w:numId="3" w16cid:durableId="1314600597">
    <w:abstractNumId w:val="0"/>
  </w:num>
  <w:num w:numId="4" w16cid:durableId="1826169118">
    <w:abstractNumId w:val="2"/>
  </w:num>
  <w:num w:numId="5" w16cid:durableId="820999925">
    <w:abstractNumId w:val="3"/>
  </w:num>
  <w:num w:numId="6" w16cid:durableId="2112166204">
    <w:abstractNumId w:val="5"/>
  </w:num>
  <w:num w:numId="7" w16cid:durableId="1928269928">
    <w:abstractNumId w:val="4"/>
  </w:num>
  <w:num w:numId="8" w16cid:durableId="1135178766">
    <w:abstractNumId w:val="8"/>
  </w:num>
  <w:num w:numId="9" w16cid:durableId="176387413">
    <w:abstractNumId w:val="9"/>
  </w:num>
  <w:num w:numId="10" w16cid:durableId="760102160">
    <w:abstractNumId w:val="10"/>
  </w:num>
  <w:num w:numId="11" w16cid:durableId="1124467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42C"/>
    <w:rsid w:val="00014E63"/>
    <w:rsid w:val="0004006F"/>
    <w:rsid w:val="00053775"/>
    <w:rsid w:val="0005619A"/>
    <w:rsid w:val="0008589D"/>
    <w:rsid w:val="000C117D"/>
    <w:rsid w:val="000F4494"/>
    <w:rsid w:val="0011259B"/>
    <w:rsid w:val="00116FDD"/>
    <w:rsid w:val="00125621"/>
    <w:rsid w:val="001D0BBF"/>
    <w:rsid w:val="001E1F85"/>
    <w:rsid w:val="001F125D"/>
    <w:rsid w:val="001F642C"/>
    <w:rsid w:val="00220BF6"/>
    <w:rsid w:val="002345CC"/>
    <w:rsid w:val="00293785"/>
    <w:rsid w:val="002C0879"/>
    <w:rsid w:val="002C37B4"/>
    <w:rsid w:val="0036040A"/>
    <w:rsid w:val="00397FA9"/>
    <w:rsid w:val="00406C19"/>
    <w:rsid w:val="00446C13"/>
    <w:rsid w:val="004A6AFD"/>
    <w:rsid w:val="005078B4"/>
    <w:rsid w:val="00525109"/>
    <w:rsid w:val="0053328A"/>
    <w:rsid w:val="00540FC6"/>
    <w:rsid w:val="005511B6"/>
    <w:rsid w:val="00553C98"/>
    <w:rsid w:val="005A7635"/>
    <w:rsid w:val="00645D7F"/>
    <w:rsid w:val="00656940"/>
    <w:rsid w:val="00665274"/>
    <w:rsid w:val="00666C03"/>
    <w:rsid w:val="00686DAB"/>
    <w:rsid w:val="006B4CC2"/>
    <w:rsid w:val="006E1542"/>
    <w:rsid w:val="006F6040"/>
    <w:rsid w:val="00712998"/>
    <w:rsid w:val="00721EA4"/>
    <w:rsid w:val="00735CF9"/>
    <w:rsid w:val="0075711C"/>
    <w:rsid w:val="00775422"/>
    <w:rsid w:val="00797CB5"/>
    <w:rsid w:val="007B055F"/>
    <w:rsid w:val="007E6F1D"/>
    <w:rsid w:val="007F35A1"/>
    <w:rsid w:val="007F75A9"/>
    <w:rsid w:val="008431F8"/>
    <w:rsid w:val="00880013"/>
    <w:rsid w:val="008920A4"/>
    <w:rsid w:val="008C5E54"/>
    <w:rsid w:val="008F5386"/>
    <w:rsid w:val="00913172"/>
    <w:rsid w:val="00981E19"/>
    <w:rsid w:val="009B52E4"/>
    <w:rsid w:val="009B699F"/>
    <w:rsid w:val="009D6E8D"/>
    <w:rsid w:val="00A101E8"/>
    <w:rsid w:val="00A726B7"/>
    <w:rsid w:val="00A91A80"/>
    <w:rsid w:val="00A93F92"/>
    <w:rsid w:val="00AC349E"/>
    <w:rsid w:val="00B92DBF"/>
    <w:rsid w:val="00BD119F"/>
    <w:rsid w:val="00C73EA1"/>
    <w:rsid w:val="00C8524A"/>
    <w:rsid w:val="00CA1E48"/>
    <w:rsid w:val="00CC4F77"/>
    <w:rsid w:val="00CD3CF6"/>
    <w:rsid w:val="00CE336D"/>
    <w:rsid w:val="00D106FF"/>
    <w:rsid w:val="00D21D11"/>
    <w:rsid w:val="00D626EB"/>
    <w:rsid w:val="00D71E0D"/>
    <w:rsid w:val="00DA542E"/>
    <w:rsid w:val="00DC7A6D"/>
    <w:rsid w:val="00E068AC"/>
    <w:rsid w:val="00E9544E"/>
    <w:rsid w:val="00EC3BD3"/>
    <w:rsid w:val="00EC61CD"/>
    <w:rsid w:val="00ED24C8"/>
    <w:rsid w:val="00F2409A"/>
    <w:rsid w:val="00F377E2"/>
    <w:rsid w:val="00F50748"/>
    <w:rsid w:val="00F72D02"/>
    <w:rsid w:val="00F82562"/>
    <w:rsid w:val="00F85ED5"/>
    <w:rsid w:val="00F8684B"/>
    <w:rsid w:val="00FD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878EC"/>
  <w15:docId w15:val="{3744B255-EEFA-4AE4-9CFE-09F19502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A542E"/>
    <w:rPr>
      <w:color w:val="A2667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ooke%20Lee\Documents\Custom%20Office%20Templates\Vertical%20LEARN%20Document%20Attachment%20with%20Instructions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9C30FC96C848918F93991E8481A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4C06F-667D-4C6A-BF74-206218674A4A}"/>
      </w:docPartPr>
      <w:docPartBody>
        <w:p w:rsidR="000F2CDD" w:rsidRDefault="0036725D" w:rsidP="0036725D">
          <w:pPr>
            <w:pStyle w:val="139C30FC96C848918F93991E8481ACF5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14"/>
    <w:rsid w:val="000263FE"/>
    <w:rsid w:val="000B60A9"/>
    <w:rsid w:val="000F2CDD"/>
    <w:rsid w:val="000F48D9"/>
    <w:rsid w:val="00236B72"/>
    <w:rsid w:val="0036725D"/>
    <w:rsid w:val="006160F8"/>
    <w:rsid w:val="00655230"/>
    <w:rsid w:val="007256C2"/>
    <w:rsid w:val="0075711C"/>
    <w:rsid w:val="007F75A9"/>
    <w:rsid w:val="008E3E14"/>
    <w:rsid w:val="00A726B7"/>
    <w:rsid w:val="00A91A80"/>
    <w:rsid w:val="00F8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725D"/>
    <w:rPr>
      <w:color w:val="808080"/>
    </w:rPr>
  </w:style>
  <w:style w:type="paragraph" w:customStyle="1" w:styleId="139C30FC96C848918F93991E8481ACF5">
    <w:name w:val="139C30FC96C848918F93991E8481ACF5"/>
    <w:rsid w:val="003672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88F57ADE6B34E955CF9DC49CF9BE9" ma:contentTypeVersion="12" ma:contentTypeDescription="Create a new document." ma:contentTypeScope="" ma:versionID="71d906694b2eeace16823672fb096e0c">
  <xsd:schema xmlns:xsd="http://www.w3.org/2001/XMLSchema" xmlns:xs="http://www.w3.org/2001/XMLSchema" xmlns:p="http://schemas.microsoft.com/office/2006/metadata/properties" xmlns:ns3="ea110b27-4240-4013-83d5-80cac7987ddf" xmlns:ns4="3e97872e-bbab-4a32-9d69-8bb1217a0067" targetNamespace="http://schemas.microsoft.com/office/2006/metadata/properties" ma:root="true" ma:fieldsID="1cc1ae705c0b4c245f7dde50b745ba3d" ns3:_="" ns4:_="">
    <xsd:import namespace="ea110b27-4240-4013-83d5-80cac7987ddf"/>
    <xsd:import namespace="3e97872e-bbab-4a32-9d69-8bb1217a00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10b27-4240-4013-83d5-80cac7987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7872e-bbab-4a32-9d69-8bb1217a006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297863-0276-4A1C-8614-41208B53B0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CF2F05-6F87-40F7-9BAF-2836CCFE43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10b27-4240-4013-83d5-80cac7987ddf"/>
    <ds:schemaRef ds:uri="3e97872e-bbab-4a32-9d69-8bb1217a0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079F9A-6E56-416F-9124-568317602C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Document Attachment with Instructions</Template>
  <TotalTime>8</TotalTime>
  <Pages>1</Pages>
  <Words>103</Words>
  <Characters>1923</Characters>
  <Application>Microsoft Office Word</Application>
  <DocSecurity>0</DocSecurity>
  <Lines>28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Arguing With Evidence</vt:lpstr>
    </vt:vector>
  </TitlesOfParts>
  <Manager/>
  <Company/>
  <LinksUpToDate>false</LinksUpToDate>
  <CharactersWithSpaces>2014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Arguing With Evidence</dc:title>
  <dc:subject/>
  <dc:creator>K20 Center</dc:creator>
  <cp:keywords/>
  <dc:description/>
  <cp:lastModifiedBy>Smith, Gina N.</cp:lastModifiedBy>
  <cp:revision>6</cp:revision>
  <cp:lastPrinted>2022-04-05T17:09:00Z</cp:lastPrinted>
  <dcterms:created xsi:type="dcterms:W3CDTF">2026-09-30T14:42:00Z</dcterms:created>
  <dcterms:modified xsi:type="dcterms:W3CDTF">2026-10-02T20:40:00Z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0x01010095288F57ADE6B34E955CF9DC49CF9BE9</vt:lpwstr>
  </property>
</Properties>
</file>