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7F8743" w14:textId="24501FF7" w:rsidR="00446C13" w:rsidRDefault="001646BD" w:rsidP="00DC7A6D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914C9C" wp14:editId="01697A5A">
                <wp:simplePos x="0" y="0"/>
                <wp:positionH relativeFrom="column">
                  <wp:posOffset>-728777</wp:posOffset>
                </wp:positionH>
                <wp:positionV relativeFrom="paragraph">
                  <wp:posOffset>4163019</wp:posOffset>
                </wp:positionV>
                <wp:extent cx="7324928" cy="19455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24928" cy="194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8A777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4pt,327.8pt" to="519.35pt,3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" strokecolor="#1e2d30 [1613]" strokeweight=".5pt">
                <v:stroke joinstyle="miter"/>
              </v:line>
            </w:pict>
          </mc:Fallback>
        </mc:AlternateContent>
      </w:r>
      <w:r>
        <w:t>Argument Essay Notes</w:t>
      </w:r>
    </w:p>
    <w:p w14:paraId="30E70C44" w14:textId="10681A77" w:rsidR="00D234FE" w:rsidRDefault="00D234FE" w:rsidP="00D234FE">
      <w:r>
        <w:t>Name: ___________</w:t>
      </w:r>
      <w:r w:rsidR="00204EA7">
        <w:t>______________</w:t>
      </w:r>
    </w:p>
    <w:p w14:paraId="6FA6822A" w14:textId="32465282" w:rsidR="00D234FE" w:rsidRDefault="00D234FE" w:rsidP="00D234FE">
      <w:pPr>
        <w:pStyle w:val="BodyText"/>
      </w:pPr>
      <w:proofErr w:type="gramStart"/>
      <w:r>
        <w:t>Period: _</w:t>
      </w:r>
      <w:proofErr w:type="gramEnd"/>
      <w:r>
        <w:t>_______</w:t>
      </w:r>
    </w:p>
    <w:p w14:paraId="3C26D9BA" w14:textId="77777777" w:rsidR="00D234FE" w:rsidRPr="00D234FE" w:rsidRDefault="00D234FE" w:rsidP="00D234FE">
      <w:pPr>
        <w:pStyle w:val="BodyText"/>
      </w:pPr>
    </w:p>
    <w:p w14:paraId="150ABF0B" w14:textId="32814566" w:rsidR="003F7A3E" w:rsidRPr="003F7A3E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 xml:space="preserve">An _______________ essay </w:t>
      </w:r>
      <w:r w:rsidR="00D234FE" w:rsidRPr="003F7A3E">
        <w:rPr>
          <w:sz w:val="28"/>
          <w:szCs w:val="24"/>
        </w:rPr>
        <w:t>_______________</w:t>
      </w:r>
      <w:r w:rsidRPr="003F7A3E">
        <w:rPr>
          <w:sz w:val="28"/>
          <w:szCs w:val="24"/>
        </w:rPr>
        <w:t xml:space="preserve"> your reader to make a change.</w:t>
      </w:r>
    </w:p>
    <w:p w14:paraId="5422784C" w14:textId="0CAA02A9" w:rsidR="003F7A3E" w:rsidRPr="003F7A3E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proofErr w:type="gramStart"/>
      <w:r w:rsidRPr="003F7A3E">
        <w:rPr>
          <w:sz w:val="28"/>
          <w:szCs w:val="24"/>
        </w:rPr>
        <w:t>Give __</w:t>
      </w:r>
      <w:proofErr w:type="gramEnd"/>
      <w:r w:rsidRPr="003F7A3E">
        <w:rPr>
          <w:sz w:val="28"/>
          <w:szCs w:val="24"/>
        </w:rPr>
        <w:t>___________________ to support your claim.</w:t>
      </w:r>
    </w:p>
    <w:p w14:paraId="7134D3F9" w14:textId="5F2B4727" w:rsidR="003F7A3E" w:rsidRPr="003F7A3E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Your reader must see things from your _________________________.</w:t>
      </w:r>
    </w:p>
    <w:p w14:paraId="1A558D32" w14:textId="77FC116B" w:rsidR="003F7A3E" w:rsidRPr="003F7A3E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Keep your tone __________________ and ___________________________.</w:t>
      </w:r>
    </w:p>
    <w:p w14:paraId="1C3521B2" w14:textId="2A86B07D" w:rsidR="003F7A3E" w:rsidRPr="003F7A3E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________________________ is first in your essay.</w:t>
      </w:r>
    </w:p>
    <w:p w14:paraId="0C2D73A5" w14:textId="05B16BC2" w:rsidR="003F7A3E" w:rsidRPr="003F7A3E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________________________ states your overall opinion.</w:t>
      </w:r>
    </w:p>
    <w:p w14:paraId="027F984C" w14:textId="1C6936CD" w:rsidR="003F7A3E" w:rsidRPr="003F7A3E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________________________ states your supporting points.</w:t>
      </w:r>
    </w:p>
    <w:p w14:paraId="0B6807C7" w14:textId="0BE239A2" w:rsidR="003F7A3E" w:rsidRDefault="003F7A3E" w:rsidP="003F7A3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________________________ wraps things up neatly.</w:t>
      </w:r>
    </w:p>
    <w:p w14:paraId="76D71864" w14:textId="40F658F0" w:rsidR="00D234FE" w:rsidRPr="00D234FE" w:rsidRDefault="005C4F3E" w:rsidP="00D234FE">
      <w:r w:rsidRPr="0029378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0C938F" wp14:editId="45BEC162">
                <wp:simplePos x="0" y="0"/>
                <wp:positionH relativeFrom="margin">
                  <wp:posOffset>828675</wp:posOffset>
                </wp:positionH>
                <wp:positionV relativeFrom="paragraph">
                  <wp:posOffset>257175</wp:posOffset>
                </wp:positionV>
                <wp:extent cx="4267200" cy="285750"/>
                <wp:effectExtent l="0" t="0" r="0" b="0"/>
                <wp:wrapNone/>
                <wp:docPr id="342135901" name="Text Box 342135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B6A53" w14:textId="39D519C3" w:rsidR="005C4F3E" w:rsidRDefault="005C4F3E" w:rsidP="005C4F3E">
                            <w:pPr>
                              <w:pStyle w:val="LessonFooter"/>
                            </w:pPr>
                            <w:sdt>
                              <w:sdtPr>
                                <w:alias w:val="Title"/>
                                <w:tag w:val=""/>
                                <w:id w:val="-1719657067"/>
                                <w:placeholder>
                                  <w:docPart w:val="54100C2E3F214031B8A2C8C242B95547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t>Arguing With Evidence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C938F" id="_x0000_t202" coordsize="21600,21600" o:spt="202" path="m,l,21600r21600,l21600,xe">
                <v:stroke joinstyle="miter"/>
                <v:path gradientshapeok="t" o:connecttype="rect"/>
              </v:shapetype>
              <v:shape id="Text Box 342135901" o:spid="_x0000_s1026" type="#_x0000_t202" style="position:absolute;margin-left:65.25pt;margin-top:20.25pt;width:336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" filled="f" stroked="f">
                <v:textbox>
                  <w:txbxContent>
                    <w:p w14:paraId="0C6B6A53" w14:textId="39D519C3" w:rsidR="005C4F3E" w:rsidRDefault="005C4F3E" w:rsidP="005C4F3E">
                      <w:pPr>
                        <w:pStyle w:val="LessonFooter"/>
                      </w:pPr>
                      <w:sdt>
                        <w:sdtPr>
                          <w:alias w:val="Title"/>
                          <w:tag w:val=""/>
                          <w:id w:val="-1719657067"/>
                          <w:placeholder>
                            <w:docPart w:val="54100C2E3F214031B8A2C8C242B95547"/>
                          </w:placeholder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t>Arguing With Evidence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89C8EE" w14:textId="374114B8" w:rsidR="00D234FE" w:rsidRPr="00D234FE" w:rsidRDefault="005C4F3E" w:rsidP="00D234FE">
      <w:r w:rsidRPr="00E923F6">
        <w:rPr>
          <w:noProof/>
        </w:rPr>
        <w:drawing>
          <wp:anchor distT="0" distB="0" distL="0" distR="0" simplePos="0" relativeHeight="251661312" behindDoc="1" locked="0" layoutInCell="1" hidden="0" allowOverlap="1" wp14:anchorId="1E94DDAD" wp14:editId="7B232930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4673600" cy="393700"/>
            <wp:effectExtent l="0" t="0" r="0" b="6350"/>
            <wp:wrapNone/>
            <wp:docPr id="13763115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39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6EE274" w14:textId="40F24486" w:rsidR="00D234FE" w:rsidRPr="00D234FE" w:rsidRDefault="00D234FE" w:rsidP="00D234FE"/>
    <w:p w14:paraId="293B8DFD" w14:textId="6CC2FD6C" w:rsidR="00D234FE" w:rsidRDefault="00D234FE" w:rsidP="00D234FE">
      <w:pPr>
        <w:rPr>
          <w:sz w:val="28"/>
          <w:szCs w:val="24"/>
        </w:rPr>
      </w:pPr>
    </w:p>
    <w:p w14:paraId="634078B7" w14:textId="13464F5C" w:rsidR="00D234FE" w:rsidRDefault="00D234FE" w:rsidP="00D234FE">
      <w:pPr>
        <w:pStyle w:val="Title"/>
      </w:pPr>
      <w:r>
        <w:t>Argument Essay Notes</w:t>
      </w:r>
    </w:p>
    <w:p w14:paraId="7AD7F87F" w14:textId="71B7DE2E" w:rsidR="00204EA7" w:rsidRDefault="00204EA7" w:rsidP="00204EA7">
      <w:r>
        <w:t>Name: _________________________</w:t>
      </w:r>
    </w:p>
    <w:p w14:paraId="4A65189F" w14:textId="77777777" w:rsidR="00204EA7" w:rsidRDefault="00204EA7" w:rsidP="00204EA7">
      <w:pPr>
        <w:pStyle w:val="BodyText"/>
      </w:pPr>
      <w:proofErr w:type="gramStart"/>
      <w:r>
        <w:t>Period: _</w:t>
      </w:r>
      <w:proofErr w:type="gramEnd"/>
      <w:r>
        <w:t>_______</w:t>
      </w:r>
    </w:p>
    <w:p w14:paraId="58E19D1D" w14:textId="77777777" w:rsidR="00D234FE" w:rsidRPr="00D234FE" w:rsidRDefault="00D234FE" w:rsidP="00D234FE">
      <w:pPr>
        <w:pStyle w:val="BodyText"/>
      </w:pPr>
    </w:p>
    <w:p w14:paraId="62554FC1" w14:textId="77777777" w:rsidR="00D234FE" w:rsidRPr="003F7A3E" w:rsidRDefault="00D234FE" w:rsidP="00D234F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An _______________ essay _______________ your reader to make a change.</w:t>
      </w:r>
    </w:p>
    <w:p w14:paraId="7DE18BD5" w14:textId="23408231" w:rsidR="00D234FE" w:rsidRPr="003F7A3E" w:rsidRDefault="00D234FE" w:rsidP="00D234F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proofErr w:type="gramStart"/>
      <w:r w:rsidRPr="003F7A3E">
        <w:rPr>
          <w:sz w:val="28"/>
          <w:szCs w:val="24"/>
        </w:rPr>
        <w:t>Give</w:t>
      </w:r>
      <w:r w:rsidR="00204EA7">
        <w:rPr>
          <w:sz w:val="28"/>
          <w:szCs w:val="24"/>
        </w:rPr>
        <w:t xml:space="preserve"> </w:t>
      </w:r>
      <w:r w:rsidRPr="003F7A3E">
        <w:rPr>
          <w:sz w:val="28"/>
          <w:szCs w:val="24"/>
        </w:rPr>
        <w:t>__</w:t>
      </w:r>
      <w:proofErr w:type="gramEnd"/>
      <w:r w:rsidRPr="003F7A3E">
        <w:rPr>
          <w:sz w:val="28"/>
          <w:szCs w:val="24"/>
        </w:rPr>
        <w:t>___________________ to support your claim.</w:t>
      </w:r>
    </w:p>
    <w:p w14:paraId="50BE59B9" w14:textId="77777777" w:rsidR="00D234FE" w:rsidRPr="003F7A3E" w:rsidRDefault="00D234FE" w:rsidP="00D234F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Your reader must see things from your _________________________.</w:t>
      </w:r>
    </w:p>
    <w:p w14:paraId="3184E50D" w14:textId="77777777" w:rsidR="00D234FE" w:rsidRPr="003F7A3E" w:rsidRDefault="00D234FE" w:rsidP="00D234F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Keep your tone __________________ and ___________________________.</w:t>
      </w:r>
    </w:p>
    <w:p w14:paraId="5253EB34" w14:textId="77777777" w:rsidR="00D234FE" w:rsidRPr="003F7A3E" w:rsidRDefault="00D234FE" w:rsidP="00D234F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________________________ is first in your essay.</w:t>
      </w:r>
    </w:p>
    <w:p w14:paraId="78730EAB" w14:textId="77777777" w:rsidR="00D234FE" w:rsidRPr="003F7A3E" w:rsidRDefault="00D234FE" w:rsidP="00D234F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________________________ states your overall opinion.</w:t>
      </w:r>
    </w:p>
    <w:p w14:paraId="71069BB9" w14:textId="77777777" w:rsidR="00D234FE" w:rsidRPr="003F7A3E" w:rsidRDefault="00D234FE" w:rsidP="00D234F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________________________ states your supporting points.</w:t>
      </w:r>
    </w:p>
    <w:p w14:paraId="0F810243" w14:textId="0B88CD0F" w:rsidR="00D234FE" w:rsidRPr="00944B8C" w:rsidRDefault="00D234FE" w:rsidP="00D234FE">
      <w:pPr>
        <w:pStyle w:val="ListParagraph"/>
        <w:numPr>
          <w:ilvl w:val="0"/>
          <w:numId w:val="12"/>
        </w:numPr>
        <w:ind w:left="450"/>
        <w:rPr>
          <w:sz w:val="28"/>
          <w:szCs w:val="24"/>
        </w:rPr>
      </w:pPr>
      <w:r w:rsidRPr="003F7A3E">
        <w:rPr>
          <w:sz w:val="28"/>
          <w:szCs w:val="24"/>
        </w:rPr>
        <w:t>________________________ wraps things up neatly.</w:t>
      </w:r>
    </w:p>
    <w:sectPr w:rsidR="00D234FE" w:rsidRPr="00944B8C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A3324" w14:textId="77777777" w:rsidR="00FC05D7" w:rsidRDefault="00FC05D7" w:rsidP="00293785">
      <w:pPr>
        <w:spacing w:after="0" w:line="240" w:lineRule="auto"/>
      </w:pPr>
      <w:r>
        <w:separator/>
      </w:r>
    </w:p>
  </w:endnote>
  <w:endnote w:type="continuationSeparator" w:id="0">
    <w:p w14:paraId="610458B1" w14:textId="77777777" w:rsidR="00FC05D7" w:rsidRDefault="00FC05D7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87D7" w14:textId="642652AC" w:rsidR="00293785" w:rsidRDefault="005C4F3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CD37EB" wp14:editId="0EDC2DB2">
              <wp:simplePos x="0" y="0"/>
              <wp:positionH relativeFrom="column">
                <wp:posOffset>828675</wp:posOffset>
              </wp:positionH>
              <wp:positionV relativeFrom="paragraph">
                <wp:posOffset>-175895</wp:posOffset>
              </wp:positionV>
              <wp:extent cx="42672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72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5D0267" w14:textId="1D7B608A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2DF6A99AD1D480C8CF75EB2FEB9FF9D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A82613">
                                <w:t>Arguing With Evidence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CD37E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65.25pt;margin-top:-13.85pt;width:336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" filled="f" stroked="f">
              <v:textbox>
                <w:txbxContent>
                  <w:p w14:paraId="125D0267" w14:textId="1D7B608A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2DF6A99AD1D480C8CF75EB2FEB9FF9D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A82613">
                          <w:t>Arguing With Evidence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E923F6">
      <w:rPr>
        <w:noProof/>
      </w:rPr>
      <w:drawing>
        <wp:anchor distT="0" distB="0" distL="0" distR="0" simplePos="0" relativeHeight="251669504" behindDoc="1" locked="0" layoutInCell="1" hidden="0" allowOverlap="1" wp14:anchorId="10853BE5" wp14:editId="1383B314">
          <wp:simplePos x="0" y="0"/>
          <wp:positionH relativeFrom="margin">
            <wp:align>right</wp:align>
          </wp:positionH>
          <wp:positionV relativeFrom="paragraph">
            <wp:posOffset>-128270</wp:posOffset>
          </wp:positionV>
          <wp:extent cx="4673600" cy="393700"/>
          <wp:effectExtent l="0" t="0" r="0" b="635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12462" w14:textId="77777777" w:rsidR="00FC05D7" w:rsidRDefault="00FC05D7" w:rsidP="00293785">
      <w:pPr>
        <w:spacing w:after="0" w:line="240" w:lineRule="auto"/>
      </w:pPr>
      <w:r>
        <w:separator/>
      </w:r>
    </w:p>
  </w:footnote>
  <w:footnote w:type="continuationSeparator" w:id="0">
    <w:p w14:paraId="28A6F645" w14:textId="77777777" w:rsidR="00FC05D7" w:rsidRDefault="00FC05D7" w:rsidP="00293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74BB"/>
    <w:multiLevelType w:val="hybridMultilevel"/>
    <w:tmpl w:val="D21CF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515715">
    <w:abstractNumId w:val="7"/>
  </w:num>
  <w:num w:numId="2" w16cid:durableId="946500823">
    <w:abstractNumId w:val="8"/>
  </w:num>
  <w:num w:numId="3" w16cid:durableId="612781822">
    <w:abstractNumId w:val="1"/>
  </w:num>
  <w:num w:numId="4" w16cid:durableId="1888838993">
    <w:abstractNumId w:val="3"/>
  </w:num>
  <w:num w:numId="5" w16cid:durableId="1245147011">
    <w:abstractNumId w:val="4"/>
  </w:num>
  <w:num w:numId="6" w16cid:durableId="1092972605">
    <w:abstractNumId w:val="6"/>
  </w:num>
  <w:num w:numId="7" w16cid:durableId="485123407">
    <w:abstractNumId w:val="5"/>
  </w:num>
  <w:num w:numId="8" w16cid:durableId="243877745">
    <w:abstractNumId w:val="9"/>
  </w:num>
  <w:num w:numId="9" w16cid:durableId="1908225887">
    <w:abstractNumId w:val="10"/>
  </w:num>
  <w:num w:numId="10" w16cid:durableId="981616575">
    <w:abstractNumId w:val="11"/>
  </w:num>
  <w:num w:numId="11" w16cid:durableId="143352039">
    <w:abstractNumId w:val="2"/>
  </w:num>
  <w:num w:numId="12" w16cid:durableId="906262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BD"/>
    <w:rsid w:val="00000C97"/>
    <w:rsid w:val="0004006F"/>
    <w:rsid w:val="00053775"/>
    <w:rsid w:val="0005619A"/>
    <w:rsid w:val="0008589D"/>
    <w:rsid w:val="0011259B"/>
    <w:rsid w:val="00116FDD"/>
    <w:rsid w:val="00125621"/>
    <w:rsid w:val="001646BD"/>
    <w:rsid w:val="001B3D4F"/>
    <w:rsid w:val="001D0BBF"/>
    <w:rsid w:val="001E1F85"/>
    <w:rsid w:val="001F125D"/>
    <w:rsid w:val="00204EA7"/>
    <w:rsid w:val="002345CC"/>
    <w:rsid w:val="00293785"/>
    <w:rsid w:val="002C0879"/>
    <w:rsid w:val="002C37B4"/>
    <w:rsid w:val="0036040A"/>
    <w:rsid w:val="00397FA9"/>
    <w:rsid w:val="003F7A3E"/>
    <w:rsid w:val="00446C13"/>
    <w:rsid w:val="005078B4"/>
    <w:rsid w:val="0053328A"/>
    <w:rsid w:val="00540FC6"/>
    <w:rsid w:val="005511B6"/>
    <w:rsid w:val="00553C98"/>
    <w:rsid w:val="005A7635"/>
    <w:rsid w:val="005B33ED"/>
    <w:rsid w:val="005C4F3E"/>
    <w:rsid w:val="005E0FD6"/>
    <w:rsid w:val="00645D7F"/>
    <w:rsid w:val="00656940"/>
    <w:rsid w:val="00665274"/>
    <w:rsid w:val="00666C03"/>
    <w:rsid w:val="00686DAB"/>
    <w:rsid w:val="006B4CC2"/>
    <w:rsid w:val="006E1542"/>
    <w:rsid w:val="00721EA4"/>
    <w:rsid w:val="0075711C"/>
    <w:rsid w:val="00770DEA"/>
    <w:rsid w:val="00797CB5"/>
    <w:rsid w:val="007B055F"/>
    <w:rsid w:val="007E6F1D"/>
    <w:rsid w:val="007F75A9"/>
    <w:rsid w:val="00815509"/>
    <w:rsid w:val="00880013"/>
    <w:rsid w:val="008920A4"/>
    <w:rsid w:val="008B1B30"/>
    <w:rsid w:val="008F5386"/>
    <w:rsid w:val="00913172"/>
    <w:rsid w:val="00944B8C"/>
    <w:rsid w:val="00981E19"/>
    <w:rsid w:val="009B52E4"/>
    <w:rsid w:val="009D6E8D"/>
    <w:rsid w:val="009F4D6C"/>
    <w:rsid w:val="00A02172"/>
    <w:rsid w:val="00A101E8"/>
    <w:rsid w:val="00A82613"/>
    <w:rsid w:val="00A91A80"/>
    <w:rsid w:val="00AC0814"/>
    <w:rsid w:val="00AC349E"/>
    <w:rsid w:val="00B40E01"/>
    <w:rsid w:val="00B92DBF"/>
    <w:rsid w:val="00BD119F"/>
    <w:rsid w:val="00C73EA1"/>
    <w:rsid w:val="00C8524A"/>
    <w:rsid w:val="00CC4F77"/>
    <w:rsid w:val="00CD3CF6"/>
    <w:rsid w:val="00CE336D"/>
    <w:rsid w:val="00D106FF"/>
    <w:rsid w:val="00D234FE"/>
    <w:rsid w:val="00D25CF7"/>
    <w:rsid w:val="00D626EB"/>
    <w:rsid w:val="00DC7A6D"/>
    <w:rsid w:val="00ED24C8"/>
    <w:rsid w:val="00ED4EA3"/>
    <w:rsid w:val="00F377E2"/>
    <w:rsid w:val="00F50748"/>
    <w:rsid w:val="00F72D02"/>
    <w:rsid w:val="00F82562"/>
    <w:rsid w:val="00FC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101D7"/>
  <w15:docId w15:val="{BA6DF9D0-448A-4AF6-905B-7F83AF8B8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oke%20Lee\Documents\Custom%20Office%20Templates\Vertical%20LEARN%20Document%20Attachment%20with%20Instruction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DF6A99AD1D480C8CF75EB2FEB9F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4BC57-84AF-4527-A1D3-EFB430D5779E}"/>
      </w:docPartPr>
      <w:docPartBody>
        <w:p w:rsidR="00C60AFD" w:rsidRDefault="00EA2E55" w:rsidP="00EA2E55">
          <w:pPr>
            <w:pStyle w:val="62DF6A99AD1D480C8CF75EB2FEB9FF9D"/>
          </w:pPr>
          <w:r w:rsidRPr="00D61E8F">
            <w:rPr>
              <w:rStyle w:val="PlaceholderText"/>
            </w:rPr>
            <w:t>[Title]</w:t>
          </w:r>
        </w:p>
      </w:docPartBody>
    </w:docPart>
    <w:docPart>
      <w:docPartPr>
        <w:name w:val="54100C2E3F214031B8A2C8C242B95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6B58A-503C-4916-90AE-DEC7A74F8AF9}"/>
      </w:docPartPr>
      <w:docPartBody>
        <w:p w:rsidR="00000000" w:rsidRDefault="00802CB4" w:rsidP="00802CB4">
          <w:pPr>
            <w:pStyle w:val="54100C2E3F214031B8A2C8C242B9554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55"/>
    <w:rsid w:val="006C1D57"/>
    <w:rsid w:val="00705310"/>
    <w:rsid w:val="0075711C"/>
    <w:rsid w:val="007F75A9"/>
    <w:rsid w:val="00802CB4"/>
    <w:rsid w:val="008275FD"/>
    <w:rsid w:val="009765C5"/>
    <w:rsid w:val="00A91A80"/>
    <w:rsid w:val="00C60AFD"/>
    <w:rsid w:val="00D42A00"/>
    <w:rsid w:val="00EA2E55"/>
    <w:rsid w:val="00F8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2CB4"/>
    <w:rPr>
      <w:color w:val="808080"/>
    </w:rPr>
  </w:style>
  <w:style w:type="paragraph" w:customStyle="1" w:styleId="62DF6A99AD1D480C8CF75EB2FEB9FF9D">
    <w:name w:val="62DF6A99AD1D480C8CF75EB2FEB9FF9D"/>
    <w:rsid w:val="00EA2E55"/>
  </w:style>
  <w:style w:type="paragraph" w:customStyle="1" w:styleId="54100C2E3F214031B8A2C8C242B95547">
    <w:name w:val="54100C2E3F214031B8A2C8C242B95547"/>
    <w:rsid w:val="00802CB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 Attachment with Instructions</Template>
  <TotalTime>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Arguing With Evidence</vt:lpstr>
    </vt:vector>
  </TitlesOfParts>
  <Manager/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Arguing With Evidence</dc:title>
  <dc:subject/>
  <dc:creator>K20 Center</dc:creator>
  <cp:keywords/>
  <dc:description/>
  <cp:lastModifiedBy>Smith, Gina N.</cp:lastModifiedBy>
  <cp:revision>8</cp:revision>
  <cp:lastPrinted>2016-07-14T14:08:00Z</cp:lastPrinted>
  <dcterms:created xsi:type="dcterms:W3CDTF">2024-08-20T20:25:00Z</dcterms:created>
  <dcterms:modified xsi:type="dcterms:W3CDTF">2026-10-02T20:28:00Z</dcterms:modified>
  <cp:category/>
</cp:coreProperties>
</file>