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67883A" w14:textId="37D7C92E" w:rsidR="007B339C" w:rsidRDefault="007B339C" w:rsidP="007B339C">
      <w:pPr>
        <w:pStyle w:val="Title"/>
      </w:pPr>
      <w:r>
        <w:t>image #1</w:t>
      </w:r>
    </w:p>
    <w:p w14:paraId="15AEDF4C" w14:textId="6C4DCD70" w:rsidR="007B339C" w:rsidRDefault="007B339C" w:rsidP="007B339C">
      <w:pPr>
        <w:pStyle w:val="Citation"/>
        <w:jc w:val="center"/>
      </w:pPr>
      <w:r>
        <w:rPr>
          <w:noProof/>
        </w:rPr>
        <w:drawing>
          <wp:inline distT="0" distB="0" distL="0" distR="0" wp14:anchorId="715A51D9" wp14:editId="03022293">
            <wp:extent cx="7277317" cy="4635500"/>
            <wp:effectExtent l="0" t="0" r="0" b="0"/>
            <wp:docPr id="1" name="Picture 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833" cy="464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8A23" w14:textId="7CAD9C44" w:rsidR="009823BE" w:rsidRDefault="009635DE" w:rsidP="009823BE">
      <w:pPr>
        <w:pStyle w:val="Citation"/>
      </w:pPr>
      <w:proofErr w:type="spellStart"/>
      <w:r>
        <w:t>Suhling</w:t>
      </w:r>
      <w:proofErr w:type="spellEnd"/>
      <w:r>
        <w:t xml:space="preserve"> &amp; Koehn Co</w:t>
      </w:r>
      <w:r w:rsidR="009823BE">
        <w:t>. (</w:t>
      </w:r>
      <w:r>
        <w:t>1923</w:t>
      </w:r>
      <w:r w:rsidR="009823BE">
        <w:t xml:space="preserve">). </w:t>
      </w:r>
      <w:r>
        <w:rPr>
          <w:iCs/>
        </w:rPr>
        <w:t xml:space="preserve">Floorers removing the </w:t>
      </w:r>
      <w:proofErr w:type="spellStart"/>
      <w:r>
        <w:rPr>
          <w:iCs/>
        </w:rPr>
        <w:t>hid</w:t>
      </w:r>
      <w:r w:rsidR="001377A4">
        <w:rPr>
          <w:iCs/>
        </w:rPr>
        <w:t>s</w:t>
      </w:r>
      <w:r>
        <w:rPr>
          <w:iCs/>
        </w:rPr>
        <w:t>e</w:t>
      </w:r>
      <w:proofErr w:type="spellEnd"/>
      <w:r>
        <w:rPr>
          <w:iCs/>
        </w:rPr>
        <w:t xml:space="preserve"> USY Chicago (front)</w:t>
      </w:r>
      <w:r w:rsidR="009823BE">
        <w:t>. Wiki</w:t>
      </w:r>
      <w:r w:rsidR="001377A4">
        <w:t>m</w:t>
      </w:r>
      <w:r w:rsidR="009823BE">
        <w:t>edia</w:t>
      </w:r>
      <w:r w:rsidR="001377A4">
        <w:t xml:space="preserve"> Commons</w:t>
      </w:r>
      <w:r w:rsidR="009823BE">
        <w:t>.</w:t>
      </w:r>
      <w:r w:rsidR="001377A4">
        <w:t xml:space="preserve"> </w:t>
      </w:r>
      <w:r w:rsidR="009823BE" w:rsidRPr="004F7F3E">
        <w:t>https://en.wikipedia.org/wiki/The_Jungle#/media/File:Floorers_removing_the_hides_USY_Chicago_(front).tiff</w:t>
      </w:r>
      <w:r w:rsidR="009823BE">
        <w:t xml:space="preserve"> </w:t>
      </w:r>
    </w:p>
    <w:p w14:paraId="5AD76E62" w14:textId="687B970C" w:rsidR="009823BE" w:rsidRDefault="009823BE" w:rsidP="009823BE">
      <w:pPr>
        <w:pStyle w:val="FootnoteText"/>
      </w:pPr>
    </w:p>
    <w:p w14:paraId="685E980D" w14:textId="0FFC0BC2" w:rsidR="009823BE" w:rsidRDefault="009823BE" w:rsidP="009823BE">
      <w:pPr>
        <w:pStyle w:val="FootnoteText"/>
      </w:pPr>
    </w:p>
    <w:p w14:paraId="48F7E5E1" w14:textId="00BF801A" w:rsidR="009823BE" w:rsidRPr="009823BE" w:rsidRDefault="007B339C" w:rsidP="007B339C">
      <w:pPr>
        <w:pStyle w:val="Title"/>
      </w:pPr>
      <w:r>
        <w:lastRenderedPageBreak/>
        <w:t>image 2</w:t>
      </w:r>
    </w:p>
    <w:p w14:paraId="4110330E" w14:textId="77777777" w:rsidR="007D656A" w:rsidRDefault="009823BE" w:rsidP="007D656A">
      <w:pPr>
        <w:pStyle w:val="Citation"/>
        <w:jc w:val="center"/>
      </w:pPr>
      <w:r>
        <w:rPr>
          <w:noProof/>
        </w:rPr>
        <w:drawing>
          <wp:inline distT="0" distB="0" distL="0" distR="0" wp14:anchorId="18F62E14" wp14:editId="1938C1A2">
            <wp:extent cx="4391025" cy="4902193"/>
            <wp:effectExtent l="0" t="0" r="0" b="0"/>
            <wp:docPr id="4" name="Picture 4" descr="A group of people in a t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trai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626" cy="491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D2A6" w14:textId="281AA3A1" w:rsidR="009823BE" w:rsidRDefault="007D656A" w:rsidP="007D656A">
      <w:pPr>
        <w:pStyle w:val="Citation"/>
      </w:pPr>
      <w:r>
        <w:t>H. C. White Co</w:t>
      </w:r>
      <w:r w:rsidR="009823BE" w:rsidRPr="009823BE">
        <w:t>.</w:t>
      </w:r>
      <w:r>
        <w:t xml:space="preserve"> (1906).</w:t>
      </w:r>
      <w:r w:rsidR="009823BE" w:rsidRPr="009823BE">
        <w:t xml:space="preserve"> </w:t>
      </w:r>
      <w:r>
        <w:rPr>
          <w:iCs/>
        </w:rPr>
        <w:t>Chicago meat inspection swift co 1906</w:t>
      </w:r>
      <w:r w:rsidR="009823BE" w:rsidRPr="009823BE">
        <w:t xml:space="preserve">. </w:t>
      </w:r>
      <w:proofErr w:type="spellStart"/>
      <w:r>
        <w:t>Wikimiedia</w:t>
      </w:r>
      <w:proofErr w:type="spellEnd"/>
      <w:r>
        <w:t xml:space="preserve"> Commons</w:t>
      </w:r>
      <w:r w:rsidR="009823BE" w:rsidRPr="009823BE">
        <w:t>. https://en.wikipedia.org/wiki/The_Jungle#/media/File:Chicago_meat_inspection_swift_co_1906.jpg</w:t>
      </w:r>
    </w:p>
    <w:p w14:paraId="4A11FEB0" w14:textId="55481693" w:rsidR="002A20EA" w:rsidRPr="009823BE" w:rsidRDefault="00262F39" w:rsidP="00262F39">
      <w:pPr>
        <w:pStyle w:val="Title"/>
      </w:pPr>
      <w:r>
        <w:lastRenderedPageBreak/>
        <w:t>image #3</w:t>
      </w:r>
    </w:p>
    <w:p w14:paraId="726955E6" w14:textId="77777777" w:rsidR="00262F39" w:rsidRDefault="009823BE" w:rsidP="002A20EA">
      <w:pPr>
        <w:pStyle w:val="Citation"/>
      </w:pPr>
      <w:r w:rsidRPr="009823BE">
        <w:t xml:space="preserve"> </w:t>
      </w:r>
    </w:p>
    <w:p w14:paraId="078D1E93" w14:textId="1FB82E30" w:rsidR="00262F39" w:rsidRDefault="00262F39" w:rsidP="007D656A">
      <w:pPr>
        <w:pStyle w:val="Citation"/>
        <w:jc w:val="center"/>
      </w:pPr>
      <w:r>
        <w:rPr>
          <w:noProof/>
        </w:rPr>
        <w:drawing>
          <wp:inline distT="0" distB="0" distL="0" distR="0" wp14:anchorId="77D0BB94" wp14:editId="1DB91C4C">
            <wp:extent cx="7279617" cy="4848225"/>
            <wp:effectExtent l="0" t="0" r="0" b="0"/>
            <wp:docPr id="5" name="Picture 5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a roo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037" cy="48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C8E1" w14:textId="2AD30F60" w:rsidR="002A20EA" w:rsidRDefault="007D656A" w:rsidP="00262F39">
      <w:pPr>
        <w:pStyle w:val="Citation"/>
        <w:rPr>
          <w:sz w:val="24"/>
        </w:rPr>
      </w:pPr>
      <w:r>
        <w:t xml:space="preserve">Riis, J. (1889). </w:t>
      </w:r>
      <w:r w:rsidRPr="007D656A">
        <w:t>Jacob Riis, Lodgers in a Crowded Bayard Street Tenement</w:t>
      </w:r>
      <w:r>
        <w:t xml:space="preserve">. Wikimedia Commons. </w:t>
      </w:r>
      <w:r w:rsidR="002A20EA">
        <w:t xml:space="preserve">https://en.wikipedia.org/wiki/How_the_Other_Half_Lives#/media/File:Jacob_Riis,_Lodgers_in_a_Crowded_Bayard_Street_Tenement.jpg </w:t>
      </w:r>
    </w:p>
    <w:p w14:paraId="137D0354" w14:textId="40CE38CB" w:rsidR="003618BC" w:rsidRPr="003618BC" w:rsidRDefault="003618BC" w:rsidP="003618BC">
      <w:pPr>
        <w:pStyle w:val="Title"/>
      </w:pPr>
      <w:r>
        <w:lastRenderedPageBreak/>
        <w:t>image #4</w:t>
      </w:r>
    </w:p>
    <w:p w14:paraId="0851F090" w14:textId="2BC26FBC" w:rsidR="003618BC" w:rsidRDefault="003618BC" w:rsidP="003618BC">
      <w:pPr>
        <w:pStyle w:val="Citation"/>
        <w:jc w:val="center"/>
        <w:rPr>
          <w:iCs/>
        </w:rPr>
      </w:pPr>
      <w:r>
        <w:rPr>
          <w:noProof/>
        </w:rPr>
        <w:drawing>
          <wp:inline distT="0" distB="0" distL="0" distR="0" wp14:anchorId="5D454009" wp14:editId="522A6E17">
            <wp:extent cx="6296500" cy="4974276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48" cy="4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1193" w14:textId="1280B8F0" w:rsidR="009823BE" w:rsidRPr="00314E31" w:rsidRDefault="00A1589F" w:rsidP="00314E31">
      <w:pPr>
        <w:pStyle w:val="Citation"/>
        <w:rPr>
          <w:iCs/>
        </w:rPr>
      </w:pPr>
      <w:r w:rsidRPr="00A1589F">
        <w:rPr>
          <w:iCs/>
        </w:rPr>
        <w:t>Riis, J. (1905). Sleeping quarters [Photograph]. History.com. https://www.history.com/topics/immigration/tenements#&amp;gid=ci023648dc900027a7&amp;pid=jacob-riis-tenements-515466514</w:t>
      </w:r>
    </w:p>
    <w:sectPr w:rsidR="009823BE" w:rsidRPr="00314E31" w:rsidSect="008E4D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A5F0D" w14:textId="77777777" w:rsidR="00A87B0C" w:rsidRDefault="00A87B0C" w:rsidP="00293785">
      <w:pPr>
        <w:spacing w:after="0" w:line="240" w:lineRule="auto"/>
      </w:pPr>
      <w:r>
        <w:separator/>
      </w:r>
    </w:p>
  </w:endnote>
  <w:endnote w:type="continuationSeparator" w:id="0">
    <w:p w14:paraId="5CAF5412" w14:textId="77777777" w:rsidR="00A87B0C" w:rsidRDefault="00A87B0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DC00" w14:textId="77777777" w:rsidR="009635DE" w:rsidRDefault="00963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36FCE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7968AC" wp14:editId="7B763440">
              <wp:simplePos x="0" y="0"/>
              <wp:positionH relativeFrom="column">
                <wp:posOffset>5800725</wp:posOffset>
              </wp:positionH>
              <wp:positionV relativeFrom="paragraph">
                <wp:posOffset>-233045</wp:posOffset>
              </wp:positionV>
              <wp:extent cx="21336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A1F71" w14:textId="35329D74" w:rsidR="00293785" w:rsidRDefault="00000000" w:rsidP="007B339C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759FB8112B944E328F2BC8C31B9AB9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64E70">
                                <w:t>The Life of a Muckraker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8A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56.75pt;margin-top:-18.35pt;width:16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" filled="f" stroked="f">
              <v:textbox>
                <w:txbxContent>
                  <w:p w14:paraId="759A1F71" w14:textId="35329D74" w:rsidR="00293785" w:rsidRDefault="00000000" w:rsidP="007B339C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759FB8112B944E328F2BC8C31B9AB9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64E70">
                          <w:t>The Life of a Muckraker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A54FA62" wp14:editId="35FA1468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1676" w14:textId="77777777" w:rsidR="009635DE" w:rsidRDefault="009635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8D16" w14:textId="77777777" w:rsidR="00A87B0C" w:rsidRDefault="00A87B0C" w:rsidP="00293785">
      <w:pPr>
        <w:spacing w:after="0" w:line="240" w:lineRule="auto"/>
      </w:pPr>
      <w:r>
        <w:separator/>
      </w:r>
    </w:p>
  </w:footnote>
  <w:footnote w:type="continuationSeparator" w:id="0">
    <w:p w14:paraId="5A017968" w14:textId="77777777" w:rsidR="00A87B0C" w:rsidRDefault="00A87B0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46FD" w14:textId="77777777" w:rsidR="009635DE" w:rsidRDefault="009635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5E28" w14:textId="77777777" w:rsidR="009635DE" w:rsidRDefault="009635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0160" w14:textId="77777777" w:rsidR="009635DE" w:rsidRDefault="009635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820852">
    <w:abstractNumId w:val="6"/>
  </w:num>
  <w:num w:numId="2" w16cid:durableId="510217444">
    <w:abstractNumId w:val="7"/>
  </w:num>
  <w:num w:numId="3" w16cid:durableId="705449976">
    <w:abstractNumId w:val="0"/>
  </w:num>
  <w:num w:numId="4" w16cid:durableId="1830630401">
    <w:abstractNumId w:val="2"/>
  </w:num>
  <w:num w:numId="5" w16cid:durableId="299725860">
    <w:abstractNumId w:val="3"/>
  </w:num>
  <w:num w:numId="6" w16cid:durableId="1605187040">
    <w:abstractNumId w:val="5"/>
  </w:num>
  <w:num w:numId="7" w16cid:durableId="2057584149">
    <w:abstractNumId w:val="4"/>
  </w:num>
  <w:num w:numId="8" w16cid:durableId="311642789">
    <w:abstractNumId w:val="8"/>
  </w:num>
  <w:num w:numId="9" w16cid:durableId="1058474554">
    <w:abstractNumId w:val="9"/>
  </w:num>
  <w:num w:numId="10" w16cid:durableId="525949407">
    <w:abstractNumId w:val="10"/>
  </w:num>
  <w:num w:numId="11" w16cid:durableId="901209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6E"/>
    <w:rsid w:val="0004006F"/>
    <w:rsid w:val="00053775"/>
    <w:rsid w:val="0005619A"/>
    <w:rsid w:val="000716BE"/>
    <w:rsid w:val="0011259B"/>
    <w:rsid w:val="00116FDD"/>
    <w:rsid w:val="00125621"/>
    <w:rsid w:val="001377A4"/>
    <w:rsid w:val="001872E7"/>
    <w:rsid w:val="001C12AA"/>
    <w:rsid w:val="001D0BBF"/>
    <w:rsid w:val="001E1F85"/>
    <w:rsid w:val="001E236D"/>
    <w:rsid w:val="001F125D"/>
    <w:rsid w:val="00226414"/>
    <w:rsid w:val="002345CC"/>
    <w:rsid w:val="00241845"/>
    <w:rsid w:val="00262F39"/>
    <w:rsid w:val="00293785"/>
    <w:rsid w:val="002A20EA"/>
    <w:rsid w:val="002C0879"/>
    <w:rsid w:val="002C37B4"/>
    <w:rsid w:val="00314E31"/>
    <w:rsid w:val="0036040A"/>
    <w:rsid w:val="003618BC"/>
    <w:rsid w:val="003B6A6E"/>
    <w:rsid w:val="00446C13"/>
    <w:rsid w:val="004F7F3E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30E40"/>
    <w:rsid w:val="00764E70"/>
    <w:rsid w:val="007B055F"/>
    <w:rsid w:val="007B339C"/>
    <w:rsid w:val="007D4DF2"/>
    <w:rsid w:val="007D656A"/>
    <w:rsid w:val="007E2CCD"/>
    <w:rsid w:val="00880013"/>
    <w:rsid w:val="00895E9E"/>
    <w:rsid w:val="008E4D00"/>
    <w:rsid w:val="008F5386"/>
    <w:rsid w:val="00913172"/>
    <w:rsid w:val="009635DE"/>
    <w:rsid w:val="00981E19"/>
    <w:rsid w:val="009823BE"/>
    <w:rsid w:val="009B52E4"/>
    <w:rsid w:val="009D66D0"/>
    <w:rsid w:val="009D6E8D"/>
    <w:rsid w:val="00A101E8"/>
    <w:rsid w:val="00A1589F"/>
    <w:rsid w:val="00A471FD"/>
    <w:rsid w:val="00A87B0C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DC065D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D2824"/>
  <w15:docId w15:val="{ED3F3F2F-0130-4DEA-B7BA-55D3717C3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7B339C"/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7B339C"/>
    <w:rPr>
      <w:rFonts w:asciiTheme="majorHAnsi" w:eastAsiaTheme="majorEastAsia" w:hAnsiTheme="majorHAnsi" w:cstheme="majorBidi"/>
      <w:b/>
      <w:caps/>
      <w:color w:val="2D2D2D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s0010\Download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9FB8112B944E328F2BC8C31B9AB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577CA-6F7C-4BC4-8FF0-5F592A1F6E37}"/>
      </w:docPartPr>
      <w:docPartBody>
        <w:p w:rsidR="00AC729F" w:rsidRDefault="00B167B9">
          <w:pPr>
            <w:pStyle w:val="759FB8112B944E328F2BC8C31B9AB9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7B9"/>
    <w:rsid w:val="001A221D"/>
    <w:rsid w:val="006540E2"/>
    <w:rsid w:val="00737AC7"/>
    <w:rsid w:val="00AC729F"/>
    <w:rsid w:val="00B167B9"/>
    <w:rsid w:val="00B53990"/>
    <w:rsid w:val="00B9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59FB8112B944E328F2BC8C31B9AB9A7">
    <w:name w:val="759FB8112B944E328F2BC8C31B9AB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C:\Users\hals0010\Downloads\Horizontal LEARN Attachment with Instructions.dotm</Template>
  <TotalTime>13</TotalTime>
  <Pages>4</Pages>
  <Words>134</Words>
  <Characters>689</Characters>
  <Application>Microsoft Office Word</Application>
  <DocSecurity>0</DocSecurity>
  <Lines>24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Life of. a Muckraker</vt:lpstr>
    </vt:vector>
  </TitlesOfParts>
  <Manager/>
  <Company/>
  <LinksUpToDate>false</LinksUpToDate>
  <CharactersWithSpaces>814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Life of a Muckraker</dc:title>
  <dc:subject/>
  <dc:creator>K20 Center</dc:creator>
  <cp:keywords/>
  <dc:description/>
  <cp:lastModifiedBy>Hayden, Jordan K.</cp:lastModifiedBy>
  <cp:revision>7</cp:revision>
  <cp:lastPrinted>2016-07-14T14:08:00Z</cp:lastPrinted>
  <dcterms:created xsi:type="dcterms:W3CDTF">2022-07-12T16:15:00Z</dcterms:created>
  <dcterms:modified xsi:type="dcterms:W3CDTF">2022-08-04T14:06:00Z</dcterms:modified>
  <cp:category/>
</cp:coreProperties>
</file>