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F12E097" w14:textId="09CA2D7E" w:rsidR="00A313C6" w:rsidRPr="00A313C6" w:rsidRDefault="008C30AE" w:rsidP="00A313C6">
      <w:pPr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 xml:space="preserve">FOOD PICTURES </w:t>
      </w:r>
      <w:r w:rsidRPr="00A313C6">
        <w:rPr>
          <w:rFonts w:asciiTheme="majorHAnsi" w:hAnsiTheme="majorHAnsi" w:cstheme="majorHAnsi"/>
          <w:b/>
          <w:bCs/>
          <w:sz w:val="32"/>
          <w:szCs w:val="32"/>
        </w:rPr>
        <w:t xml:space="preserve">FOR </w:t>
      </w:r>
      <w:r>
        <w:rPr>
          <w:rFonts w:asciiTheme="majorHAnsi" w:hAnsiTheme="majorHAnsi" w:cstheme="majorHAnsi"/>
          <w:b/>
          <w:bCs/>
          <w:sz w:val="32"/>
          <w:szCs w:val="32"/>
        </w:rPr>
        <w:t xml:space="preserve">THE </w:t>
      </w:r>
      <w:r w:rsidRPr="00A313C6">
        <w:rPr>
          <w:rFonts w:asciiTheme="majorHAnsi" w:hAnsiTheme="majorHAnsi" w:cstheme="majorHAnsi"/>
          <w:b/>
          <w:bCs/>
          <w:sz w:val="32"/>
          <w:szCs w:val="32"/>
        </w:rPr>
        <w:t>EQUALLY</w:t>
      </w:r>
      <w:r>
        <w:rPr>
          <w:rFonts w:asciiTheme="majorHAnsi" w:hAnsiTheme="majorHAnsi" w:cstheme="majorHAnsi"/>
          <w:b/>
          <w:bCs/>
          <w:sz w:val="32"/>
          <w:szCs w:val="32"/>
        </w:rPr>
        <w:t xml:space="preserve"> AND UNEQUALLY</w:t>
      </w:r>
      <w:r w:rsidRPr="00A313C6">
        <w:rPr>
          <w:rFonts w:asciiTheme="majorHAnsi" w:hAnsiTheme="majorHAnsi" w:cstheme="majorHAnsi"/>
          <w:b/>
          <w:bCs/>
          <w:sz w:val="32"/>
          <w:szCs w:val="32"/>
        </w:rPr>
        <w:t xml:space="preserve"> </w:t>
      </w:r>
      <w:r>
        <w:rPr>
          <w:rFonts w:asciiTheme="majorHAnsi" w:hAnsiTheme="majorHAnsi" w:cstheme="majorHAnsi"/>
          <w:b/>
          <w:bCs/>
          <w:sz w:val="32"/>
          <w:szCs w:val="32"/>
        </w:rPr>
        <w:t>S</w:t>
      </w:r>
      <w:r w:rsidRPr="00A313C6">
        <w:rPr>
          <w:rFonts w:asciiTheme="majorHAnsi" w:hAnsiTheme="majorHAnsi" w:cstheme="majorHAnsi"/>
          <w:b/>
          <w:bCs/>
          <w:sz w:val="32"/>
          <w:szCs w:val="32"/>
        </w:rPr>
        <w:t>PLIT T-</w:t>
      </w:r>
      <w:r>
        <w:rPr>
          <w:rFonts w:asciiTheme="majorHAnsi" w:hAnsiTheme="majorHAnsi" w:cstheme="majorHAnsi"/>
          <w:b/>
          <w:bCs/>
          <w:sz w:val="32"/>
          <w:szCs w:val="32"/>
        </w:rPr>
        <w:t>C</w:t>
      </w:r>
      <w:r w:rsidRPr="00A313C6">
        <w:rPr>
          <w:rFonts w:asciiTheme="majorHAnsi" w:hAnsiTheme="majorHAnsi" w:cstheme="majorHAnsi"/>
          <w:b/>
          <w:bCs/>
          <w:sz w:val="32"/>
          <w:szCs w:val="32"/>
        </w:rPr>
        <w:t xml:space="preserve">HART </w:t>
      </w:r>
    </w:p>
    <w:p w14:paraId="223EF153" w14:textId="36A17C61" w:rsidR="00A313C6" w:rsidRDefault="00A313C6" w:rsidP="00A313C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3705A8" wp14:editId="03CBEAAD">
                <wp:simplePos x="0" y="0"/>
                <wp:positionH relativeFrom="column">
                  <wp:posOffset>939800</wp:posOffset>
                </wp:positionH>
                <wp:positionV relativeFrom="paragraph">
                  <wp:posOffset>451485</wp:posOffset>
                </wp:positionV>
                <wp:extent cx="63500" cy="2463165"/>
                <wp:effectExtent l="12700" t="0" r="25400" b="26035"/>
                <wp:wrapNone/>
                <wp:docPr id="199639868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0" cy="246316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06BCB30" id="Straight Connector 3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pt,35.55pt" to="79pt,22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" strokeweight="3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8FF2E51" wp14:editId="3A4768D0">
            <wp:simplePos x="0" y="0"/>
            <wp:positionH relativeFrom="column">
              <wp:posOffset>3502465</wp:posOffset>
            </wp:positionH>
            <wp:positionV relativeFrom="page">
              <wp:posOffset>6645910</wp:posOffset>
            </wp:positionV>
            <wp:extent cx="1433830" cy="2494280"/>
            <wp:effectExtent l="0" t="0" r="1270" b="0"/>
            <wp:wrapThrough wrapText="bothSides">
              <wp:wrapPolygon edited="0">
                <wp:start x="8035" y="0"/>
                <wp:lineTo x="6505" y="110"/>
                <wp:lineTo x="3252" y="1320"/>
                <wp:lineTo x="3252" y="1760"/>
                <wp:lineTo x="1913" y="3519"/>
                <wp:lineTo x="1722" y="5279"/>
                <wp:lineTo x="0" y="7809"/>
                <wp:lineTo x="0" y="8798"/>
                <wp:lineTo x="1913" y="10558"/>
                <wp:lineTo x="2678" y="12318"/>
                <wp:lineTo x="4400" y="17597"/>
                <wp:lineTo x="3444" y="19906"/>
                <wp:lineTo x="3444" y="20676"/>
                <wp:lineTo x="5166" y="21116"/>
                <wp:lineTo x="5166" y="21226"/>
                <wp:lineTo x="7844" y="21446"/>
                <wp:lineTo x="8418" y="21446"/>
                <wp:lineTo x="13010" y="21446"/>
                <wp:lineTo x="13775" y="21446"/>
                <wp:lineTo x="16071" y="21226"/>
                <wp:lineTo x="16071" y="21116"/>
                <wp:lineTo x="17984" y="20566"/>
                <wp:lineTo x="17984" y="19906"/>
                <wp:lineTo x="17027" y="17597"/>
                <wp:lineTo x="18749" y="12318"/>
                <wp:lineTo x="19515" y="10558"/>
                <wp:lineTo x="21045" y="8798"/>
                <wp:lineTo x="21428" y="8029"/>
                <wp:lineTo x="21428" y="6929"/>
                <wp:lineTo x="19706" y="5719"/>
                <wp:lineTo x="18941" y="5279"/>
                <wp:lineTo x="18558" y="3519"/>
                <wp:lineTo x="17410" y="2310"/>
                <wp:lineTo x="17027" y="1540"/>
                <wp:lineTo x="13966" y="330"/>
                <wp:lineTo x="12244" y="0"/>
                <wp:lineTo x="8035" y="0"/>
              </wp:wrapPolygon>
            </wp:wrapThrough>
            <wp:docPr id="775213542" name="Picture 775213542" descr="Free vector graphic: Cone, Ice Cream, Waffle, Chocolate - Free Image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305926" name="Picture 354305926" descr="Free vector graphic: Cone, Ice Cream, Waffle, Chocolate - Free Image on ..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9C61189" wp14:editId="3E9BB246">
            <wp:simplePos x="0" y="0"/>
            <wp:positionH relativeFrom="column">
              <wp:posOffset>334519</wp:posOffset>
            </wp:positionH>
            <wp:positionV relativeFrom="paragraph">
              <wp:posOffset>5422812</wp:posOffset>
            </wp:positionV>
            <wp:extent cx="1438275" cy="2501900"/>
            <wp:effectExtent l="0" t="0" r="0" b="0"/>
            <wp:wrapThrough wrapText="bothSides">
              <wp:wrapPolygon edited="0">
                <wp:start x="8011" y="0"/>
                <wp:lineTo x="6485" y="110"/>
                <wp:lineTo x="3242" y="1316"/>
                <wp:lineTo x="3242" y="1754"/>
                <wp:lineTo x="1907" y="3509"/>
                <wp:lineTo x="1717" y="5263"/>
                <wp:lineTo x="0" y="7785"/>
                <wp:lineTo x="0" y="8772"/>
                <wp:lineTo x="1717" y="10526"/>
                <wp:lineTo x="2670" y="12280"/>
                <wp:lineTo x="4387" y="17543"/>
                <wp:lineTo x="5150" y="19297"/>
                <wp:lineTo x="3433" y="20065"/>
                <wp:lineTo x="3433" y="20723"/>
                <wp:lineTo x="4768" y="21161"/>
                <wp:lineTo x="7629" y="21490"/>
                <wp:lineTo x="8392" y="21490"/>
                <wp:lineTo x="12970" y="21490"/>
                <wp:lineTo x="13732" y="21490"/>
                <wp:lineTo x="16593" y="21161"/>
                <wp:lineTo x="16593" y="21052"/>
                <wp:lineTo x="17928" y="20613"/>
                <wp:lineTo x="17928" y="20175"/>
                <wp:lineTo x="16403" y="19297"/>
                <wp:lineTo x="18691" y="12280"/>
                <wp:lineTo x="19454" y="10526"/>
                <wp:lineTo x="20980" y="8772"/>
                <wp:lineTo x="21362" y="8114"/>
                <wp:lineTo x="21362" y="7017"/>
                <wp:lineTo x="19645" y="5811"/>
                <wp:lineTo x="18882" y="5263"/>
                <wp:lineTo x="18310" y="3509"/>
                <wp:lineTo x="17547" y="2522"/>
                <wp:lineTo x="16975" y="1535"/>
                <wp:lineTo x="13923" y="329"/>
                <wp:lineTo x="12207" y="0"/>
                <wp:lineTo x="8011" y="0"/>
              </wp:wrapPolygon>
            </wp:wrapThrough>
            <wp:docPr id="354305926" name="Picture 40" descr="Free vector graphic: Cone, Ice Cream, Waffle, Chocolate - Free Image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305926" name="Picture 354305926" descr="Free vector graphic: Cone, Ice Cream, Waffle, Chocolate - Free Image on ..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B739E0C" wp14:editId="04EC7803">
            <wp:simplePos x="0" y="0"/>
            <wp:positionH relativeFrom="column">
              <wp:posOffset>2940685</wp:posOffset>
            </wp:positionH>
            <wp:positionV relativeFrom="page">
              <wp:posOffset>4946015</wp:posOffset>
            </wp:positionV>
            <wp:extent cx="3024505" cy="1656715"/>
            <wp:effectExtent l="0" t="0" r="0" b="0"/>
            <wp:wrapThrough wrapText="bothSides">
              <wp:wrapPolygon edited="0">
                <wp:start x="0" y="0"/>
                <wp:lineTo x="0" y="21360"/>
                <wp:lineTo x="21496" y="21360"/>
                <wp:lineTo x="21496" y="0"/>
                <wp:lineTo x="0" y="0"/>
              </wp:wrapPolygon>
            </wp:wrapThrough>
            <wp:docPr id="1867222116" name="Picture 1867222116" descr="Banco de imagens : Barra, prato, refeição, Comida, produzir, café 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163440" name="Picture 998163440" descr="Banco de imagens : Barra, prato, refeição, Comida, produzir, café da ..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EE8672" wp14:editId="73A8AC16">
                <wp:simplePos x="0" y="0"/>
                <wp:positionH relativeFrom="column">
                  <wp:posOffset>3023857</wp:posOffset>
                </wp:positionH>
                <wp:positionV relativeFrom="paragraph">
                  <wp:posOffset>5381757</wp:posOffset>
                </wp:positionV>
                <wp:extent cx="0" cy="0"/>
                <wp:effectExtent l="0" t="0" r="0" b="0"/>
                <wp:wrapNone/>
                <wp:docPr id="117187578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4316D9D7" id="Straight Connector 3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1pt,423.75pt" to="238.1pt,423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" strokecolor="#910d28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8EC1E05" wp14:editId="3DDCA6BD">
            <wp:simplePos x="0" y="0"/>
            <wp:positionH relativeFrom="column">
              <wp:posOffset>-326434</wp:posOffset>
            </wp:positionH>
            <wp:positionV relativeFrom="paragraph">
              <wp:posOffset>3606705</wp:posOffset>
            </wp:positionV>
            <wp:extent cx="3024505" cy="1656715"/>
            <wp:effectExtent l="0" t="0" r="0" b="0"/>
            <wp:wrapThrough wrapText="bothSides">
              <wp:wrapPolygon edited="0">
                <wp:start x="0" y="0"/>
                <wp:lineTo x="0" y="21360"/>
                <wp:lineTo x="21496" y="21360"/>
                <wp:lineTo x="21496" y="0"/>
                <wp:lineTo x="0" y="0"/>
              </wp:wrapPolygon>
            </wp:wrapThrough>
            <wp:docPr id="998163440" name="Picture 36" descr="Banco de imagens : Barra, prato, refeição, Comida, produzir, café 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163440" name="Picture 998163440" descr="Banco de imagens : Barra, prato, refeição, Comida, produzir, café da ..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EBE182" wp14:editId="40F6ABEA">
                <wp:simplePos x="0" y="0"/>
                <wp:positionH relativeFrom="column">
                  <wp:posOffset>-199176</wp:posOffset>
                </wp:positionH>
                <wp:positionV relativeFrom="paragraph">
                  <wp:posOffset>1697066</wp:posOffset>
                </wp:positionV>
                <wp:extent cx="2353310" cy="0"/>
                <wp:effectExtent l="0" t="12700" r="34290" b="25400"/>
                <wp:wrapNone/>
                <wp:docPr id="1641433636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331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C4E00D9" id="Straight Connector 3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7pt,133.65pt" to="169.6pt,13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881F75" wp14:editId="4B73390C">
                <wp:simplePos x="0" y="0"/>
                <wp:positionH relativeFrom="column">
                  <wp:posOffset>2933323</wp:posOffset>
                </wp:positionH>
                <wp:positionV relativeFrom="paragraph">
                  <wp:posOffset>1181018</wp:posOffset>
                </wp:positionV>
                <wp:extent cx="1176950" cy="633743"/>
                <wp:effectExtent l="12700" t="12700" r="17145" b="26670"/>
                <wp:wrapNone/>
                <wp:docPr id="1939247245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6950" cy="63374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334178E" id="Straight Connector 31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95pt,93pt" to="323.6pt,14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" strokeweight="3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0F5AEC3" wp14:editId="2A0E8B4D">
            <wp:simplePos x="0" y="0"/>
            <wp:positionH relativeFrom="column">
              <wp:posOffset>-199390</wp:posOffset>
            </wp:positionH>
            <wp:positionV relativeFrom="paragraph">
              <wp:posOffset>447675</wp:posOffset>
            </wp:positionV>
            <wp:extent cx="2353310" cy="2463165"/>
            <wp:effectExtent l="0" t="0" r="0" b="635"/>
            <wp:wrapThrough wrapText="bothSides">
              <wp:wrapPolygon edited="0">
                <wp:start x="9325" y="0"/>
                <wp:lineTo x="7693" y="334"/>
                <wp:lineTo x="4779" y="1448"/>
                <wp:lineTo x="4196" y="2227"/>
                <wp:lineTo x="2681" y="3564"/>
                <wp:lineTo x="1166" y="5346"/>
                <wp:lineTo x="0" y="5903"/>
                <wp:lineTo x="0" y="12473"/>
                <wp:lineTo x="466" y="14255"/>
                <wp:lineTo x="1166" y="16037"/>
                <wp:lineTo x="2448" y="17819"/>
                <wp:lineTo x="4663" y="19601"/>
                <wp:lineTo x="4896" y="19935"/>
                <wp:lineTo x="8043" y="21383"/>
                <wp:lineTo x="9325" y="21494"/>
                <wp:lineTo x="12123" y="21494"/>
                <wp:lineTo x="13872" y="21383"/>
                <wp:lineTo x="17369" y="19935"/>
                <wp:lineTo x="17485" y="19601"/>
                <wp:lineTo x="19350" y="17819"/>
                <wp:lineTo x="20516" y="16037"/>
                <wp:lineTo x="21215" y="14255"/>
                <wp:lineTo x="21448" y="12362"/>
                <wp:lineTo x="21448" y="8910"/>
                <wp:lineTo x="20166" y="5346"/>
                <wp:lineTo x="19117" y="3564"/>
                <wp:lineTo x="17835" y="2450"/>
                <wp:lineTo x="17019" y="1448"/>
                <wp:lineTo x="14105" y="223"/>
                <wp:lineTo x="12822" y="0"/>
                <wp:lineTo x="9325" y="0"/>
              </wp:wrapPolygon>
            </wp:wrapThrough>
            <wp:docPr id="1586881595" name="Picture 20" descr="Pizz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81595" name="Picture 20" descr="Pizza 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173538A" wp14:editId="60589AD1">
            <wp:simplePos x="0" y="0"/>
            <wp:positionH relativeFrom="column">
              <wp:posOffset>2887980</wp:posOffset>
            </wp:positionH>
            <wp:positionV relativeFrom="paragraph">
              <wp:posOffset>501650</wp:posOffset>
            </wp:positionV>
            <wp:extent cx="2444115" cy="2475230"/>
            <wp:effectExtent l="0" t="0" r="0" b="1270"/>
            <wp:wrapThrough wrapText="bothSides">
              <wp:wrapPolygon edited="0">
                <wp:start x="9316" y="0"/>
                <wp:lineTo x="7632" y="332"/>
                <wp:lineTo x="4826" y="1441"/>
                <wp:lineTo x="3704" y="2660"/>
                <wp:lineTo x="2694" y="3546"/>
                <wp:lineTo x="1235" y="5320"/>
                <wp:lineTo x="0" y="5985"/>
                <wp:lineTo x="0" y="12413"/>
                <wp:lineTo x="449" y="14186"/>
                <wp:lineTo x="1122" y="15959"/>
                <wp:lineTo x="2357" y="17732"/>
                <wp:lineTo x="4489" y="19505"/>
                <wp:lineTo x="4602" y="19838"/>
                <wp:lineTo x="7857" y="21279"/>
                <wp:lineTo x="9316" y="21500"/>
                <wp:lineTo x="12122" y="21500"/>
                <wp:lineTo x="13917" y="21389"/>
                <wp:lineTo x="14366" y="21279"/>
                <wp:lineTo x="17397" y="19727"/>
                <wp:lineTo x="17509" y="19505"/>
                <wp:lineTo x="19417" y="17732"/>
                <wp:lineTo x="20539" y="15959"/>
                <wp:lineTo x="21213" y="14186"/>
                <wp:lineTo x="21437" y="12413"/>
                <wp:lineTo x="21437" y="9420"/>
                <wp:lineTo x="20876" y="7093"/>
                <wp:lineTo x="20203" y="5320"/>
                <wp:lineTo x="18968" y="3546"/>
                <wp:lineTo x="17284" y="1995"/>
                <wp:lineTo x="17060" y="1552"/>
                <wp:lineTo x="14030" y="222"/>
                <wp:lineTo x="12795" y="0"/>
                <wp:lineTo x="9316" y="0"/>
              </wp:wrapPolygon>
            </wp:wrapThrough>
            <wp:docPr id="1369412781" name="Picture 1369412781" descr="Pizz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81595" name="Picture 20" descr="Pizza 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Cut out </w:t>
      </w:r>
      <w:r w:rsidR="00BC575D">
        <w:t xml:space="preserve">the </w:t>
      </w:r>
      <w:r>
        <w:t>shapes ahead of time</w:t>
      </w:r>
      <w:r w:rsidR="00BC575D">
        <w:t xml:space="preserve">. Wait to </w:t>
      </w:r>
      <w:r>
        <w:t xml:space="preserve">cut the splits </w:t>
      </w:r>
      <w:r w:rsidR="00BC575D">
        <w:t xml:space="preserve">until students are </w:t>
      </w:r>
      <w:r>
        <w:t>present or</w:t>
      </w:r>
      <w:r w:rsidR="00BC575D">
        <w:t>, alternatively,</w:t>
      </w:r>
      <w:r>
        <w:t xml:space="preserve"> leave </w:t>
      </w:r>
      <w:r w:rsidR="00BC575D">
        <w:t xml:space="preserve">the shapes uncut </w:t>
      </w:r>
      <w:r>
        <w:t xml:space="preserve">with the lines </w:t>
      </w:r>
      <w:r w:rsidR="00BC575D">
        <w:t>left on to represent the splits</w:t>
      </w:r>
      <w:r>
        <w:t xml:space="preserve">.  </w:t>
      </w:r>
    </w:p>
    <w:p w14:paraId="4C24825B" w14:textId="6C8122F4" w:rsidR="00A313C6" w:rsidRDefault="00A313C6" w:rsidP="00DC7A6D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794069" wp14:editId="48A3B0D9">
                <wp:simplePos x="0" y="0"/>
                <wp:positionH relativeFrom="column">
                  <wp:posOffset>3454400</wp:posOffset>
                </wp:positionH>
                <wp:positionV relativeFrom="paragraph">
                  <wp:posOffset>188595</wp:posOffset>
                </wp:positionV>
                <wp:extent cx="1847215" cy="1295400"/>
                <wp:effectExtent l="12700" t="12700" r="32385" b="25400"/>
                <wp:wrapNone/>
                <wp:docPr id="84290678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215" cy="12954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1E705CF" id="Straight Connector 3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pt,14.85pt" to="417.45pt,116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" strokeweight="3pt">
                <v:stroke joinstyle="miter"/>
              </v:line>
            </w:pict>
          </mc:Fallback>
        </mc:AlternateContent>
      </w:r>
    </w:p>
    <w:p w14:paraId="1F38EBF1" w14:textId="594E5A30" w:rsidR="00A313C6" w:rsidRDefault="00A313C6" w:rsidP="00DC7A6D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5CDB9F" wp14:editId="4B9DE99C">
                <wp:simplePos x="0" y="0"/>
                <wp:positionH relativeFrom="column">
                  <wp:posOffset>3111499</wp:posOffset>
                </wp:positionH>
                <wp:positionV relativeFrom="paragraph">
                  <wp:posOffset>270510</wp:posOffset>
                </wp:positionV>
                <wp:extent cx="998855" cy="1257300"/>
                <wp:effectExtent l="12700" t="12700" r="29845" b="25400"/>
                <wp:wrapNone/>
                <wp:docPr id="1440515261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8855" cy="12573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BE33D63" id="Straight Connector 32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pt,21.3pt" to="323.65pt,120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" strokeweight="3pt">
                <v:stroke joinstyle="miter"/>
              </v:line>
            </w:pict>
          </mc:Fallback>
        </mc:AlternateContent>
      </w:r>
    </w:p>
    <w:p w14:paraId="1AD998E1" w14:textId="77777777" w:rsidR="00A313C6" w:rsidRDefault="00A313C6" w:rsidP="00DC7A6D">
      <w:pPr>
        <w:pStyle w:val="Title"/>
      </w:pPr>
    </w:p>
    <w:p w14:paraId="02685533" w14:textId="77777777" w:rsidR="00A313C6" w:rsidRDefault="00A313C6" w:rsidP="00DC7A6D">
      <w:pPr>
        <w:pStyle w:val="Title"/>
      </w:pPr>
    </w:p>
    <w:p w14:paraId="4938AF0D" w14:textId="77777777" w:rsidR="00A313C6" w:rsidRDefault="00A313C6" w:rsidP="00DC7A6D">
      <w:pPr>
        <w:pStyle w:val="Title"/>
      </w:pPr>
    </w:p>
    <w:p w14:paraId="08933398" w14:textId="77777777" w:rsidR="00A313C6" w:rsidRDefault="00A313C6" w:rsidP="00DC7A6D">
      <w:pPr>
        <w:pStyle w:val="Title"/>
      </w:pPr>
    </w:p>
    <w:p w14:paraId="2F35E8CA" w14:textId="77777777" w:rsidR="00A313C6" w:rsidRDefault="00A313C6" w:rsidP="00DC7A6D">
      <w:pPr>
        <w:pStyle w:val="Title"/>
      </w:pPr>
    </w:p>
    <w:p w14:paraId="5120BEFD" w14:textId="130ADBB1" w:rsidR="00A313C6" w:rsidRDefault="00A313C6" w:rsidP="00DC7A6D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DEBEAE" wp14:editId="285E16F8">
                <wp:simplePos x="0" y="0"/>
                <wp:positionH relativeFrom="column">
                  <wp:posOffset>-330200</wp:posOffset>
                </wp:positionH>
                <wp:positionV relativeFrom="paragraph">
                  <wp:posOffset>1170305</wp:posOffset>
                </wp:positionV>
                <wp:extent cx="3024505" cy="204470"/>
                <wp:effectExtent l="0" t="12700" r="36195" b="36830"/>
                <wp:wrapNone/>
                <wp:docPr id="393167591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4505" cy="20447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196B0C3" id="Straight Connector 3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pt,92.15pt" to="212.15pt,10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" strokecolor="white [3212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606F35" wp14:editId="073AC378">
                <wp:simplePos x="0" y="0"/>
                <wp:positionH relativeFrom="column">
                  <wp:posOffset>4178299</wp:posOffset>
                </wp:positionH>
                <wp:positionV relativeFrom="paragraph">
                  <wp:posOffset>649605</wp:posOffset>
                </wp:positionV>
                <wp:extent cx="673100" cy="1118870"/>
                <wp:effectExtent l="25400" t="25400" r="25400" b="36830"/>
                <wp:wrapNone/>
                <wp:docPr id="349215508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3100" cy="1118870"/>
                        </a:xfrm>
                        <a:prstGeom prst="line">
                          <a:avLst/>
                        </a:prstGeom>
                        <a:ln w="476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9190AD2" id="Straight Connector 39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pt,51.15pt" to="382pt,13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" strokecolor="white [3212]" strokeweight="3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BCC947" wp14:editId="1DB583DB">
                <wp:simplePos x="0" y="0"/>
                <wp:positionH relativeFrom="column">
                  <wp:posOffset>4178300</wp:posOffset>
                </wp:positionH>
                <wp:positionV relativeFrom="paragraph">
                  <wp:posOffset>2059306</wp:posOffset>
                </wp:positionV>
                <wp:extent cx="63500" cy="2514600"/>
                <wp:effectExtent l="25400" t="12700" r="25400" b="25400"/>
                <wp:wrapNone/>
                <wp:docPr id="448908184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0" cy="2514600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C616308" id="Straight Connector 4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pt,162.15pt" to="334pt,360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" strokecolor="white [3212]" strokeweight="3.5pt">
                <v:stroke joinstyle="miter"/>
              </v:line>
            </w:pict>
          </mc:Fallback>
        </mc:AlternateContent>
      </w:r>
    </w:p>
    <w:p w14:paraId="27901087" w14:textId="6598907B" w:rsidR="00A313C6" w:rsidRDefault="00A313C6" w:rsidP="00DC7A6D">
      <w:pPr>
        <w:pStyle w:val="Title"/>
      </w:pPr>
    </w:p>
    <w:p w14:paraId="35F8BEBF" w14:textId="38151DC8" w:rsidR="00A313C6" w:rsidRDefault="00A313C6" w:rsidP="00DC7A6D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130ADB" wp14:editId="3129B99A">
                <wp:simplePos x="0" y="0"/>
                <wp:positionH relativeFrom="column">
                  <wp:posOffset>444500</wp:posOffset>
                </wp:positionH>
                <wp:positionV relativeFrom="paragraph">
                  <wp:posOffset>271145</wp:posOffset>
                </wp:positionV>
                <wp:extent cx="1323975" cy="0"/>
                <wp:effectExtent l="0" t="12700" r="34925" b="25400"/>
                <wp:wrapNone/>
                <wp:docPr id="927521335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ln w="349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73059FC8" id="Straight Connector 4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pt,21.35pt" to="139.25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" strokecolor="white [3212]" strokeweight="2.75pt">
                <v:stroke joinstyle="miter"/>
              </v:line>
            </w:pict>
          </mc:Fallback>
        </mc:AlternateContent>
      </w:r>
    </w:p>
    <w:p w14:paraId="6787678D" w14:textId="77777777" w:rsidR="00A313C6" w:rsidRDefault="00A313C6" w:rsidP="00DC7A6D">
      <w:pPr>
        <w:pStyle w:val="Title"/>
      </w:pPr>
    </w:p>
    <w:p w14:paraId="1DD8A4E6" w14:textId="77777777" w:rsidR="00A313C6" w:rsidRDefault="00A313C6" w:rsidP="00DC7A6D">
      <w:pPr>
        <w:pStyle w:val="Title"/>
      </w:pPr>
    </w:p>
    <w:p w14:paraId="3746AD03" w14:textId="77777777" w:rsidR="00A313C6" w:rsidRDefault="00A313C6" w:rsidP="00DC7A6D">
      <w:pPr>
        <w:pStyle w:val="Title"/>
      </w:pPr>
    </w:p>
    <w:p w14:paraId="0D8D77A8" w14:textId="77777777" w:rsidR="00FC4E2C" w:rsidRDefault="00FC4E2C" w:rsidP="00FC4E2C">
      <w:pPr>
        <w:pStyle w:val="BodyText"/>
      </w:pPr>
    </w:p>
    <w:p w14:paraId="31B0D11F" w14:textId="3D31BB2E" w:rsidR="00BC575D" w:rsidRPr="00BC575D" w:rsidRDefault="00BC575D" w:rsidP="00BC575D">
      <w:pPr>
        <w:pStyle w:val="Citation"/>
        <w:rPr>
          <w:rStyle w:val="Hyperlink"/>
          <w:iCs/>
          <w:color w:val="910D28" w:themeColor="accent5"/>
          <w:szCs w:val="18"/>
        </w:rPr>
      </w:pPr>
      <w:r w:rsidRPr="00BC575D">
        <w:rPr>
          <w:iCs/>
          <w:szCs w:val="18"/>
        </w:rPr>
        <w:lastRenderedPageBreak/>
        <w:t xml:space="preserve">Granola </w:t>
      </w:r>
      <w:r w:rsidRPr="003C550E">
        <w:rPr>
          <w:iCs/>
          <w:color w:val="3E5C61" w:themeColor="accent2"/>
          <w:szCs w:val="18"/>
        </w:rPr>
        <w:t>Bar.</w:t>
      </w:r>
      <w:r w:rsidR="003C550E" w:rsidRPr="003C550E">
        <w:rPr>
          <w:iCs/>
          <w:color w:val="3E5C61" w:themeColor="accent2"/>
          <w:szCs w:val="18"/>
        </w:rPr>
        <w:t xml:space="preserve"> (</w:t>
      </w:r>
      <w:r w:rsidR="003C550E" w:rsidRPr="00BC575D">
        <w:rPr>
          <w:iCs/>
          <w:szCs w:val="18"/>
        </w:rPr>
        <w:t xml:space="preserve">n.d.). </w:t>
      </w:r>
      <w:r w:rsidRPr="00BC575D">
        <w:rPr>
          <w:iCs/>
          <w:color w:val="910D28" w:themeColor="accent1"/>
          <w:szCs w:val="18"/>
        </w:rPr>
        <w:t xml:space="preserve"> </w:t>
      </w:r>
      <w:hyperlink r:id="rId15" w:history="1">
        <w:r w:rsidRPr="00BC575D">
          <w:rPr>
            <w:rStyle w:val="Hyperlink"/>
            <w:iCs/>
            <w:color w:val="910D28" w:themeColor="accent5"/>
            <w:szCs w:val="18"/>
          </w:rPr>
          <w:t>https://c.pxhere.com/photos/0f/93/food_eat_diet_chewy_granola_bar-1387004.jpg!d</w:t>
        </w:r>
      </w:hyperlink>
    </w:p>
    <w:p w14:paraId="26085FD2" w14:textId="21017699" w:rsidR="00BC575D" w:rsidRPr="00BC575D" w:rsidRDefault="00BC575D" w:rsidP="00BC575D">
      <w:pPr>
        <w:pStyle w:val="Citation"/>
        <w:rPr>
          <w:color w:val="910D28" w:themeColor="accent5"/>
          <w:szCs w:val="18"/>
          <w:u w:val="single"/>
        </w:rPr>
      </w:pPr>
      <w:r w:rsidRPr="00BC575D">
        <w:rPr>
          <w:szCs w:val="18"/>
        </w:rPr>
        <w:t>Ice Cream.</w:t>
      </w:r>
      <w:r w:rsidR="003C550E">
        <w:rPr>
          <w:szCs w:val="18"/>
        </w:rPr>
        <w:t xml:space="preserve"> </w:t>
      </w:r>
      <w:r w:rsidR="003C550E" w:rsidRPr="00BC575D">
        <w:rPr>
          <w:szCs w:val="18"/>
        </w:rPr>
        <w:t xml:space="preserve">(n.d.). </w:t>
      </w:r>
      <w:r w:rsidRPr="00BC575D">
        <w:rPr>
          <w:szCs w:val="18"/>
        </w:rPr>
        <w:t xml:space="preserve"> </w:t>
      </w:r>
      <w:hyperlink r:id="rId16" w:history="1">
        <w:r w:rsidRPr="00BC575D">
          <w:rPr>
            <w:rStyle w:val="Hyperlink"/>
            <w:szCs w:val="18"/>
          </w:rPr>
          <w:t>https://pixabay.com/static/uploads/photo/2013/07/13/01/23/cone-155671_640.png</w:t>
        </w:r>
      </w:hyperlink>
    </w:p>
    <w:p w14:paraId="073423E7" w14:textId="0F25B489" w:rsidR="00FC4E2C" w:rsidRPr="00BC575D" w:rsidRDefault="00BC575D" w:rsidP="00FC4E2C">
      <w:pPr>
        <w:pStyle w:val="Citation"/>
        <w:rPr>
          <w:szCs w:val="18"/>
        </w:rPr>
      </w:pPr>
      <w:r w:rsidRPr="00BC575D">
        <w:rPr>
          <w:szCs w:val="18"/>
        </w:rPr>
        <w:t>Pizza</w:t>
      </w:r>
      <w:r w:rsidR="00F77736" w:rsidRPr="00BC575D">
        <w:rPr>
          <w:szCs w:val="18"/>
        </w:rPr>
        <w:t>.</w:t>
      </w:r>
      <w:r w:rsidR="003C550E">
        <w:rPr>
          <w:szCs w:val="18"/>
        </w:rPr>
        <w:t xml:space="preserve"> </w:t>
      </w:r>
      <w:r w:rsidR="003C550E" w:rsidRPr="00BC575D">
        <w:rPr>
          <w:szCs w:val="18"/>
        </w:rPr>
        <w:t xml:space="preserve">(n.d.). </w:t>
      </w:r>
      <w:r w:rsidR="00F77736" w:rsidRPr="00BC575D">
        <w:rPr>
          <w:szCs w:val="18"/>
        </w:rPr>
        <w:t xml:space="preserve"> </w:t>
      </w:r>
      <w:hyperlink r:id="rId17" w:history="1">
        <w:r w:rsidR="00A313C6" w:rsidRPr="00BC575D">
          <w:rPr>
            <w:rStyle w:val="Hyperlink"/>
            <w:szCs w:val="18"/>
          </w:rPr>
          <w:t>https://pngimg.com/uploads/pizza/pizza_PNG44068.png</w:t>
        </w:r>
      </w:hyperlink>
    </w:p>
    <w:p w14:paraId="3E369107" w14:textId="12C65AB1" w:rsidR="00A313C6" w:rsidRPr="00A313C6" w:rsidRDefault="00A313C6" w:rsidP="00A313C6">
      <w:pPr>
        <w:pStyle w:val="Citation"/>
        <w:rPr>
          <w:szCs w:val="18"/>
        </w:rPr>
      </w:pPr>
    </w:p>
    <w:p w14:paraId="62AA66CC" w14:textId="77777777" w:rsidR="00A313C6" w:rsidRPr="00A313C6" w:rsidRDefault="00A313C6" w:rsidP="00A313C6">
      <w:pPr>
        <w:pStyle w:val="FootnoteText"/>
      </w:pPr>
    </w:p>
    <w:p w14:paraId="7690DDEF" w14:textId="77777777" w:rsidR="00A313C6" w:rsidRPr="00A313C6" w:rsidRDefault="00A313C6" w:rsidP="00A313C6">
      <w:pPr>
        <w:pStyle w:val="FootnoteText"/>
      </w:pPr>
    </w:p>
    <w:sectPr w:rsidR="00A313C6" w:rsidRPr="00A313C6">
      <w:headerReference w:type="even" r:id="rId18"/>
      <w:headerReference w:type="default" r:id="rId19"/>
      <w:footerReference w:type="default" r:id="rId20"/>
      <w:headerReference w:type="first" r:id="rId2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9E2CE" w14:textId="77777777" w:rsidR="00633ADC" w:rsidRDefault="00633ADC" w:rsidP="00293785">
      <w:pPr>
        <w:spacing w:after="0" w:line="240" w:lineRule="auto"/>
      </w:pPr>
      <w:r>
        <w:separator/>
      </w:r>
    </w:p>
  </w:endnote>
  <w:endnote w:type="continuationSeparator" w:id="0">
    <w:p w14:paraId="3CF6076E" w14:textId="77777777" w:rsidR="00633ADC" w:rsidRDefault="00633ADC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3AEB7" w14:textId="77777777" w:rsidR="00293785" w:rsidRDefault="00F65749">
    <w:pPr>
      <w:pStyle w:val="Footer"/>
    </w:pP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4A70E327" wp14:editId="67C73E36">
          <wp:simplePos x="0" y="0"/>
          <wp:positionH relativeFrom="column">
            <wp:posOffset>1371600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1AA7ECC" wp14:editId="64CF4880">
              <wp:simplePos x="0" y="0"/>
              <wp:positionH relativeFrom="column">
                <wp:posOffset>1485900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425A88" w14:textId="7D94A0A8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4D85B4990DA5174A929A6BAD5929BD13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3C550E">
                                <w:t>Who Took More Cookies from the Cookie Jar?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AA7EC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17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eAyYAIAADQ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" filled="f" stroked="f">
              <v:textbox>
                <w:txbxContent>
                  <w:p w14:paraId="1D425A88" w14:textId="7D94A0A8" w:rsidR="00293785" w:rsidRDefault="000000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4D85B4990DA5174A929A6BAD5929BD13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3C550E">
                          <w:t>Who Took More Cookies from the Cookie Jar?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38A9A" w14:textId="77777777" w:rsidR="00633ADC" w:rsidRDefault="00633ADC" w:rsidP="00293785">
      <w:pPr>
        <w:spacing w:after="0" w:line="240" w:lineRule="auto"/>
      </w:pPr>
      <w:r>
        <w:separator/>
      </w:r>
    </w:p>
  </w:footnote>
  <w:footnote w:type="continuationSeparator" w:id="0">
    <w:p w14:paraId="219E9AB2" w14:textId="77777777" w:rsidR="00633ADC" w:rsidRDefault="00633ADC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ACA85" w14:textId="77777777" w:rsidR="009A51CD" w:rsidRDefault="009A51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9344B" w14:textId="77777777" w:rsidR="009A51CD" w:rsidRDefault="009A51C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01F2E" w14:textId="77777777" w:rsidR="009A51CD" w:rsidRDefault="009A51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788996">
    <w:abstractNumId w:val="6"/>
  </w:num>
  <w:num w:numId="2" w16cid:durableId="146556627">
    <w:abstractNumId w:val="7"/>
  </w:num>
  <w:num w:numId="3" w16cid:durableId="1387334925">
    <w:abstractNumId w:val="0"/>
  </w:num>
  <w:num w:numId="4" w16cid:durableId="1689408539">
    <w:abstractNumId w:val="2"/>
  </w:num>
  <w:num w:numId="5" w16cid:durableId="547646668">
    <w:abstractNumId w:val="3"/>
  </w:num>
  <w:num w:numId="6" w16cid:durableId="480079475">
    <w:abstractNumId w:val="5"/>
  </w:num>
  <w:num w:numId="7" w16cid:durableId="1024863129">
    <w:abstractNumId w:val="4"/>
  </w:num>
  <w:num w:numId="8" w16cid:durableId="1295863789">
    <w:abstractNumId w:val="8"/>
  </w:num>
  <w:num w:numId="9" w16cid:durableId="1048140081">
    <w:abstractNumId w:val="9"/>
  </w:num>
  <w:num w:numId="10" w16cid:durableId="1471896044">
    <w:abstractNumId w:val="10"/>
  </w:num>
  <w:num w:numId="11" w16cid:durableId="14345186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3C6"/>
    <w:rsid w:val="0004006F"/>
    <w:rsid w:val="00053775"/>
    <w:rsid w:val="0005619A"/>
    <w:rsid w:val="0008589D"/>
    <w:rsid w:val="0011259B"/>
    <w:rsid w:val="00116FDD"/>
    <w:rsid w:val="00125621"/>
    <w:rsid w:val="001A3324"/>
    <w:rsid w:val="001A7919"/>
    <w:rsid w:val="001D0BBF"/>
    <w:rsid w:val="001E1F85"/>
    <w:rsid w:val="001F125D"/>
    <w:rsid w:val="002315DE"/>
    <w:rsid w:val="002345CC"/>
    <w:rsid w:val="00263F0C"/>
    <w:rsid w:val="00293785"/>
    <w:rsid w:val="002C084A"/>
    <w:rsid w:val="002C0879"/>
    <w:rsid w:val="002C37B4"/>
    <w:rsid w:val="0036040A"/>
    <w:rsid w:val="00397FA9"/>
    <w:rsid w:val="003C550E"/>
    <w:rsid w:val="003E3516"/>
    <w:rsid w:val="0044624D"/>
    <w:rsid w:val="00446C13"/>
    <w:rsid w:val="00492BBE"/>
    <w:rsid w:val="005078B4"/>
    <w:rsid w:val="0053328A"/>
    <w:rsid w:val="00540FC6"/>
    <w:rsid w:val="005511B6"/>
    <w:rsid w:val="00553C98"/>
    <w:rsid w:val="00566601"/>
    <w:rsid w:val="005A7635"/>
    <w:rsid w:val="006010D7"/>
    <w:rsid w:val="00633ADC"/>
    <w:rsid w:val="006423F2"/>
    <w:rsid w:val="00645D7F"/>
    <w:rsid w:val="00656940"/>
    <w:rsid w:val="00665274"/>
    <w:rsid w:val="00666C03"/>
    <w:rsid w:val="00667FBB"/>
    <w:rsid w:val="00686DAB"/>
    <w:rsid w:val="006B4CC2"/>
    <w:rsid w:val="006D4C50"/>
    <w:rsid w:val="006E0EA0"/>
    <w:rsid w:val="006E1542"/>
    <w:rsid w:val="00714C33"/>
    <w:rsid w:val="00721EA4"/>
    <w:rsid w:val="007236BB"/>
    <w:rsid w:val="00797CB5"/>
    <w:rsid w:val="007B055F"/>
    <w:rsid w:val="007C36E9"/>
    <w:rsid w:val="007E6F1D"/>
    <w:rsid w:val="008539BE"/>
    <w:rsid w:val="00880013"/>
    <w:rsid w:val="008856F2"/>
    <w:rsid w:val="008920A4"/>
    <w:rsid w:val="00893D8A"/>
    <w:rsid w:val="008C30AE"/>
    <w:rsid w:val="008F5386"/>
    <w:rsid w:val="00913172"/>
    <w:rsid w:val="00981E19"/>
    <w:rsid w:val="009A51CD"/>
    <w:rsid w:val="009B52E4"/>
    <w:rsid w:val="009D6E8D"/>
    <w:rsid w:val="00A101E8"/>
    <w:rsid w:val="00A313C6"/>
    <w:rsid w:val="00A360FE"/>
    <w:rsid w:val="00AC349E"/>
    <w:rsid w:val="00AD1812"/>
    <w:rsid w:val="00B3475F"/>
    <w:rsid w:val="00B92DBF"/>
    <w:rsid w:val="00BB6A4B"/>
    <w:rsid w:val="00BC575D"/>
    <w:rsid w:val="00BD119F"/>
    <w:rsid w:val="00C60185"/>
    <w:rsid w:val="00C73EA1"/>
    <w:rsid w:val="00C8524A"/>
    <w:rsid w:val="00CB4974"/>
    <w:rsid w:val="00CC4F77"/>
    <w:rsid w:val="00CD3CF6"/>
    <w:rsid w:val="00CD602A"/>
    <w:rsid w:val="00CE336D"/>
    <w:rsid w:val="00CF1829"/>
    <w:rsid w:val="00CF192F"/>
    <w:rsid w:val="00D106FF"/>
    <w:rsid w:val="00D626EB"/>
    <w:rsid w:val="00DB648A"/>
    <w:rsid w:val="00DC1267"/>
    <w:rsid w:val="00DC7A6D"/>
    <w:rsid w:val="00DE0203"/>
    <w:rsid w:val="00E43680"/>
    <w:rsid w:val="00E61E47"/>
    <w:rsid w:val="00EC0217"/>
    <w:rsid w:val="00ED24C8"/>
    <w:rsid w:val="00EE2561"/>
    <w:rsid w:val="00F377E2"/>
    <w:rsid w:val="00F50748"/>
    <w:rsid w:val="00F65749"/>
    <w:rsid w:val="00F72D02"/>
    <w:rsid w:val="00F77736"/>
    <w:rsid w:val="00FC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943EF"/>
  <w15:docId w15:val="{FAFB1336-36E0-4642-B703-F846A11E1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A313C6"/>
    <w:rPr>
      <w:color w:val="A266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ngimg.com/download/44068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pngimg.com/uploads/pizza/pizza_PNG44068.p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ixabay.com/static/uploads/photo/2013/07/13/01/23/cone-155671_640.png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xhere.com/pt/photo/1387004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.pxhere.com/photos/0f/93/food_eat_diet_chewy_granola_bar-1387004.jpg!d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pixabay.com/en/cone-ice-cream-waffle-chocolate-155671/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enawalker/Library/Group%20Containers/UBF8T346G9.Office/User%20Content.localized/Templates.localized/Vertical%20LEARN%20Attachment%20(Save%20As%20Templat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D85B4990DA5174A929A6BAD5929BD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1255A-0FEF-DC43-A102-7A11F3C50FCC}"/>
      </w:docPartPr>
      <w:docPartBody>
        <w:p w:rsidR="00EF1B72" w:rsidRDefault="007E0ECF" w:rsidP="007E0ECF">
          <w:pPr>
            <w:pStyle w:val="4D85B4990DA5174A929A6BAD5929BD13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ECF"/>
    <w:rsid w:val="002553C3"/>
    <w:rsid w:val="00501544"/>
    <w:rsid w:val="00585871"/>
    <w:rsid w:val="007E0ECF"/>
    <w:rsid w:val="00EF1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0ECF"/>
    <w:rPr>
      <w:color w:val="808080"/>
    </w:rPr>
  </w:style>
  <w:style w:type="paragraph" w:customStyle="1" w:styleId="4D85B4990DA5174A929A6BAD5929BD13">
    <w:name w:val="4D85B4990DA5174A929A6BAD5929BD13"/>
    <w:rsid w:val="007E0E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Attachment (Save As Template).dotx</Template>
  <TotalTime>2</TotalTime>
  <Pages>2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Who Took More Cookies from the Cookie Jar</vt:lpstr>
    </vt:vector>
  </TitlesOfParts>
  <Manager/>
  <Company/>
  <LinksUpToDate>false</LinksUpToDate>
  <CharactersWithSpaces>790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Who Took More Cookies from the Cookie Jar?</dc:title>
  <dc:subject/>
  <dc:creator>K20 Center</dc:creator>
  <cp:keywords/>
  <dc:description/>
  <cp:lastModifiedBy>Shogren, Caitlin E.</cp:lastModifiedBy>
  <cp:revision>4</cp:revision>
  <cp:lastPrinted>2016-07-14T14:08:00Z</cp:lastPrinted>
  <dcterms:created xsi:type="dcterms:W3CDTF">2023-05-31T15:20:00Z</dcterms:created>
  <dcterms:modified xsi:type="dcterms:W3CDTF">2023-06-13T21:56:00Z</dcterms:modified>
  <cp:category/>
</cp:coreProperties>
</file>