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B2E089" w14:textId="76781B36" w:rsidR="00192E53" w:rsidRPr="008E0DE2" w:rsidRDefault="00CC1EA7" w:rsidP="00192E53">
      <w:pPr>
        <w:pStyle w:val="Title"/>
        <w:rPr>
          <w:lang w:val="es-ES_tradnl"/>
        </w:rPr>
      </w:pPr>
      <w:r w:rsidRPr="008E0DE2">
        <w:rPr>
          <w:lang w:val="es-ES_tradnl"/>
        </w:rPr>
        <w:t>¿son partes iguales</w:t>
      </w:r>
      <w:r w:rsidR="00192E53" w:rsidRPr="008E0DE2">
        <w:rPr>
          <w:lang w:val="es-ES_tradnl"/>
        </w:rPr>
        <w:t>?</w:t>
      </w:r>
    </w:p>
    <w:tbl>
      <w:tblPr>
        <w:tblStyle w:val="TableGrid"/>
        <w:tblW w:w="9656" w:type="dxa"/>
        <w:tblBorders>
          <w:top w:val="single" w:sz="24" w:space="0" w:color="BED7D3"/>
          <w:left w:val="single" w:sz="24" w:space="0" w:color="BED7D3"/>
          <w:bottom w:val="single" w:sz="24" w:space="0" w:color="BED7D3"/>
          <w:right w:val="single" w:sz="24" w:space="0" w:color="BED7D3"/>
          <w:insideH w:val="dashed" w:sz="24" w:space="0" w:color="BED7D3"/>
          <w:insideV w:val="dashed" w:sz="24" w:space="0" w:color="BED7D3"/>
        </w:tblBorders>
        <w:tblLook w:val="04A0" w:firstRow="1" w:lastRow="0" w:firstColumn="1" w:lastColumn="0" w:noHBand="0" w:noVBand="1"/>
      </w:tblPr>
      <w:tblGrid>
        <w:gridCol w:w="4829"/>
        <w:gridCol w:w="4827"/>
      </w:tblGrid>
      <w:tr w:rsidR="00192E53" w:rsidRPr="008E0DE2" w14:paraId="5D99F6C2" w14:textId="77777777" w:rsidTr="00952C25">
        <w:trPr>
          <w:trHeight w:val="2967"/>
        </w:trPr>
        <w:tc>
          <w:tcPr>
            <w:tcW w:w="4829" w:type="dxa"/>
          </w:tcPr>
          <w:p w14:paraId="585CC7D4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1.</w:t>
            </w:r>
          </w:p>
          <w:p w14:paraId="7A6AE49B" w14:textId="15C6B1FB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660288" behindDoc="0" locked="0" layoutInCell="1" allowOverlap="1" wp14:anchorId="3E6529FB" wp14:editId="32FDCBA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480695</wp:posOffset>
                  </wp:positionV>
                  <wp:extent cx="557530" cy="557530"/>
                  <wp:effectExtent l="0" t="0" r="0" b="0"/>
                  <wp:wrapThrough wrapText="bothSides">
                    <wp:wrapPolygon edited="0">
                      <wp:start x="10453" y="16382"/>
                      <wp:lineTo x="19873" y="13373"/>
                      <wp:lineTo x="18748" y="8079"/>
                      <wp:lineTo x="16311" y="6082"/>
                      <wp:lineTo x="16004" y="4638"/>
                      <wp:lineTo x="11233" y="1125"/>
                      <wp:lineTo x="9308" y="1535"/>
                      <wp:lineTo x="9031" y="2600"/>
                      <wp:lineTo x="5139" y="7954"/>
                      <wp:lineTo x="4761" y="8538"/>
                      <wp:lineTo x="6603" y="17201"/>
                      <wp:lineTo x="10453" y="16382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1520302" flipV="1"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59264" behindDoc="0" locked="0" layoutInCell="1" allowOverlap="1" wp14:anchorId="3D99C589" wp14:editId="15E5BFA2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516890</wp:posOffset>
                  </wp:positionV>
                  <wp:extent cx="494030" cy="494030"/>
                  <wp:effectExtent l="0" t="0" r="13970" b="13970"/>
                  <wp:wrapThrough wrapText="bothSides">
                    <wp:wrapPolygon edited="0">
                      <wp:start x="7210" y="7"/>
                      <wp:lineTo x="4732" y="-166"/>
                      <wp:lineTo x="216" y="7485"/>
                      <wp:lineTo x="2520" y="10135"/>
                      <wp:lineTo x="3631" y="19174"/>
                      <wp:lineTo x="6500" y="20868"/>
                      <wp:lineTo x="7543" y="20194"/>
                      <wp:lineTo x="18103" y="18691"/>
                      <wp:lineTo x="21686" y="13713"/>
                      <wp:lineTo x="18121" y="7739"/>
                      <wp:lineTo x="9600" y="1419"/>
                      <wp:lineTo x="7210" y="7"/>
                    </wp:wrapPolygon>
                  </wp:wrapThrough>
                  <wp:docPr id="1804261621" name="Picture 180426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61621" name="Picture 18042616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66476" flipH="1"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_tradnl"/>
              </w:rPr>
              <w:drawing>
                <wp:anchor distT="0" distB="0" distL="114300" distR="114300" simplePos="0" relativeHeight="251658239" behindDoc="0" locked="0" layoutInCell="1" allowOverlap="1" wp14:anchorId="6A1F12C9" wp14:editId="313F9E9F">
                  <wp:simplePos x="0" y="0"/>
                  <wp:positionH relativeFrom="column">
                    <wp:posOffset>873205</wp:posOffset>
                  </wp:positionH>
                  <wp:positionV relativeFrom="paragraph">
                    <wp:posOffset>359410</wp:posOffset>
                  </wp:positionV>
                  <wp:extent cx="997585" cy="997585"/>
                  <wp:effectExtent l="0" t="0" r="0" b="0"/>
                  <wp:wrapTopAndBottom/>
                  <wp:docPr id="561237506" name="Picture 1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237506" name="Picture 1" descr="A picture containing circ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lang w:val="es-ES_tradnl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64DA515" wp14:editId="2BC2E9CD">
                      <wp:simplePos x="0" y="0"/>
                      <wp:positionH relativeFrom="column">
                        <wp:posOffset>1171135</wp:posOffset>
                      </wp:positionH>
                      <wp:positionV relativeFrom="paragraph">
                        <wp:posOffset>626404</wp:posOffset>
                      </wp:positionV>
                      <wp:extent cx="47625" cy="478448"/>
                      <wp:effectExtent l="50800" t="50800" r="41275" b="5524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" cy="47844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45D63CE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90.8pt;margin-top:47.9pt;width:6.5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">
                      <v:imagedata r:id="rId12" o:title=""/>
                    </v:shape>
                  </w:pict>
                </mc:Fallback>
              </mc:AlternateContent>
            </w:r>
            <w:r w:rsidR="00CC1EA7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  <w:r w:rsidR="00192E53" w:rsidRPr="008E0DE2">
              <w:rPr>
                <w:lang w:val="es-ES_tradnl"/>
              </w:rPr>
              <w:fldChar w:fldCharType="begin"/>
            </w:r>
            <w:r w:rsidR="00192E53" w:rsidRPr="008E0DE2">
              <w:rPr>
                <w:lang w:val="es-ES_tradnl"/>
              </w:rPr>
              <w:instrText xml:space="preserve"> INCLUDEPICTURE "https://cdn.pixabay.com/photo/2019/10/04/10/12/duck-4525218_960_720.png" \* MERGEFORMATINET </w:instrText>
            </w:r>
            <w:r w:rsidR="00000000">
              <w:rPr>
                <w:lang w:val="es-ES_tradnl"/>
              </w:rPr>
              <w:fldChar w:fldCharType="separate"/>
            </w:r>
            <w:r w:rsidR="00192E53" w:rsidRPr="008E0DE2">
              <w:rPr>
                <w:lang w:val="es-ES_tradnl"/>
              </w:rPr>
              <w:fldChar w:fldCharType="end"/>
            </w:r>
          </w:p>
        </w:tc>
        <w:tc>
          <w:tcPr>
            <w:tcW w:w="4827" w:type="dxa"/>
          </w:tcPr>
          <w:p w14:paraId="71D11148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2.</w:t>
            </w:r>
          </w:p>
          <w:p w14:paraId="7C90E479" w14:textId="2C90CDD6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476F716D" wp14:editId="7E71B17F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676275</wp:posOffset>
                  </wp:positionV>
                  <wp:extent cx="479425" cy="479425"/>
                  <wp:effectExtent l="0" t="0" r="0" b="3175"/>
                  <wp:wrapThrough wrapText="bothSides">
                    <wp:wrapPolygon edited="0">
                      <wp:start x="4577" y="572"/>
                      <wp:lineTo x="2289" y="4577"/>
                      <wp:lineTo x="2861" y="13160"/>
                      <wp:lineTo x="5150" y="20026"/>
                      <wp:lineTo x="6294" y="21171"/>
                      <wp:lineTo x="10299" y="21171"/>
                      <wp:lineTo x="10299" y="20026"/>
                      <wp:lineTo x="19454" y="17738"/>
                      <wp:lineTo x="19454" y="12016"/>
                      <wp:lineTo x="11444" y="10872"/>
                      <wp:lineTo x="8583" y="572"/>
                      <wp:lineTo x="4577" y="572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942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663360" behindDoc="0" locked="0" layoutInCell="1" allowOverlap="1" wp14:anchorId="2A39CBE6" wp14:editId="4A355FE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690245</wp:posOffset>
                  </wp:positionV>
                  <wp:extent cx="458470" cy="458470"/>
                  <wp:effectExtent l="0" t="0" r="0" b="0"/>
                  <wp:wrapThrough wrapText="bothSides">
                    <wp:wrapPolygon edited="0">
                      <wp:start x="10830" y="16813"/>
                      <wp:lineTo x="19207" y="12625"/>
                      <wp:lineTo x="19805" y="11428"/>
                      <wp:lineTo x="13223" y="2453"/>
                      <wp:lineTo x="11428" y="1257"/>
                      <wp:lineTo x="9035" y="1257"/>
                      <wp:lineTo x="8437" y="2453"/>
                      <wp:lineTo x="6043" y="5445"/>
                      <wp:lineTo x="6043" y="6043"/>
                      <wp:lineTo x="3650" y="9035"/>
                      <wp:lineTo x="3052" y="13223"/>
                      <wp:lineTo x="5445" y="16813"/>
                      <wp:lineTo x="10830" y="16813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AFD117" wp14:editId="17F55BE4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813435</wp:posOffset>
                      </wp:positionV>
                      <wp:extent cx="660938" cy="358433"/>
                      <wp:effectExtent l="0" t="0" r="12700" b="1016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938" cy="358433"/>
                              </a:xfrm>
                              <a:custGeom>
                                <a:avLst/>
                                <a:gdLst>
                                  <a:gd name="connsiteX0" fmla="*/ 0 w 1026795"/>
                                  <a:gd name="connsiteY0" fmla="*/ 495618 h 991235"/>
                                  <a:gd name="connsiteX1" fmla="*/ 495618 w 1026795"/>
                                  <a:gd name="connsiteY1" fmla="*/ 0 h 991235"/>
                                  <a:gd name="connsiteX2" fmla="*/ 531178 w 1026795"/>
                                  <a:gd name="connsiteY2" fmla="*/ 0 h 991235"/>
                                  <a:gd name="connsiteX3" fmla="*/ 1026796 w 1026795"/>
                                  <a:gd name="connsiteY3" fmla="*/ 495618 h 991235"/>
                                  <a:gd name="connsiteX4" fmla="*/ 1026795 w 1026795"/>
                                  <a:gd name="connsiteY4" fmla="*/ 495618 h 991235"/>
                                  <a:gd name="connsiteX5" fmla="*/ 531177 w 1026795"/>
                                  <a:gd name="connsiteY5" fmla="*/ 991236 h 991235"/>
                                  <a:gd name="connsiteX6" fmla="*/ 495618 w 1026795"/>
                                  <a:gd name="connsiteY6" fmla="*/ 991235 h 991235"/>
                                  <a:gd name="connsiteX7" fmla="*/ 0 w 1026795"/>
                                  <a:gd name="connsiteY7" fmla="*/ 495617 h 991235"/>
                                  <a:gd name="connsiteX8" fmla="*/ 0 w 1026795"/>
                                  <a:gd name="connsiteY8" fmla="*/ 495618 h 991235"/>
                                  <a:gd name="connsiteX0" fmla="*/ 1026795 w 1026796"/>
                                  <a:gd name="connsiteY0" fmla="*/ 513324 h 991236"/>
                                  <a:gd name="connsiteX1" fmla="*/ 495618 w 1026796"/>
                                  <a:gd name="connsiteY1" fmla="*/ 0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026796"/>
                                  <a:gd name="connsiteY0" fmla="*/ 513324 h 991236"/>
                                  <a:gd name="connsiteX1" fmla="*/ 692567 w 1026796"/>
                                  <a:gd name="connsiteY1" fmla="*/ 98474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178067"/>
                                  <a:gd name="connsiteY0" fmla="*/ 414850 h 892762"/>
                                  <a:gd name="connsiteX1" fmla="*/ 692567 w 1178067"/>
                                  <a:gd name="connsiteY1" fmla="*/ 0 h 892762"/>
                                  <a:gd name="connsiteX2" fmla="*/ 1065752 w 1178067"/>
                                  <a:gd name="connsiteY2" fmla="*/ 364392 h 892762"/>
                                  <a:gd name="connsiteX3" fmla="*/ 1026796 w 1178067"/>
                                  <a:gd name="connsiteY3" fmla="*/ 397144 h 892762"/>
                                  <a:gd name="connsiteX4" fmla="*/ 1026795 w 1178067"/>
                                  <a:gd name="connsiteY4" fmla="*/ 397144 h 892762"/>
                                  <a:gd name="connsiteX5" fmla="*/ 531177 w 1178067"/>
                                  <a:gd name="connsiteY5" fmla="*/ 892762 h 892762"/>
                                  <a:gd name="connsiteX6" fmla="*/ 495618 w 1178067"/>
                                  <a:gd name="connsiteY6" fmla="*/ 892761 h 892762"/>
                                  <a:gd name="connsiteX7" fmla="*/ 0 w 1178067"/>
                                  <a:gd name="connsiteY7" fmla="*/ 397143 h 892762"/>
                                  <a:gd name="connsiteX8" fmla="*/ 1026795 w 1178067"/>
                                  <a:gd name="connsiteY8" fmla="*/ 414850 h 892762"/>
                                  <a:gd name="connsiteX0" fmla="*/ 1026795 w 1178067"/>
                                  <a:gd name="connsiteY0" fmla="*/ 148474 h 626386"/>
                                  <a:gd name="connsiteX1" fmla="*/ 1044302 w 1178067"/>
                                  <a:gd name="connsiteY1" fmla="*/ 98256 h 626386"/>
                                  <a:gd name="connsiteX2" fmla="*/ 1065752 w 1178067"/>
                                  <a:gd name="connsiteY2" fmla="*/ 98016 h 626386"/>
                                  <a:gd name="connsiteX3" fmla="*/ 1026796 w 1178067"/>
                                  <a:gd name="connsiteY3" fmla="*/ 130768 h 626386"/>
                                  <a:gd name="connsiteX4" fmla="*/ 1026795 w 1178067"/>
                                  <a:gd name="connsiteY4" fmla="*/ 130768 h 626386"/>
                                  <a:gd name="connsiteX5" fmla="*/ 531177 w 1178067"/>
                                  <a:gd name="connsiteY5" fmla="*/ 626386 h 626386"/>
                                  <a:gd name="connsiteX6" fmla="*/ 495618 w 1178067"/>
                                  <a:gd name="connsiteY6" fmla="*/ 626385 h 626386"/>
                                  <a:gd name="connsiteX7" fmla="*/ 0 w 1178067"/>
                                  <a:gd name="connsiteY7" fmla="*/ 130767 h 626386"/>
                                  <a:gd name="connsiteX8" fmla="*/ 1026795 w 1178067"/>
                                  <a:gd name="connsiteY8" fmla="*/ 148474 h 6263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178067" h="626386">
                                    <a:moveTo>
                                      <a:pt x="1026795" y="148474"/>
                                    </a:moveTo>
                                    <a:cubicBezTo>
                                      <a:pt x="1026795" y="-125248"/>
                                      <a:pt x="770580" y="98256"/>
                                      <a:pt x="1044302" y="98256"/>
                                    </a:cubicBezTo>
                                    <a:lnTo>
                                      <a:pt x="1065752" y="98016"/>
                                    </a:lnTo>
                                    <a:cubicBezTo>
                                      <a:pt x="1339474" y="98016"/>
                                      <a:pt x="1026796" y="-142954"/>
                                      <a:pt x="1026796" y="130768"/>
                                    </a:cubicBezTo>
                                    <a:lnTo>
                                      <a:pt x="1026795" y="130768"/>
                                    </a:lnTo>
                                    <a:cubicBezTo>
                                      <a:pt x="1026795" y="404490"/>
                                      <a:pt x="804899" y="626386"/>
                                      <a:pt x="531177" y="626386"/>
                                    </a:cubicBezTo>
                                    <a:lnTo>
                                      <a:pt x="495618" y="626385"/>
                                    </a:lnTo>
                                    <a:cubicBezTo>
                                      <a:pt x="221896" y="626385"/>
                                      <a:pt x="0" y="404489"/>
                                      <a:pt x="0" y="130767"/>
                                    </a:cubicBezTo>
                                    <a:lnTo>
                                      <a:pt x="1026795" y="1484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F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46A6C6C" id="Rounded Rectangle 31" o:spid="_x0000_s1026" style="position:absolute;margin-left:132.5pt;margin-top:64.05pt;width:52.0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067,626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" path="m1026795,148474v,-273722,-256215,-50218,17507,-50218l1065752,98016v273722,,-38956,-240970,-38956,32752l1026795,130768v,273722,-221896,495618,-495618,495618l495618,626385c221896,626385,,404489,,130767r1026795,17707xe" fillcolor="#00fdff" strokecolor="#480613 [1604]" strokeweight="1pt">
                      <v:stroke joinstyle="miter"/>
                      <v:path arrowok="t" o:connecttype="custom" o:connectlocs="576069,84960;585891,56224;597925,56087;576070,74829;576069,74829;298009,358433;278060,358432;0,74828;576069,84960" o:connectangles="0,0,0,0,0,0,0,0,0"/>
                    </v:shape>
                  </w:pict>
                </mc:Fallback>
              </mc:AlternateContent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D2E91C" wp14:editId="4845A240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852697</wp:posOffset>
                      </wp:positionV>
                      <wp:extent cx="689317" cy="358433"/>
                      <wp:effectExtent l="0" t="0" r="9525" b="10160"/>
                      <wp:wrapNone/>
                      <wp:docPr id="32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89317" cy="358433"/>
                              </a:xfrm>
                              <a:custGeom>
                                <a:avLst/>
                                <a:gdLst>
                                  <a:gd name="connsiteX0" fmla="*/ 0 w 1026795"/>
                                  <a:gd name="connsiteY0" fmla="*/ 495618 h 991235"/>
                                  <a:gd name="connsiteX1" fmla="*/ 495618 w 1026795"/>
                                  <a:gd name="connsiteY1" fmla="*/ 0 h 991235"/>
                                  <a:gd name="connsiteX2" fmla="*/ 531178 w 1026795"/>
                                  <a:gd name="connsiteY2" fmla="*/ 0 h 991235"/>
                                  <a:gd name="connsiteX3" fmla="*/ 1026796 w 1026795"/>
                                  <a:gd name="connsiteY3" fmla="*/ 495618 h 991235"/>
                                  <a:gd name="connsiteX4" fmla="*/ 1026795 w 1026795"/>
                                  <a:gd name="connsiteY4" fmla="*/ 495618 h 991235"/>
                                  <a:gd name="connsiteX5" fmla="*/ 531177 w 1026795"/>
                                  <a:gd name="connsiteY5" fmla="*/ 991236 h 991235"/>
                                  <a:gd name="connsiteX6" fmla="*/ 495618 w 1026795"/>
                                  <a:gd name="connsiteY6" fmla="*/ 991235 h 991235"/>
                                  <a:gd name="connsiteX7" fmla="*/ 0 w 1026795"/>
                                  <a:gd name="connsiteY7" fmla="*/ 495617 h 991235"/>
                                  <a:gd name="connsiteX8" fmla="*/ 0 w 1026795"/>
                                  <a:gd name="connsiteY8" fmla="*/ 495618 h 991235"/>
                                  <a:gd name="connsiteX0" fmla="*/ 1026795 w 1026796"/>
                                  <a:gd name="connsiteY0" fmla="*/ 513324 h 991236"/>
                                  <a:gd name="connsiteX1" fmla="*/ 495618 w 1026796"/>
                                  <a:gd name="connsiteY1" fmla="*/ 0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026796"/>
                                  <a:gd name="connsiteY0" fmla="*/ 513324 h 991236"/>
                                  <a:gd name="connsiteX1" fmla="*/ 692567 w 1026796"/>
                                  <a:gd name="connsiteY1" fmla="*/ 98474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178067"/>
                                  <a:gd name="connsiteY0" fmla="*/ 414850 h 892762"/>
                                  <a:gd name="connsiteX1" fmla="*/ 692567 w 1178067"/>
                                  <a:gd name="connsiteY1" fmla="*/ 0 h 892762"/>
                                  <a:gd name="connsiteX2" fmla="*/ 1065752 w 1178067"/>
                                  <a:gd name="connsiteY2" fmla="*/ 364392 h 892762"/>
                                  <a:gd name="connsiteX3" fmla="*/ 1026796 w 1178067"/>
                                  <a:gd name="connsiteY3" fmla="*/ 397144 h 892762"/>
                                  <a:gd name="connsiteX4" fmla="*/ 1026795 w 1178067"/>
                                  <a:gd name="connsiteY4" fmla="*/ 397144 h 892762"/>
                                  <a:gd name="connsiteX5" fmla="*/ 531177 w 1178067"/>
                                  <a:gd name="connsiteY5" fmla="*/ 892762 h 892762"/>
                                  <a:gd name="connsiteX6" fmla="*/ 495618 w 1178067"/>
                                  <a:gd name="connsiteY6" fmla="*/ 892761 h 892762"/>
                                  <a:gd name="connsiteX7" fmla="*/ 0 w 1178067"/>
                                  <a:gd name="connsiteY7" fmla="*/ 397143 h 892762"/>
                                  <a:gd name="connsiteX8" fmla="*/ 1026795 w 1178067"/>
                                  <a:gd name="connsiteY8" fmla="*/ 414850 h 892762"/>
                                  <a:gd name="connsiteX0" fmla="*/ 1026795 w 1178067"/>
                                  <a:gd name="connsiteY0" fmla="*/ 148474 h 626386"/>
                                  <a:gd name="connsiteX1" fmla="*/ 1044302 w 1178067"/>
                                  <a:gd name="connsiteY1" fmla="*/ 98256 h 626386"/>
                                  <a:gd name="connsiteX2" fmla="*/ 1065752 w 1178067"/>
                                  <a:gd name="connsiteY2" fmla="*/ 98016 h 626386"/>
                                  <a:gd name="connsiteX3" fmla="*/ 1026796 w 1178067"/>
                                  <a:gd name="connsiteY3" fmla="*/ 130768 h 626386"/>
                                  <a:gd name="connsiteX4" fmla="*/ 1026795 w 1178067"/>
                                  <a:gd name="connsiteY4" fmla="*/ 130768 h 626386"/>
                                  <a:gd name="connsiteX5" fmla="*/ 531177 w 1178067"/>
                                  <a:gd name="connsiteY5" fmla="*/ 626386 h 626386"/>
                                  <a:gd name="connsiteX6" fmla="*/ 495618 w 1178067"/>
                                  <a:gd name="connsiteY6" fmla="*/ 626385 h 626386"/>
                                  <a:gd name="connsiteX7" fmla="*/ 0 w 1178067"/>
                                  <a:gd name="connsiteY7" fmla="*/ 130767 h 626386"/>
                                  <a:gd name="connsiteX8" fmla="*/ 1026795 w 1178067"/>
                                  <a:gd name="connsiteY8" fmla="*/ 148474 h 6263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178067" h="626386">
                                    <a:moveTo>
                                      <a:pt x="1026795" y="148474"/>
                                    </a:moveTo>
                                    <a:cubicBezTo>
                                      <a:pt x="1026795" y="-125248"/>
                                      <a:pt x="770580" y="98256"/>
                                      <a:pt x="1044302" y="98256"/>
                                    </a:cubicBezTo>
                                    <a:lnTo>
                                      <a:pt x="1065752" y="98016"/>
                                    </a:lnTo>
                                    <a:cubicBezTo>
                                      <a:pt x="1339474" y="98016"/>
                                      <a:pt x="1026796" y="-142954"/>
                                      <a:pt x="1026796" y="130768"/>
                                    </a:cubicBezTo>
                                    <a:lnTo>
                                      <a:pt x="1026795" y="130768"/>
                                    </a:lnTo>
                                    <a:cubicBezTo>
                                      <a:pt x="1026795" y="404490"/>
                                      <a:pt x="804899" y="626386"/>
                                      <a:pt x="531177" y="626386"/>
                                    </a:cubicBezTo>
                                    <a:lnTo>
                                      <a:pt x="495618" y="626385"/>
                                    </a:lnTo>
                                    <a:cubicBezTo>
                                      <a:pt x="221896" y="626385"/>
                                      <a:pt x="0" y="404489"/>
                                      <a:pt x="0" y="130767"/>
                                    </a:cubicBezTo>
                                    <a:lnTo>
                                      <a:pt x="1026795" y="1484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F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0D9E291" id="Rounded Rectangle 31" o:spid="_x0000_s1026" style="position:absolute;margin-left:49.05pt;margin-top:67.15pt;width:54.3pt;height:28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067,626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" path="m1026795,148474v,-273722,-256215,-50218,17507,-50218l1065752,98016v273722,,-38956,-240970,-38956,32752l1026795,130768v,273722,-221896,495618,-495618,495618l495618,626385c221896,626385,,404489,,130767r1026795,17707xe" fillcolor="#00fdff" strokecolor="#480613 [1604]" strokeweight="1pt">
                      <v:stroke joinstyle="miter"/>
                      <v:path arrowok="t" o:connecttype="custom" o:connectlocs="600804,84960;611048,56224;623599,56087;600804,74829;600804,74829;310805,358433;289999,358432;0,74828;600804,84960" o:connectangles="0,0,0,0,0,0,0,0,0"/>
                    </v:shape>
                  </w:pict>
                </mc:Fallback>
              </mc:AlternateContent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</w:tc>
      </w:tr>
      <w:tr w:rsidR="00192E53" w:rsidRPr="008E0DE2" w14:paraId="10DBDC0D" w14:textId="77777777" w:rsidTr="00952C25">
        <w:trPr>
          <w:trHeight w:val="2967"/>
        </w:trPr>
        <w:tc>
          <w:tcPr>
            <w:tcW w:w="4829" w:type="dxa"/>
          </w:tcPr>
          <w:p w14:paraId="769C539B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 xml:space="preserve">3. </w:t>
            </w:r>
          </w:p>
          <w:p w14:paraId="6640470F" w14:textId="34B50EDA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4AF2FE10" w14:textId="37F5DDEF" w:rsidR="00192E53" w:rsidRPr="008E0DE2" w:rsidRDefault="00952C25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49376" behindDoc="0" locked="0" layoutInCell="1" allowOverlap="1" wp14:anchorId="319350B7" wp14:editId="3D2E7D29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701040</wp:posOffset>
                  </wp:positionV>
                  <wp:extent cx="515620" cy="515620"/>
                  <wp:effectExtent l="0" t="0" r="0" b="0"/>
                  <wp:wrapThrough wrapText="bothSides">
                    <wp:wrapPolygon edited="0">
                      <wp:start x="16812" y="16812"/>
                      <wp:lineTo x="18940" y="13088"/>
                      <wp:lineTo x="18940" y="10960"/>
                      <wp:lineTo x="16812" y="7235"/>
                      <wp:lineTo x="16812" y="5639"/>
                      <wp:lineTo x="14152" y="2447"/>
                      <wp:lineTo x="13088" y="1383"/>
                      <wp:lineTo x="9896" y="1383"/>
                      <wp:lineTo x="8832" y="2447"/>
                      <wp:lineTo x="1915" y="11492"/>
                      <wp:lineTo x="3511" y="13088"/>
                      <wp:lineTo x="11492" y="16812"/>
                      <wp:lineTo x="16812" y="16812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8352" behindDoc="0" locked="0" layoutInCell="1" allowOverlap="1" wp14:anchorId="326E4B3D" wp14:editId="6E4FECD8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771525</wp:posOffset>
                  </wp:positionV>
                  <wp:extent cx="441325" cy="441325"/>
                  <wp:effectExtent l="0" t="0" r="0" b="3175"/>
                  <wp:wrapThrough wrapText="bothSides">
                    <wp:wrapPolygon edited="0">
                      <wp:start x="11810" y="622"/>
                      <wp:lineTo x="4973" y="11810"/>
                      <wp:lineTo x="1243" y="13053"/>
                      <wp:lineTo x="2486" y="18647"/>
                      <wp:lineTo x="10567" y="21134"/>
                      <wp:lineTo x="14918" y="21134"/>
                      <wp:lineTo x="16161" y="19891"/>
                      <wp:lineTo x="19269" y="14296"/>
                      <wp:lineTo x="18647" y="4973"/>
                      <wp:lineTo x="17404" y="622"/>
                      <wp:lineTo x="11810" y="622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6304" behindDoc="0" locked="0" layoutInCell="1" allowOverlap="1" wp14:anchorId="50378C36" wp14:editId="7E0AE32F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146553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4" name="Picture 24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hocolate chip cookie on a pla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7328" behindDoc="0" locked="0" layoutInCell="1" allowOverlap="1" wp14:anchorId="02BA6DAD" wp14:editId="450E3308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147955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5" name="Picture 25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4256" behindDoc="0" locked="0" layoutInCell="1" allowOverlap="1" wp14:anchorId="4CC881B0" wp14:editId="43242E3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146050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0" name="Picture 20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3232" behindDoc="0" locked="0" layoutInCell="1" allowOverlap="1" wp14:anchorId="5E0E597C" wp14:editId="678BD1E5">
                  <wp:simplePos x="0" y="0"/>
                  <wp:positionH relativeFrom="column">
                    <wp:posOffset>451143</wp:posOffset>
                  </wp:positionH>
                  <wp:positionV relativeFrom="paragraph">
                    <wp:posOffset>147858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18" name="Picture 18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45280" behindDoc="0" locked="0" layoutInCell="1" allowOverlap="1" wp14:anchorId="7A0034F3" wp14:editId="74FC4AA8">
                  <wp:simplePos x="0" y="0"/>
                  <wp:positionH relativeFrom="column">
                    <wp:posOffset>44255</wp:posOffset>
                  </wp:positionH>
                  <wp:positionV relativeFrom="paragraph">
                    <wp:posOffset>146407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2" name="Picture 22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hocolate chip cookie on a pla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7" w:type="dxa"/>
          </w:tcPr>
          <w:p w14:paraId="67099011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 xml:space="preserve">4. </w:t>
            </w:r>
          </w:p>
          <w:p w14:paraId="74E8B75C" w14:textId="4A4F38AB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1ECF46CD" w14:textId="2B55C825" w:rsidR="00192E53" w:rsidRPr="008E0DE2" w:rsidRDefault="00952C25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51424" behindDoc="0" locked="0" layoutInCell="1" allowOverlap="1" wp14:anchorId="0DC8FCF4" wp14:editId="789924DC">
                  <wp:simplePos x="0" y="0"/>
                  <wp:positionH relativeFrom="column">
                    <wp:posOffset>1704340</wp:posOffset>
                  </wp:positionH>
                  <wp:positionV relativeFrom="paragraph">
                    <wp:posOffset>10160</wp:posOffset>
                  </wp:positionV>
                  <wp:extent cx="684530" cy="684530"/>
                  <wp:effectExtent l="0" t="0" r="0" b="0"/>
                  <wp:wrapThrough wrapText="bothSides">
                    <wp:wrapPolygon edited="0">
                      <wp:start x="17613" y="7945"/>
                      <wp:lineTo x="5057" y="2595"/>
                      <wp:lineTo x="2201" y="8336"/>
                      <wp:lineTo x="6163" y="17468"/>
                      <wp:lineTo x="5987" y="18723"/>
                      <wp:lineTo x="8140" y="19793"/>
                      <wp:lineTo x="10828" y="19788"/>
                      <wp:lineTo x="15658" y="15476"/>
                      <wp:lineTo x="18872" y="9914"/>
                      <wp:lineTo x="19407" y="8837"/>
                      <wp:lineTo x="17613" y="7945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013342">
                            <a:off x="0" y="0"/>
                            <a:ext cx="68453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50400" behindDoc="0" locked="0" layoutInCell="1" allowOverlap="1" wp14:anchorId="079AC189" wp14:editId="14EC0FFB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640080</wp:posOffset>
                  </wp:positionV>
                  <wp:extent cx="524510" cy="524510"/>
                  <wp:effectExtent l="0" t="12700" r="0" b="0"/>
                  <wp:wrapThrough wrapText="bothSides">
                    <wp:wrapPolygon edited="0">
                      <wp:start x="14665" y="14"/>
                      <wp:lineTo x="11899" y="546"/>
                      <wp:lineTo x="10314" y="8762"/>
                      <wp:lineTo x="2098" y="7178"/>
                      <wp:lineTo x="711" y="14367"/>
                      <wp:lineTo x="1540" y="15592"/>
                      <wp:lineTo x="8333" y="19033"/>
                      <wp:lineTo x="8649" y="20159"/>
                      <wp:lineTo x="13784" y="21149"/>
                      <wp:lineTo x="16334" y="18978"/>
                      <wp:lineTo x="18017" y="10248"/>
                      <wp:lineTo x="16836" y="2563"/>
                      <wp:lineTo x="16719" y="410"/>
                      <wp:lineTo x="14665" y="14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5053"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1FAC98" wp14:editId="402D0588">
                      <wp:simplePos x="0" y="0"/>
                      <wp:positionH relativeFrom="column">
                        <wp:posOffset>868924</wp:posOffset>
                      </wp:positionH>
                      <wp:positionV relativeFrom="paragraph">
                        <wp:posOffset>98669</wp:posOffset>
                      </wp:positionV>
                      <wp:extent cx="914400" cy="914400"/>
                      <wp:effectExtent l="0" t="0" r="12700" b="1270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4853BBA2" id="Oval 42" o:spid="_x0000_s1026" style="position:absolute;margin-left:68.4pt;margin-top:7.75pt;width:1in;height:1in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" fillcolor="#d8e7e4 [1942]" strokecolor="#480613 [1604]" strokeweight="1pt">
                      <v:stroke joinstyle="miter"/>
                    </v:oval>
                  </w:pict>
                </mc:Fallback>
              </mc:AlternateContent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A3A02BB" wp14:editId="3E878EFC">
                      <wp:simplePos x="0" y="0"/>
                      <wp:positionH relativeFrom="column">
                        <wp:posOffset>868631</wp:posOffset>
                      </wp:positionH>
                      <wp:positionV relativeFrom="paragraph">
                        <wp:posOffset>98815</wp:posOffset>
                      </wp:positionV>
                      <wp:extent cx="914400" cy="914400"/>
                      <wp:effectExtent l="0" t="0" r="12700" b="12700"/>
                      <wp:wrapNone/>
                      <wp:docPr id="40" name="Pi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ie">
                                <a:avLst/>
                              </a:prstGeom>
                              <a:blipFill>
                                <a:blip r:embed="rId21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E1632A5" id="Pie 40" o:spid="_x0000_s1026" style="position:absolute;margin-left:68.4pt;margin-top:7.8pt;width:1in;height:1in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" path="m914400,457200v,252505,-204695,457200,-457200,457200c204695,914400,,709705,,457200,,204695,204695,,457200,r,457200l914400,457200xe" strokecolor="#480613 [1604]" strokeweight="1pt">
                      <v:fill r:id="rId27" o:title="" recolor="t" rotate="t" type="tile"/>
                      <v:stroke joinstyle="miter"/>
                      <v:path arrowok="t" o:connecttype="custom" o:connectlocs="914400,457200;457200,914400;0,457200;457200,0;457200,457200;914400,457200" o:connectangles="0,0,0,0,0,0"/>
                    </v:shape>
                  </w:pict>
                </mc:Fallback>
              </mc:AlternateContent>
            </w:r>
            <w:r w:rsidR="00192E53" w:rsidRPr="008E0DE2">
              <w:rPr>
                <w:lang w:val="es-ES_tradnl"/>
              </w:rPr>
              <w:fldChar w:fldCharType="begin"/>
            </w:r>
            <w:r w:rsidR="00192E53" w:rsidRPr="008E0DE2">
              <w:rPr>
                <w:lang w:val="es-ES_tradnl"/>
              </w:rPr>
              <w:instrText xml:space="preserve"> INCLUDEPICTURE "https://pigeonpresents.com/content/uploads/2017/09/duckling-main-445x445.png" \* MERGEFORMATINET </w:instrText>
            </w:r>
            <w:r w:rsidR="00000000">
              <w:rPr>
                <w:lang w:val="es-ES_tradnl"/>
              </w:rPr>
              <w:fldChar w:fldCharType="separate"/>
            </w:r>
            <w:r w:rsidR="00192E53" w:rsidRPr="008E0DE2">
              <w:rPr>
                <w:lang w:val="es-ES_tradnl"/>
              </w:rPr>
              <w:fldChar w:fldCharType="end"/>
            </w:r>
          </w:p>
        </w:tc>
      </w:tr>
      <w:tr w:rsidR="00192E53" w:rsidRPr="008E0DE2" w14:paraId="64D80096" w14:textId="77777777" w:rsidTr="00952C25">
        <w:trPr>
          <w:trHeight w:val="2967"/>
        </w:trPr>
        <w:tc>
          <w:tcPr>
            <w:tcW w:w="4829" w:type="dxa"/>
          </w:tcPr>
          <w:p w14:paraId="5D958D54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5.</w:t>
            </w:r>
          </w:p>
          <w:p w14:paraId="4D5BA89B" w14:textId="241BEAA9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67456" behindDoc="0" locked="0" layoutInCell="1" allowOverlap="1" wp14:anchorId="71852539" wp14:editId="4F968BB3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278765</wp:posOffset>
                  </wp:positionV>
                  <wp:extent cx="1069340" cy="1069340"/>
                  <wp:effectExtent l="0" t="0" r="0" b="0"/>
                  <wp:wrapThrough wrapText="bothSides">
                    <wp:wrapPolygon edited="0">
                      <wp:start x="9748" y="0"/>
                      <wp:lineTo x="0" y="10261"/>
                      <wp:lineTo x="0" y="11031"/>
                      <wp:lineTo x="10005" y="21292"/>
                      <wp:lineTo x="11287" y="21292"/>
                      <wp:lineTo x="21292" y="11031"/>
                      <wp:lineTo x="21292" y="10261"/>
                      <wp:lineTo x="11544" y="0"/>
                      <wp:lineTo x="9748" y="0"/>
                    </wp:wrapPolygon>
                  </wp:wrapThrough>
                  <wp:docPr id="1" name="Picture 1" descr="A yellow triangle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triangle on a black background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Pr="008E0DE2">
              <w:rPr>
                <w:sz w:val="28"/>
                <w:szCs w:val="28"/>
                <w:lang w:val="es-ES_tradnl"/>
              </w:rPr>
              <w:t>?</w:t>
            </w:r>
          </w:p>
        </w:tc>
        <w:tc>
          <w:tcPr>
            <w:tcW w:w="4827" w:type="dxa"/>
          </w:tcPr>
          <w:p w14:paraId="50601B06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6.</w:t>
            </w:r>
          </w:p>
          <w:p w14:paraId="11F9916B" w14:textId="0068579D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2E4C805A" w14:textId="0559B020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3ACF58" wp14:editId="43FB98C6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76200</wp:posOffset>
                      </wp:positionV>
                      <wp:extent cx="1068705" cy="225083"/>
                      <wp:effectExtent l="0" t="0" r="10795" b="1651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2250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0A105F" id="Rectangle 39" o:spid="_x0000_s1026" style="position:absolute;margin-left:76.8pt;margin-top:6pt;width:84.15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" fillcolor="#3e5c61 [3205]" strokecolor="#480613 [1604]" strokeweight="1pt"/>
                  </w:pict>
                </mc:Fallback>
              </mc:AlternateContent>
            </w:r>
            <w:r w:rsidRPr="008E0DE2">
              <w:rPr>
                <w:noProof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2780AC" wp14:editId="04A29D9C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248920</wp:posOffset>
                      </wp:positionV>
                      <wp:extent cx="1068705" cy="484945"/>
                      <wp:effectExtent l="0" t="0" r="10795" b="1079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48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7575E" id="Rectangle 38" o:spid="_x0000_s1026" style="position:absolute;margin-left:76.15pt;margin-top:19.6pt;width:84.15pt;height: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" fillcolor="#910d28 [3204]" strokecolor="#480613 [1604]" strokeweight="1pt"/>
                  </w:pict>
                </mc:Fallback>
              </mc:AlternateContent>
            </w:r>
          </w:p>
          <w:p w14:paraId="47E4C54D" w14:textId="7339A41C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</w:p>
          <w:p w14:paraId="2E71F530" w14:textId="742A2497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</w:p>
        </w:tc>
      </w:tr>
      <w:tr w:rsidR="00192E53" w:rsidRPr="008E0DE2" w14:paraId="6442F82E" w14:textId="77777777" w:rsidTr="00952C25">
        <w:trPr>
          <w:trHeight w:val="2967"/>
        </w:trPr>
        <w:tc>
          <w:tcPr>
            <w:tcW w:w="4829" w:type="dxa"/>
          </w:tcPr>
          <w:p w14:paraId="4D9B65A4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7.</w:t>
            </w:r>
          </w:p>
          <w:p w14:paraId="5D9714AD" w14:textId="08C15E1D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0801115C" w14:textId="77777777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7696" behindDoc="0" locked="0" layoutInCell="1" allowOverlap="1" wp14:anchorId="3A537717" wp14:editId="2F0C89F8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151130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8720" behindDoc="0" locked="0" layoutInCell="1" allowOverlap="1" wp14:anchorId="0F15B60E" wp14:editId="4EF5EB16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99695</wp:posOffset>
                  </wp:positionV>
                  <wp:extent cx="313055" cy="435610"/>
                  <wp:effectExtent l="0" t="0" r="4445" b="0"/>
                  <wp:wrapThrough wrapText="bothSides">
                    <wp:wrapPolygon edited="0">
                      <wp:start x="0" y="0"/>
                      <wp:lineTo x="0" y="20781"/>
                      <wp:lineTo x="21030" y="20781"/>
                      <wp:lineTo x="21030" y="0"/>
                      <wp:lineTo x="0" y="0"/>
                    </wp:wrapPolygon>
                  </wp:wrapThrough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3A81A" w14:textId="77777777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80768" behindDoc="0" locked="0" layoutInCell="1" allowOverlap="1" wp14:anchorId="4B488714" wp14:editId="3872ED2C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199879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9744" behindDoc="0" locked="0" layoutInCell="1" allowOverlap="1" wp14:anchorId="2C0181D5" wp14:editId="50DEA1D8">
                  <wp:simplePos x="0" y="0"/>
                  <wp:positionH relativeFrom="column">
                    <wp:posOffset>601736</wp:posOffset>
                  </wp:positionH>
                  <wp:positionV relativeFrom="paragraph">
                    <wp:posOffset>359361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6672" behindDoc="0" locked="0" layoutInCell="1" allowOverlap="1" wp14:anchorId="07F3B0AA" wp14:editId="2ACD3164">
                  <wp:simplePos x="0" y="0"/>
                  <wp:positionH relativeFrom="column">
                    <wp:posOffset>2057156</wp:posOffset>
                  </wp:positionH>
                  <wp:positionV relativeFrom="paragraph">
                    <wp:posOffset>318135</wp:posOffset>
                  </wp:positionV>
                  <wp:extent cx="313055" cy="435610"/>
                  <wp:effectExtent l="0" t="0" r="4445" b="0"/>
                  <wp:wrapThrough wrapText="bothSides">
                    <wp:wrapPolygon edited="0">
                      <wp:start x="0" y="0"/>
                      <wp:lineTo x="0" y="20781"/>
                      <wp:lineTo x="21030" y="20781"/>
                      <wp:lineTo x="21030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7" w:type="dxa"/>
          </w:tcPr>
          <w:p w14:paraId="2354B155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8.</w:t>
            </w:r>
          </w:p>
          <w:p w14:paraId="0323D316" w14:textId="28ABB3EF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1065B83B" w14:textId="77777777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0528" behindDoc="0" locked="0" layoutInCell="1" allowOverlap="1" wp14:anchorId="1CEC95AF" wp14:editId="3B37119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38100</wp:posOffset>
                  </wp:positionV>
                  <wp:extent cx="442595" cy="455295"/>
                  <wp:effectExtent l="0" t="0" r="1905" b="1905"/>
                  <wp:wrapThrough wrapText="bothSides">
                    <wp:wrapPolygon edited="0">
                      <wp:start x="6198" y="0"/>
                      <wp:lineTo x="0" y="7230"/>
                      <wp:lineTo x="0" y="10243"/>
                      <wp:lineTo x="3719" y="19883"/>
                      <wp:lineTo x="6198" y="21088"/>
                      <wp:lineTo x="14875" y="21088"/>
                      <wp:lineTo x="17354" y="19883"/>
                      <wp:lineTo x="21073" y="10243"/>
                      <wp:lineTo x="21073" y="7833"/>
                      <wp:lineTo x="14875" y="0"/>
                      <wp:lineTo x="6198" y="0"/>
                    </wp:wrapPolygon>
                  </wp:wrapThrough>
                  <wp:docPr id="43" name="Picture 43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cartoon of a cupcake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3600" behindDoc="0" locked="0" layoutInCell="1" allowOverlap="1" wp14:anchorId="4AA9F451" wp14:editId="750E9EF0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38100</wp:posOffset>
                  </wp:positionV>
                  <wp:extent cx="484505" cy="497205"/>
                  <wp:effectExtent l="0" t="0" r="0" b="0"/>
                  <wp:wrapThrough wrapText="bothSides">
                    <wp:wrapPolygon edited="1">
                      <wp:start x="7360" y="0"/>
                      <wp:lineTo x="4529" y="2207"/>
                      <wp:lineTo x="0" y="7724"/>
                      <wp:lineTo x="0" y="9931"/>
                      <wp:lineTo x="2265" y="18207"/>
                      <wp:lineTo x="2265" y="18759"/>
                      <wp:lineTo x="8493" y="20966"/>
                      <wp:lineTo x="13022" y="20966"/>
                      <wp:lineTo x="18118" y="18759"/>
                      <wp:lineTo x="25017" y="21600"/>
                      <wp:lineTo x="20949" y="9931"/>
                      <wp:lineTo x="20949" y="7724"/>
                      <wp:lineTo x="15853" y="1655"/>
                      <wp:lineTo x="13588" y="0"/>
                      <wp:lineTo x="7360" y="0"/>
                    </wp:wrapPolygon>
                  </wp:wrapThrough>
                  <wp:docPr id="47" name="Picture 47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cartoon of a cupcake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595C9F" w14:textId="77777777" w:rsidR="00192E53" w:rsidRPr="008E0DE2" w:rsidRDefault="00192E53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5648" behindDoc="0" locked="0" layoutInCell="1" allowOverlap="1" wp14:anchorId="4CF46362" wp14:editId="56958CBA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117475</wp:posOffset>
                  </wp:positionV>
                  <wp:extent cx="245745" cy="4826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0093" y="21032"/>
                      <wp:lineTo x="20093" y="0"/>
                      <wp:lineTo x="0" y="0"/>
                    </wp:wrapPolygon>
                  </wp:wrapThrough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574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4624" behindDoc="0" locked="0" layoutInCell="1" allowOverlap="1" wp14:anchorId="4244AB83" wp14:editId="5F74A8AA">
                  <wp:simplePos x="0" y="0"/>
                  <wp:positionH relativeFrom="column">
                    <wp:posOffset>2009140</wp:posOffset>
                  </wp:positionH>
                  <wp:positionV relativeFrom="paragraph">
                    <wp:posOffset>117475</wp:posOffset>
                  </wp:positionV>
                  <wp:extent cx="228600" cy="4826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0400" y="21032"/>
                      <wp:lineTo x="20400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2576" behindDoc="0" locked="0" layoutInCell="1" allowOverlap="1" wp14:anchorId="19776710" wp14:editId="14B99A7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296740</wp:posOffset>
                  </wp:positionV>
                  <wp:extent cx="484505" cy="497205"/>
                  <wp:effectExtent l="0" t="0" r="0" b="0"/>
                  <wp:wrapThrough wrapText="bothSides">
                    <wp:wrapPolygon edited="0">
                      <wp:start x="7360" y="0"/>
                      <wp:lineTo x="4529" y="2207"/>
                      <wp:lineTo x="0" y="7724"/>
                      <wp:lineTo x="0" y="9931"/>
                      <wp:lineTo x="2265" y="18207"/>
                      <wp:lineTo x="2265" y="18759"/>
                      <wp:lineTo x="8493" y="20966"/>
                      <wp:lineTo x="13022" y="20966"/>
                      <wp:lineTo x="18118" y="18759"/>
                      <wp:lineTo x="18118" y="18207"/>
                      <wp:lineTo x="20949" y="9931"/>
                      <wp:lineTo x="20949" y="7724"/>
                      <wp:lineTo x="15853" y="1655"/>
                      <wp:lineTo x="13588" y="0"/>
                      <wp:lineTo x="7360" y="0"/>
                    </wp:wrapPolygon>
                  </wp:wrapThrough>
                  <wp:docPr id="46" name="Picture 46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cartoon of a cupcake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71552" behindDoc="0" locked="0" layoutInCell="1" allowOverlap="1" wp14:anchorId="2F67B647" wp14:editId="38C87C9D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320040</wp:posOffset>
                  </wp:positionV>
                  <wp:extent cx="457200" cy="469900"/>
                  <wp:effectExtent l="0" t="0" r="0" b="0"/>
                  <wp:wrapThrough wrapText="bothSides">
                    <wp:wrapPolygon edited="0">
                      <wp:start x="6600" y="0"/>
                      <wp:lineTo x="3600" y="2919"/>
                      <wp:lineTo x="0" y="7589"/>
                      <wp:lineTo x="0" y="9924"/>
                      <wp:lineTo x="3000" y="19265"/>
                      <wp:lineTo x="6000" y="21016"/>
                      <wp:lineTo x="15000" y="21016"/>
                      <wp:lineTo x="18000" y="19265"/>
                      <wp:lineTo x="21000" y="9924"/>
                      <wp:lineTo x="21000" y="7589"/>
                      <wp:lineTo x="15000" y="0"/>
                      <wp:lineTo x="6600" y="0"/>
                    </wp:wrapPolygon>
                  </wp:wrapThrough>
                  <wp:docPr id="44" name="Picture 44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artoon of a cupcake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37F44B" w14:textId="1E257954" w:rsidR="00192E53" w:rsidRPr="008E0DE2" w:rsidRDefault="00192E53" w:rsidP="00192E53">
      <w:pPr>
        <w:rPr>
          <w:sz w:val="28"/>
          <w:szCs w:val="28"/>
          <w:lang w:val="es-ES_tradnl"/>
        </w:rPr>
      </w:pPr>
    </w:p>
    <w:tbl>
      <w:tblPr>
        <w:tblStyle w:val="TableGrid"/>
        <w:tblW w:w="9618" w:type="dxa"/>
        <w:tblBorders>
          <w:top w:val="single" w:sz="24" w:space="0" w:color="BED7D3"/>
          <w:left w:val="single" w:sz="24" w:space="0" w:color="BED7D3"/>
          <w:bottom w:val="single" w:sz="24" w:space="0" w:color="BED7D3"/>
          <w:right w:val="single" w:sz="24" w:space="0" w:color="BED7D3"/>
          <w:insideH w:val="dashed" w:sz="24" w:space="0" w:color="BED7D3"/>
          <w:insideV w:val="dashed" w:sz="24" w:space="0" w:color="BED7D3"/>
        </w:tblBorders>
        <w:tblLook w:val="04A0" w:firstRow="1" w:lastRow="0" w:firstColumn="1" w:lastColumn="0" w:noHBand="0" w:noVBand="1"/>
      </w:tblPr>
      <w:tblGrid>
        <w:gridCol w:w="4817"/>
        <w:gridCol w:w="4801"/>
      </w:tblGrid>
      <w:tr w:rsidR="00192E53" w:rsidRPr="008E0DE2" w14:paraId="1359C8FF" w14:textId="77777777" w:rsidTr="001F239C">
        <w:trPr>
          <w:trHeight w:val="3089"/>
        </w:trPr>
        <w:tc>
          <w:tcPr>
            <w:tcW w:w="4817" w:type="dxa"/>
          </w:tcPr>
          <w:p w14:paraId="15A3DD8E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9.</w:t>
            </w:r>
          </w:p>
          <w:p w14:paraId="4A775140" w14:textId="3ADBCBD0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 xml:space="preserve">? </w:t>
            </w:r>
          </w:p>
          <w:p w14:paraId="5E74D4B9" w14:textId="33BE4830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20704" behindDoc="0" locked="0" layoutInCell="1" allowOverlap="1" wp14:anchorId="540530D8" wp14:editId="3AE53B9B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748665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2062281124" name="Picture 20622811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9680" behindDoc="0" locked="0" layoutInCell="1" allowOverlap="1" wp14:anchorId="0464187B" wp14:editId="2ADEA824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748665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223" name="Picture 2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21728" behindDoc="0" locked="0" layoutInCell="1" allowOverlap="1" wp14:anchorId="34CB21E5" wp14:editId="46AE617C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760095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81792" behindDoc="0" locked="0" layoutInCell="1" allowOverlap="1" wp14:anchorId="4C8F796C" wp14:editId="104E9162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760319</wp:posOffset>
                  </wp:positionV>
                  <wp:extent cx="414020" cy="414020"/>
                  <wp:effectExtent l="0" t="0" r="0" b="5080"/>
                  <wp:wrapThrough wrapText="bothSides">
                    <wp:wrapPolygon edited="0">
                      <wp:start x="3313" y="0"/>
                      <wp:lineTo x="1988" y="4638"/>
                      <wp:lineTo x="1988" y="14577"/>
                      <wp:lineTo x="4638" y="20540"/>
                      <wp:lineTo x="5963" y="21202"/>
                      <wp:lineTo x="10601" y="21202"/>
                      <wp:lineTo x="19877" y="18552"/>
                      <wp:lineTo x="20540" y="12589"/>
                      <wp:lineTo x="16564" y="11926"/>
                      <wp:lineTo x="9276" y="0"/>
                      <wp:lineTo x="3313" y="0"/>
                    </wp:wrapPolygon>
                  </wp:wrapThrough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2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682816" behindDoc="0" locked="0" layoutInCell="1" allowOverlap="1" wp14:anchorId="7E615D10" wp14:editId="7D5ED05C">
                  <wp:simplePos x="0" y="0"/>
                  <wp:positionH relativeFrom="column">
                    <wp:posOffset>-49163</wp:posOffset>
                  </wp:positionH>
                  <wp:positionV relativeFrom="paragraph">
                    <wp:posOffset>129656</wp:posOffset>
                  </wp:positionV>
                  <wp:extent cx="517525" cy="517525"/>
                  <wp:effectExtent l="0" t="0" r="0" b="0"/>
                  <wp:wrapThrough wrapText="bothSides">
                    <wp:wrapPolygon edited="0">
                      <wp:start x="10469" y="16829"/>
                      <wp:lineTo x="18950" y="12589"/>
                      <wp:lineTo x="19480" y="12059"/>
                      <wp:lineTo x="16829" y="7288"/>
                      <wp:lineTo x="13119" y="2518"/>
                      <wp:lineTo x="12059" y="1458"/>
                      <wp:lineTo x="8879" y="1458"/>
                      <wp:lineTo x="7288" y="2518"/>
                      <wp:lineTo x="5168" y="7288"/>
                      <wp:lineTo x="3048" y="9409"/>
                      <wp:lineTo x="3048" y="13119"/>
                      <wp:lineTo x="5168" y="16829"/>
                      <wp:lineTo x="10469" y="16829"/>
                    </wp:wrapPolygon>
                  </wp:wrapThrough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8656" behindDoc="0" locked="0" layoutInCell="1" allowOverlap="1" wp14:anchorId="16D84EF4" wp14:editId="396C4685">
                  <wp:simplePos x="0" y="0"/>
                  <wp:positionH relativeFrom="column">
                    <wp:posOffset>425424</wp:posOffset>
                  </wp:positionH>
                  <wp:positionV relativeFrom="paragraph">
                    <wp:posOffset>33655</wp:posOffset>
                  </wp:positionV>
                  <wp:extent cx="1605915" cy="515620"/>
                  <wp:effectExtent l="0" t="0" r="0" b="5080"/>
                  <wp:wrapThrough wrapText="bothSides">
                    <wp:wrapPolygon edited="0">
                      <wp:start x="0" y="0"/>
                      <wp:lineTo x="0" y="21281"/>
                      <wp:lineTo x="21352" y="21281"/>
                      <wp:lineTo x="21352" y="0"/>
                      <wp:lineTo x="0" y="0"/>
                    </wp:wrapPolygon>
                  </wp:wrapThrough>
                  <wp:docPr id="226" name="Picture 226" descr="A picture containing food, chocolate, brown, confectione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icture containing food, chocolate, brown, confectionery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0591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lang w:val="es-ES_tradnl"/>
              </w:rPr>
              <w:fldChar w:fldCharType="begin"/>
            </w:r>
            <w:r w:rsidR="00192E53" w:rsidRPr="008E0DE2">
              <w:rPr>
                <w:lang w:val="es-ES_tradnl"/>
              </w:rPr>
              <w:instrText xml:space="preserve"> INCLUDEPICTURE "https://cdn.pixabay.com/photo/2019/10/04/10/12/duck-4525218_960_720.png" \* MERGEFORMATINET </w:instrText>
            </w:r>
            <w:r w:rsidR="00000000">
              <w:rPr>
                <w:lang w:val="es-ES_tradnl"/>
              </w:rPr>
              <w:fldChar w:fldCharType="separate"/>
            </w:r>
            <w:r w:rsidR="00192E53" w:rsidRPr="008E0DE2">
              <w:rPr>
                <w:lang w:val="es-ES_tradnl"/>
              </w:rPr>
              <w:fldChar w:fldCharType="end"/>
            </w:r>
          </w:p>
        </w:tc>
        <w:tc>
          <w:tcPr>
            <w:tcW w:w="4801" w:type="dxa"/>
          </w:tcPr>
          <w:p w14:paraId="43119A31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10.</w:t>
            </w:r>
          </w:p>
          <w:p w14:paraId="1555339A" w14:textId="62CC653A" w:rsidR="00192E53" w:rsidRPr="008E0DE2" w:rsidRDefault="00851F68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00A960B5" w14:textId="2DD6074E" w:rsidR="00192E53" w:rsidRPr="008E0DE2" w:rsidRDefault="00952C25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86912" behindDoc="0" locked="0" layoutInCell="1" allowOverlap="1" wp14:anchorId="6FAF578F" wp14:editId="61BAF5C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111125</wp:posOffset>
                  </wp:positionV>
                  <wp:extent cx="1106805" cy="1106805"/>
                  <wp:effectExtent l="0" t="0" r="0" b="0"/>
                  <wp:wrapThrough wrapText="bothSides">
                    <wp:wrapPolygon edited="0">
                      <wp:start x="10905" y="1735"/>
                      <wp:lineTo x="8427" y="2478"/>
                      <wp:lineTo x="3966" y="4957"/>
                      <wp:lineTo x="3966" y="6196"/>
                      <wp:lineTo x="2726" y="10162"/>
                      <wp:lineTo x="2974" y="15119"/>
                      <wp:lineTo x="6196" y="17349"/>
                      <wp:lineTo x="7683" y="17845"/>
                      <wp:lineTo x="12888" y="17845"/>
                      <wp:lineTo x="17102" y="14375"/>
                      <wp:lineTo x="17845" y="10162"/>
                      <wp:lineTo x="18093" y="5205"/>
                      <wp:lineTo x="14127" y="2478"/>
                      <wp:lineTo x="12392" y="1735"/>
                      <wp:lineTo x="10905" y="1735"/>
                    </wp:wrapPolygon>
                  </wp:wrapThrough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FB759" w14:textId="26E313D8" w:rsidR="00192E53" w:rsidRPr="008E0DE2" w:rsidRDefault="00952C25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685888" behindDoc="0" locked="0" layoutInCell="1" allowOverlap="1" wp14:anchorId="1EDD81F9" wp14:editId="4B5BE88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343535</wp:posOffset>
                  </wp:positionV>
                  <wp:extent cx="538480" cy="538480"/>
                  <wp:effectExtent l="0" t="0" r="0" b="0"/>
                  <wp:wrapThrough wrapText="bothSides">
                    <wp:wrapPolygon edited="0">
                      <wp:start x="11717" y="4585"/>
                      <wp:lineTo x="2547" y="9170"/>
                      <wp:lineTo x="2038" y="9679"/>
                      <wp:lineTo x="4585" y="13755"/>
                      <wp:lineTo x="8660" y="18849"/>
                      <wp:lineTo x="10189" y="19868"/>
                      <wp:lineTo x="12226" y="19868"/>
                      <wp:lineTo x="13245" y="18849"/>
                      <wp:lineTo x="16302" y="14774"/>
                      <wp:lineTo x="16302" y="13755"/>
                      <wp:lineTo x="18340" y="11717"/>
                      <wp:lineTo x="18340" y="8660"/>
                      <wp:lineTo x="15792" y="4585"/>
                      <wp:lineTo x="11717" y="4585"/>
                    </wp:wrapPolygon>
                  </wp:wrapThrough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83840" behindDoc="0" locked="0" layoutInCell="1" allowOverlap="1" wp14:anchorId="39001445" wp14:editId="54DFB3EB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348615</wp:posOffset>
                  </wp:positionV>
                  <wp:extent cx="395605" cy="395605"/>
                  <wp:effectExtent l="0" t="0" r="0" b="0"/>
                  <wp:wrapThrough wrapText="bothSides">
                    <wp:wrapPolygon edited="0">
                      <wp:start x="3467" y="0"/>
                      <wp:lineTo x="2080" y="4854"/>
                      <wp:lineTo x="2080" y="14562"/>
                      <wp:lineTo x="4854" y="20109"/>
                      <wp:lineTo x="5547" y="20803"/>
                      <wp:lineTo x="10401" y="20803"/>
                      <wp:lineTo x="15949" y="20109"/>
                      <wp:lineTo x="20803" y="16642"/>
                      <wp:lineTo x="20109" y="12482"/>
                      <wp:lineTo x="9708" y="0"/>
                      <wp:lineTo x="3467" y="0"/>
                    </wp:wrapPolygon>
                  </wp:wrapThrough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84864" behindDoc="0" locked="0" layoutInCell="1" allowOverlap="1" wp14:anchorId="1FD07EB1" wp14:editId="3E734103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217170</wp:posOffset>
                  </wp:positionV>
                  <wp:extent cx="461645" cy="461645"/>
                  <wp:effectExtent l="0" t="0" r="0" b="0"/>
                  <wp:wrapThrough wrapText="bothSides">
                    <wp:wrapPolygon edited="0">
                      <wp:start x="10102" y="594"/>
                      <wp:lineTo x="6536" y="2377"/>
                      <wp:lineTo x="1783" y="7725"/>
                      <wp:lineTo x="1783" y="13667"/>
                      <wp:lineTo x="4754" y="17232"/>
                      <wp:lineTo x="7131" y="18421"/>
                      <wp:lineTo x="13073" y="18421"/>
                      <wp:lineTo x="18421" y="12479"/>
                      <wp:lineTo x="19015" y="8319"/>
                      <wp:lineTo x="15450" y="2377"/>
                      <wp:lineTo x="12479" y="594"/>
                      <wp:lineTo x="10102" y="594"/>
                    </wp:wrapPolygon>
                  </wp:wrapThrough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2E53" w:rsidRPr="008E0DE2" w14:paraId="1F4A5FEC" w14:textId="77777777" w:rsidTr="001F239C">
        <w:trPr>
          <w:trHeight w:val="2763"/>
        </w:trPr>
        <w:tc>
          <w:tcPr>
            <w:tcW w:w="4817" w:type="dxa"/>
          </w:tcPr>
          <w:p w14:paraId="7680A0CC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11.</w:t>
            </w:r>
          </w:p>
          <w:p w14:paraId="3FA59ADC" w14:textId="35BA94E9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28896" behindDoc="0" locked="0" layoutInCell="1" allowOverlap="1" wp14:anchorId="7555E518" wp14:editId="6D951ABE">
                  <wp:simplePos x="0" y="0"/>
                  <wp:positionH relativeFrom="column">
                    <wp:posOffset>2028190</wp:posOffset>
                  </wp:positionH>
                  <wp:positionV relativeFrom="paragraph">
                    <wp:posOffset>814070</wp:posOffset>
                  </wp:positionV>
                  <wp:extent cx="442595" cy="442595"/>
                  <wp:effectExtent l="0" t="0" r="0" b="0"/>
                  <wp:wrapThrough wrapText="bothSides">
                    <wp:wrapPolygon edited="0">
                      <wp:start x="16642" y="17261"/>
                      <wp:lineTo x="19121" y="12923"/>
                      <wp:lineTo x="19121" y="10444"/>
                      <wp:lineTo x="16642" y="6105"/>
                      <wp:lineTo x="16642" y="4865"/>
                      <wp:lineTo x="12923" y="1147"/>
                      <wp:lineTo x="10444" y="1147"/>
                      <wp:lineTo x="9204" y="2386"/>
                      <wp:lineTo x="6105" y="6105"/>
                      <wp:lineTo x="1766" y="10444"/>
                      <wp:lineTo x="3006" y="12303"/>
                      <wp:lineTo x="12303" y="17261"/>
                      <wp:lineTo x="16642" y="17261"/>
                    </wp:wrapPolygon>
                  </wp:wrapThrough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4259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7872" behindDoc="0" locked="0" layoutInCell="1" allowOverlap="1" wp14:anchorId="48DC7C00" wp14:editId="2AD58BA0">
                  <wp:simplePos x="0" y="0"/>
                  <wp:positionH relativeFrom="column">
                    <wp:posOffset>425315</wp:posOffset>
                  </wp:positionH>
                  <wp:positionV relativeFrom="paragraph">
                    <wp:posOffset>869789</wp:posOffset>
                  </wp:positionV>
                  <wp:extent cx="443230" cy="443230"/>
                  <wp:effectExtent l="0" t="0" r="0" b="1270"/>
                  <wp:wrapThrough wrapText="bothSides">
                    <wp:wrapPolygon edited="0">
                      <wp:start x="11759" y="619"/>
                      <wp:lineTo x="4951" y="11759"/>
                      <wp:lineTo x="1238" y="12997"/>
                      <wp:lineTo x="2476" y="18567"/>
                      <wp:lineTo x="10521" y="21043"/>
                      <wp:lineTo x="14854" y="21043"/>
                      <wp:lineTo x="16092" y="19805"/>
                      <wp:lineTo x="19186" y="14235"/>
                      <wp:lineTo x="18567" y="4951"/>
                      <wp:lineTo x="17330" y="619"/>
                      <wp:lineTo x="11759" y="619"/>
                    </wp:wrapPolygon>
                  </wp:wrapThrough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BEC5BAA" wp14:editId="758E487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431800</wp:posOffset>
                      </wp:positionV>
                      <wp:extent cx="384175" cy="369570"/>
                      <wp:effectExtent l="0" t="0" r="0" b="0"/>
                      <wp:wrapNone/>
                      <wp:docPr id="641603958" name="Chor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175" cy="369570"/>
                              </a:xfrm>
                              <a:prstGeom prst="chord">
                                <a:avLst>
                                  <a:gd name="adj1" fmla="val 2814662"/>
                                  <a:gd name="adj2" fmla="val 13799182"/>
                                </a:avLst>
                              </a:prstGeom>
                              <a:solidFill>
                                <a:schemeClr val="bg1">
                                  <a:alpha val="98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10615" id="Chord 1" o:spid="_x0000_s1026" style="position:absolute;margin-left:65.1pt;margin-top:34pt;width:30.25pt;height:29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369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" path="m320576,322144v-50371,43604,-120898,58450,-185597,39070c68035,341161,17766,287613,3831,221510,-10415,153933,15637,84347,71400,41025l320576,322144xe" fillcolor="white [3212]" stroked="f" strokeweight="1pt">
                      <v:fill opacity="64250f"/>
                      <v:stroke joinstyle="miter"/>
                      <v:path arrowok="t" o:connecttype="custom" o:connectlocs="320576,322144;134979,361214;3831,221510;71400,41025;320576,322144" o:connectangles="0,0,0,0,0"/>
                    </v:shape>
                  </w:pict>
                </mc:Fallback>
              </mc:AlternateContent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 xml:space="preserve">? </w:t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5824" behindDoc="0" locked="0" layoutInCell="1" allowOverlap="1" wp14:anchorId="5863B304" wp14:editId="03D78F20">
                  <wp:simplePos x="0" y="0"/>
                  <wp:positionH relativeFrom="column">
                    <wp:posOffset>2226554</wp:posOffset>
                  </wp:positionH>
                  <wp:positionV relativeFrom="paragraph">
                    <wp:posOffset>434404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4" name="Picture 84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6848" behindDoc="0" locked="0" layoutInCell="1" allowOverlap="1" wp14:anchorId="7F9A7CF6" wp14:editId="64B8EE5D">
                  <wp:simplePos x="0" y="0"/>
                  <wp:positionH relativeFrom="column">
                    <wp:posOffset>1797490</wp:posOffset>
                  </wp:positionH>
                  <wp:positionV relativeFrom="paragraph">
                    <wp:posOffset>434892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5" name="Picture 85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3776" behindDoc="0" locked="0" layoutInCell="1" allowOverlap="1" wp14:anchorId="259D4F83" wp14:editId="1F001362">
                  <wp:simplePos x="0" y="0"/>
                  <wp:positionH relativeFrom="column">
                    <wp:posOffset>830775</wp:posOffset>
                  </wp:positionH>
                  <wp:positionV relativeFrom="paragraph">
                    <wp:posOffset>434453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4334"/>
                      <wp:lineTo x="0" y="20227"/>
                      <wp:lineTo x="3570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6" name="Picture 86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2752" behindDoc="0" locked="0" layoutInCell="1" allowOverlap="1" wp14:anchorId="60F45251" wp14:editId="098EFBB4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436245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7" name="Picture 87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close up of a cooki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4800" behindDoc="0" locked="0" layoutInCell="1" allowOverlap="1" wp14:anchorId="5B80FA8C" wp14:editId="5AF48982">
                  <wp:simplePos x="0" y="0"/>
                  <wp:positionH relativeFrom="column">
                    <wp:posOffset>-733</wp:posOffset>
                  </wp:positionH>
                  <wp:positionV relativeFrom="paragraph">
                    <wp:posOffset>434535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8" name="Picture 88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</w:tcPr>
          <w:p w14:paraId="4F32C15D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12.</w:t>
            </w:r>
          </w:p>
          <w:p w14:paraId="13E6FB7B" w14:textId="0A4F615F" w:rsidR="00192E53" w:rsidRPr="008E0DE2" w:rsidRDefault="00952C25" w:rsidP="00952C25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3BD4FE5" wp14:editId="0FA9DD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514350</wp:posOffset>
                      </wp:positionV>
                      <wp:extent cx="303530" cy="274320"/>
                      <wp:effectExtent l="12700" t="0" r="13970" b="30480"/>
                      <wp:wrapNone/>
                      <wp:docPr id="158" name="Heart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9F6E1" id="Heart 158" o:spid="_x0000_s1026" style="position:absolute;margin-left:.05pt;margin-top:40.5pt;width:23.9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870A34" wp14:editId="1D2E2E10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367665</wp:posOffset>
                      </wp:positionV>
                      <wp:extent cx="303530" cy="274320"/>
                      <wp:effectExtent l="12700" t="0" r="13970" b="30480"/>
                      <wp:wrapNone/>
                      <wp:docPr id="164" name="Hear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B56B3" id="Heart 164" o:spid="_x0000_s1026" style="position:absolute;margin-left:22.05pt;margin-top:28.95pt;width:23.9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8BA144" wp14:editId="3BD2B31D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579120</wp:posOffset>
                      </wp:positionV>
                      <wp:extent cx="303530" cy="274320"/>
                      <wp:effectExtent l="12700" t="0" r="13970" b="30480"/>
                      <wp:wrapNone/>
                      <wp:docPr id="166" name="Hear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61204" id="Heart 166" o:spid="_x0000_s1026" style="position:absolute;margin-left:46.5pt;margin-top:45.6pt;width:23.9pt;height:2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29920" behindDoc="0" locked="0" layoutInCell="1" allowOverlap="1" wp14:anchorId="2E59490B" wp14:editId="0D8ED6C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881380</wp:posOffset>
                  </wp:positionV>
                  <wp:extent cx="421640" cy="421640"/>
                  <wp:effectExtent l="0" t="0" r="0" b="0"/>
                  <wp:wrapThrough wrapText="bothSides">
                    <wp:wrapPolygon edited="0">
                      <wp:start x="11711" y="0"/>
                      <wp:lineTo x="4554" y="11711"/>
                      <wp:lineTo x="651" y="12361"/>
                      <wp:lineTo x="1301" y="18217"/>
                      <wp:lineTo x="10410" y="20819"/>
                      <wp:lineTo x="14964" y="20819"/>
                      <wp:lineTo x="16265" y="20169"/>
                      <wp:lineTo x="18867" y="13663"/>
                      <wp:lineTo x="18867" y="4554"/>
                      <wp:lineTo x="17566" y="0"/>
                      <wp:lineTo x="11711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9C39483" wp14:editId="2F2084AE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421005</wp:posOffset>
                      </wp:positionV>
                      <wp:extent cx="303530" cy="274320"/>
                      <wp:effectExtent l="12700" t="0" r="13970" b="30480"/>
                      <wp:wrapNone/>
                      <wp:docPr id="162" name="Heart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980AD" id="Heart 162" o:spid="_x0000_s1026" style="position:absolute;margin-left:124.35pt;margin-top:33.15pt;width:23.9pt;height:2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3E80629" wp14:editId="34AEC0A0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418465</wp:posOffset>
                      </wp:positionV>
                      <wp:extent cx="303530" cy="274320"/>
                      <wp:effectExtent l="12700" t="0" r="13970" b="30480"/>
                      <wp:wrapNone/>
                      <wp:docPr id="165" name="Heart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F9119" id="Heart 165" o:spid="_x0000_s1026" style="position:absolute;margin-left:95.65pt;margin-top:32.95pt;width:23.9pt;height:2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644C92D" wp14:editId="4145FAAE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358140</wp:posOffset>
                      </wp:positionV>
                      <wp:extent cx="303530" cy="274320"/>
                      <wp:effectExtent l="12700" t="0" r="13970" b="30480"/>
                      <wp:wrapNone/>
                      <wp:docPr id="161" name="Heart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CF835" id="Heart 161" o:spid="_x0000_s1026" style="position:absolute;margin-left:202.3pt;margin-top:28.2pt;width:23.9pt;height:2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38112" behindDoc="0" locked="0" layoutInCell="1" allowOverlap="1" wp14:anchorId="6F2FF50F" wp14:editId="5349621E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808355</wp:posOffset>
                  </wp:positionV>
                  <wp:extent cx="533400" cy="533400"/>
                  <wp:effectExtent l="0" t="0" r="0" b="0"/>
                  <wp:wrapThrough wrapText="bothSides">
                    <wp:wrapPolygon edited="0">
                      <wp:start x="7200" y="0"/>
                      <wp:lineTo x="5657" y="9257"/>
                      <wp:lineTo x="5143" y="13886"/>
                      <wp:lineTo x="6171" y="16971"/>
                      <wp:lineTo x="8229" y="18000"/>
                      <wp:lineTo x="14914" y="18000"/>
                      <wp:lineTo x="15943" y="16971"/>
                      <wp:lineTo x="16971" y="6686"/>
                      <wp:lineTo x="14914" y="3600"/>
                      <wp:lineTo x="9257" y="0"/>
                      <wp:lineTo x="7200" y="0"/>
                    </wp:wrapPolygon>
                  </wp:wrapThrough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30944" behindDoc="0" locked="0" layoutInCell="1" allowOverlap="1" wp14:anchorId="172F5F9E" wp14:editId="67340FA7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736600</wp:posOffset>
                  </wp:positionV>
                  <wp:extent cx="590550" cy="590550"/>
                  <wp:effectExtent l="0" t="0" r="0" b="0"/>
                  <wp:wrapThrough wrapText="bothSides">
                    <wp:wrapPolygon edited="0">
                      <wp:start x="5110" y="4645"/>
                      <wp:lineTo x="2323" y="8826"/>
                      <wp:lineTo x="4645" y="13006"/>
                      <wp:lineTo x="4645" y="15794"/>
                      <wp:lineTo x="6968" y="19510"/>
                      <wp:lineTo x="8826" y="20439"/>
                      <wp:lineTo x="10684" y="20439"/>
                      <wp:lineTo x="12542" y="19510"/>
                      <wp:lineTo x="19974" y="10219"/>
                      <wp:lineTo x="18581" y="8826"/>
                      <wp:lineTo x="9290" y="4645"/>
                      <wp:lineTo x="5110" y="4645"/>
                    </wp:wrapPolygon>
                  </wp:wrapThrough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  <w:r w:rsidR="00192E53" w:rsidRPr="008E0DE2">
              <w:rPr>
                <w:lang w:val="es-ES_tradnl"/>
              </w:rPr>
              <w:fldChar w:fldCharType="begin"/>
            </w:r>
            <w:r w:rsidR="00192E53" w:rsidRPr="008E0DE2">
              <w:rPr>
                <w:lang w:val="es-ES_tradnl"/>
              </w:rPr>
              <w:instrText xml:space="preserve"> INCLUDEPICTURE "https://pigeonpresents.com/content/uploads/2017/09/duckling-main-445x445.png" \* MERGEFORMATINET </w:instrText>
            </w:r>
            <w:r w:rsidR="00000000">
              <w:rPr>
                <w:lang w:val="es-ES_tradnl"/>
              </w:rPr>
              <w:fldChar w:fldCharType="separate"/>
            </w:r>
            <w:r w:rsidR="00192E53" w:rsidRPr="008E0DE2">
              <w:rPr>
                <w:lang w:val="es-ES_tradnl"/>
              </w:rPr>
              <w:fldChar w:fldCharType="end"/>
            </w:r>
          </w:p>
        </w:tc>
      </w:tr>
      <w:tr w:rsidR="00192E53" w:rsidRPr="008E0DE2" w14:paraId="30E283AA" w14:textId="77777777" w:rsidTr="001F239C">
        <w:trPr>
          <w:trHeight w:val="3089"/>
        </w:trPr>
        <w:tc>
          <w:tcPr>
            <w:tcW w:w="4817" w:type="dxa"/>
          </w:tcPr>
          <w:p w14:paraId="034EAA18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13.</w:t>
            </w:r>
          </w:p>
          <w:p w14:paraId="7BE00786" w14:textId="0F69A555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17632" behindDoc="0" locked="0" layoutInCell="1" allowOverlap="1" wp14:anchorId="1B4EE4E5" wp14:editId="1A094521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765175</wp:posOffset>
                  </wp:positionV>
                  <wp:extent cx="693420" cy="693420"/>
                  <wp:effectExtent l="0" t="0" r="0" b="0"/>
                  <wp:wrapThrough wrapText="bothSides">
                    <wp:wrapPolygon edited="0">
                      <wp:start x="11473" y="5143"/>
                      <wp:lineTo x="3165" y="8703"/>
                      <wp:lineTo x="2374" y="9495"/>
                      <wp:lineTo x="3560" y="12264"/>
                      <wp:lineTo x="7516" y="18593"/>
                      <wp:lineTo x="10681" y="20176"/>
                      <wp:lineTo x="12264" y="20176"/>
                      <wp:lineTo x="15033" y="18593"/>
                      <wp:lineTo x="16220" y="12264"/>
                      <wp:lineTo x="18593" y="11077"/>
                      <wp:lineTo x="18593" y="8703"/>
                      <wp:lineTo x="16220" y="5143"/>
                      <wp:lineTo x="11473" y="5143"/>
                    </wp:wrapPolygon>
                  </wp:wrapThrough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16608" behindDoc="0" locked="0" layoutInCell="1" allowOverlap="1" wp14:anchorId="47DDEFB8" wp14:editId="74A90B0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999490</wp:posOffset>
                  </wp:positionV>
                  <wp:extent cx="579755" cy="579755"/>
                  <wp:effectExtent l="0" t="0" r="0" b="0"/>
                  <wp:wrapThrough wrapText="bothSides">
                    <wp:wrapPolygon edited="0">
                      <wp:start x="7097" y="0"/>
                      <wp:lineTo x="5205" y="12775"/>
                      <wp:lineTo x="5205" y="15141"/>
                      <wp:lineTo x="8517" y="17507"/>
                      <wp:lineTo x="8990" y="18453"/>
                      <wp:lineTo x="14668" y="18453"/>
                      <wp:lineTo x="16088" y="16088"/>
                      <wp:lineTo x="17034" y="10410"/>
                      <wp:lineTo x="17034" y="6151"/>
                      <wp:lineTo x="14668" y="3312"/>
                      <wp:lineTo x="9463" y="0"/>
                      <wp:lineTo x="7097" y="0"/>
                    </wp:wrapPolygon>
                  </wp:wrapThrough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41184" behindDoc="0" locked="0" layoutInCell="1" allowOverlap="1" wp14:anchorId="603242F2" wp14:editId="033F30B5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331470</wp:posOffset>
                  </wp:positionV>
                  <wp:extent cx="355600" cy="398145"/>
                  <wp:effectExtent l="0" t="0" r="0" b="0"/>
                  <wp:wrapThrough wrapText="bothSides">
                    <wp:wrapPolygon edited="0">
                      <wp:start x="0" y="0"/>
                      <wp:lineTo x="0" y="20670"/>
                      <wp:lineTo x="20829" y="20670"/>
                      <wp:lineTo x="20829" y="0"/>
                      <wp:lineTo x="0" y="0"/>
                    </wp:wrapPolygon>
                  </wp:wrapThrough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40160" behindDoc="0" locked="0" layoutInCell="1" allowOverlap="1" wp14:anchorId="2A3C4DB9" wp14:editId="62F8794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323850</wp:posOffset>
                  </wp:positionV>
                  <wp:extent cx="355600" cy="398145"/>
                  <wp:effectExtent l="0" t="0" r="0" b="0"/>
                  <wp:wrapThrough wrapText="bothSides">
                    <wp:wrapPolygon edited="0">
                      <wp:start x="0" y="0"/>
                      <wp:lineTo x="0" y="20670"/>
                      <wp:lineTo x="20829" y="20670"/>
                      <wp:lineTo x="20829" y="0"/>
                      <wp:lineTo x="0" y="0"/>
                    </wp:wrapPolygon>
                  </wp:wrapThrough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39136" behindDoc="0" locked="0" layoutInCell="1" allowOverlap="1" wp14:anchorId="45DAB2F5" wp14:editId="72104BC6">
                  <wp:simplePos x="0" y="0"/>
                  <wp:positionH relativeFrom="column">
                    <wp:posOffset>2141220</wp:posOffset>
                  </wp:positionH>
                  <wp:positionV relativeFrom="paragraph">
                    <wp:posOffset>535940</wp:posOffset>
                  </wp:positionV>
                  <wp:extent cx="407035" cy="772795"/>
                  <wp:effectExtent l="0" t="5080" r="0" b="0"/>
                  <wp:wrapThrough wrapText="bothSides">
                    <wp:wrapPolygon edited="0">
                      <wp:start x="21870" y="142"/>
                      <wp:lineTo x="977" y="142"/>
                      <wp:lineTo x="977" y="21085"/>
                      <wp:lineTo x="21870" y="21085"/>
                      <wp:lineTo x="21870" y="142"/>
                    </wp:wrapPolygon>
                  </wp:wrapThrough>
                  <wp:docPr id="1005809809" name="Picture 100580980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picture containing 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70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5584" behindDoc="0" locked="0" layoutInCell="1" allowOverlap="1" wp14:anchorId="7637E4E9" wp14:editId="5755BD6E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86360</wp:posOffset>
                  </wp:positionV>
                  <wp:extent cx="407035" cy="772795"/>
                  <wp:effectExtent l="0" t="5080" r="0" b="0"/>
                  <wp:wrapThrough wrapText="bothSides">
                    <wp:wrapPolygon edited="0">
                      <wp:start x="21870" y="142"/>
                      <wp:lineTo x="977" y="142"/>
                      <wp:lineTo x="977" y="21085"/>
                      <wp:lineTo x="21870" y="21085"/>
                      <wp:lineTo x="21870" y="142"/>
                    </wp:wrapPolygon>
                  </wp:wrapThrough>
                  <wp:docPr id="216" name="Picture 2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picture containing 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70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 xml:space="preserve">? </w:t>
            </w:r>
          </w:p>
        </w:tc>
        <w:tc>
          <w:tcPr>
            <w:tcW w:w="4801" w:type="dxa"/>
          </w:tcPr>
          <w:p w14:paraId="5C8D9159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14.</w:t>
            </w:r>
          </w:p>
          <w:p w14:paraId="3E0DE2DE" w14:textId="4C87C389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0464" behindDoc="0" locked="0" layoutInCell="1" allowOverlap="1" wp14:anchorId="717C5F70" wp14:editId="2C3ECB8F">
                  <wp:simplePos x="0" y="0"/>
                  <wp:positionH relativeFrom="column">
                    <wp:posOffset>2104882</wp:posOffset>
                  </wp:positionH>
                  <wp:positionV relativeFrom="paragraph">
                    <wp:posOffset>322598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7" name="Picture 207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2512" behindDoc="0" locked="0" layoutInCell="1" allowOverlap="1" wp14:anchorId="10F689B9" wp14:editId="411BA547">
                  <wp:simplePos x="0" y="0"/>
                  <wp:positionH relativeFrom="column">
                    <wp:posOffset>476777</wp:posOffset>
                  </wp:positionH>
                  <wp:positionV relativeFrom="paragraph">
                    <wp:posOffset>251353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9" name="Picture 209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3728BCDF" w14:textId="77F3393C" w:rsidR="00192E53" w:rsidRPr="008E0DE2" w:rsidRDefault="00952C25" w:rsidP="00952C25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07392" behindDoc="0" locked="0" layoutInCell="1" allowOverlap="1" wp14:anchorId="540E78C3" wp14:editId="43762BD8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421005</wp:posOffset>
                  </wp:positionV>
                  <wp:extent cx="542925" cy="542925"/>
                  <wp:effectExtent l="0" t="0" r="0" b="3175"/>
                  <wp:wrapThrough wrapText="bothSides">
                    <wp:wrapPolygon edited="0">
                      <wp:start x="12632" y="505"/>
                      <wp:lineTo x="12126" y="3032"/>
                      <wp:lineTo x="12126" y="9095"/>
                      <wp:lineTo x="2526" y="12632"/>
                      <wp:lineTo x="1011" y="13642"/>
                      <wp:lineTo x="2526" y="18189"/>
                      <wp:lineTo x="10105" y="20211"/>
                      <wp:lineTo x="11621" y="21221"/>
                      <wp:lineTo x="14147" y="21221"/>
                      <wp:lineTo x="16674" y="19200"/>
                      <wp:lineTo x="16674" y="17684"/>
                      <wp:lineTo x="18695" y="12632"/>
                      <wp:lineTo x="18695" y="5053"/>
                      <wp:lineTo x="16674" y="505"/>
                      <wp:lineTo x="12632" y="505"/>
                    </wp:wrapPolygon>
                  </wp:wrapThrough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08416" behindDoc="0" locked="0" layoutInCell="1" allowOverlap="1" wp14:anchorId="4BC5F2BF" wp14:editId="0F18BF79">
                  <wp:simplePos x="0" y="0"/>
                  <wp:positionH relativeFrom="column">
                    <wp:posOffset>2157891</wp:posOffset>
                  </wp:positionH>
                  <wp:positionV relativeFrom="paragraph">
                    <wp:posOffset>420201</wp:posOffset>
                  </wp:positionV>
                  <wp:extent cx="643890" cy="643890"/>
                  <wp:effectExtent l="0" t="0" r="0" b="0"/>
                  <wp:wrapThrough wrapText="bothSides">
                    <wp:wrapPolygon edited="0">
                      <wp:start x="5538" y="4686"/>
                      <wp:lineTo x="2556" y="8521"/>
                      <wp:lineTo x="5112" y="12355"/>
                      <wp:lineTo x="5112" y="15763"/>
                      <wp:lineTo x="6817" y="19172"/>
                      <wp:lineTo x="8947" y="20024"/>
                      <wp:lineTo x="11503" y="20024"/>
                      <wp:lineTo x="12781" y="19172"/>
                      <wp:lineTo x="17467" y="12355"/>
                      <wp:lineTo x="19598" y="10225"/>
                      <wp:lineTo x="18320" y="8947"/>
                      <wp:lineTo x="8947" y="4686"/>
                      <wp:lineTo x="5538" y="4686"/>
                    </wp:wrapPolygon>
                  </wp:wrapThrough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9440" behindDoc="0" locked="0" layoutInCell="1" allowOverlap="1" wp14:anchorId="05E5291E" wp14:editId="4FEF9307">
                  <wp:simplePos x="0" y="0"/>
                  <wp:positionH relativeFrom="column">
                    <wp:posOffset>50963</wp:posOffset>
                  </wp:positionH>
                  <wp:positionV relativeFrom="paragraph">
                    <wp:posOffset>201535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6" name="Picture 206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3536" behindDoc="0" locked="0" layoutInCell="1" allowOverlap="1" wp14:anchorId="3AAB0C12" wp14:editId="34E847F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218817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10" name="Picture 210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1488" behindDoc="0" locked="0" layoutInCell="1" allowOverlap="1" wp14:anchorId="0A1949C5" wp14:editId="4E1E8396">
                  <wp:simplePos x="0" y="0"/>
                  <wp:positionH relativeFrom="column">
                    <wp:posOffset>2521390</wp:posOffset>
                  </wp:positionH>
                  <wp:positionV relativeFrom="paragraph">
                    <wp:posOffset>106387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8" name="Picture 208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14560" behindDoc="0" locked="0" layoutInCell="1" allowOverlap="1" wp14:anchorId="676293BD" wp14:editId="03AAE0B2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57150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11" name="Picture 211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2E53" w:rsidRPr="008E0DE2" w14:paraId="7E2B03B0" w14:textId="77777777" w:rsidTr="001F239C">
        <w:trPr>
          <w:trHeight w:val="3089"/>
        </w:trPr>
        <w:tc>
          <w:tcPr>
            <w:tcW w:w="4817" w:type="dxa"/>
          </w:tcPr>
          <w:p w14:paraId="7CE1E3A0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17.</w:t>
            </w:r>
          </w:p>
          <w:p w14:paraId="22FB3C40" w14:textId="2DA21C33" w:rsidR="00192E53" w:rsidRPr="008E0DE2" w:rsidRDefault="00851F68" w:rsidP="00952C25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  <w:r w:rsidR="007E62A7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050EFE" wp14:editId="1D2EBC19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322580</wp:posOffset>
                      </wp:positionV>
                      <wp:extent cx="303530" cy="274320"/>
                      <wp:effectExtent l="12700" t="0" r="13970" b="30480"/>
                      <wp:wrapNone/>
                      <wp:docPr id="175" name="Heart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B88193E" id="Heart 175" o:spid="_x0000_s1026" style="position:absolute;margin-left:83.25pt;margin-top:25.4pt;width:23.9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</w:p>
          <w:p w14:paraId="1B43159B" w14:textId="0D37D495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95104" behindDoc="0" locked="0" layoutInCell="1" allowOverlap="1" wp14:anchorId="36974A56" wp14:editId="4A6C432B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448945</wp:posOffset>
                  </wp:positionV>
                  <wp:extent cx="491490" cy="491490"/>
                  <wp:effectExtent l="0" t="0" r="0" b="0"/>
                  <wp:wrapThrough wrapText="bothSides">
                    <wp:wrapPolygon edited="0">
                      <wp:start x="7256" y="0"/>
                      <wp:lineTo x="5581" y="10047"/>
                      <wp:lineTo x="5023" y="13953"/>
                      <wp:lineTo x="6140" y="16744"/>
                      <wp:lineTo x="8930" y="18419"/>
                      <wp:lineTo x="14512" y="18419"/>
                      <wp:lineTo x="15628" y="17302"/>
                      <wp:lineTo x="17302" y="11721"/>
                      <wp:lineTo x="17302" y="6698"/>
                      <wp:lineTo x="14512" y="3349"/>
                      <wp:lineTo x="9488" y="0"/>
                      <wp:lineTo x="7256" y="0"/>
                    </wp:wrapPolygon>
                  </wp:wrapThrough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96128" behindDoc="0" locked="0" layoutInCell="1" allowOverlap="1" wp14:anchorId="0A6F93F8" wp14:editId="2BE55126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443230</wp:posOffset>
                  </wp:positionV>
                  <wp:extent cx="544195" cy="544195"/>
                  <wp:effectExtent l="0" t="0" r="0" b="1905"/>
                  <wp:wrapThrough wrapText="bothSides">
                    <wp:wrapPolygon edited="0">
                      <wp:start x="12602" y="504"/>
                      <wp:lineTo x="12098" y="3025"/>
                      <wp:lineTo x="12098" y="9074"/>
                      <wp:lineTo x="2520" y="12602"/>
                      <wp:lineTo x="1008" y="13610"/>
                      <wp:lineTo x="2520" y="18147"/>
                      <wp:lineTo x="10082" y="20163"/>
                      <wp:lineTo x="11594" y="21172"/>
                      <wp:lineTo x="14114" y="21172"/>
                      <wp:lineTo x="16635" y="19155"/>
                      <wp:lineTo x="16635" y="17643"/>
                      <wp:lineTo x="18651" y="12602"/>
                      <wp:lineTo x="18651" y="5041"/>
                      <wp:lineTo x="16635" y="504"/>
                      <wp:lineTo x="12602" y="504"/>
                    </wp:wrapPolygon>
                  </wp:wrapThrough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694080" behindDoc="0" locked="0" layoutInCell="1" allowOverlap="1" wp14:anchorId="1F9A18F3" wp14:editId="1A0FC7C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402590</wp:posOffset>
                  </wp:positionV>
                  <wp:extent cx="596265" cy="596265"/>
                  <wp:effectExtent l="0" t="0" r="0" b="0"/>
                  <wp:wrapThrough wrapText="bothSides">
                    <wp:wrapPolygon edited="0">
                      <wp:start x="11962" y="4601"/>
                      <wp:lineTo x="2760" y="8741"/>
                      <wp:lineTo x="1840" y="9661"/>
                      <wp:lineTo x="3681" y="12882"/>
                      <wp:lineTo x="3681" y="14722"/>
                      <wp:lineTo x="8741" y="19323"/>
                      <wp:lineTo x="10581" y="20243"/>
                      <wp:lineTo x="12422" y="20243"/>
                      <wp:lineTo x="14262" y="19323"/>
                      <wp:lineTo x="17022" y="15182"/>
                      <wp:lineTo x="16562" y="12882"/>
                      <wp:lineTo x="18863" y="11502"/>
                      <wp:lineTo x="18863" y="8741"/>
                      <wp:lineTo x="16102" y="4601"/>
                      <wp:lineTo x="11962" y="4601"/>
                    </wp:wrapPolygon>
                  </wp:wrapThrough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184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C81E91" wp14:editId="31E320BC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160655</wp:posOffset>
                      </wp:positionV>
                      <wp:extent cx="303823" cy="274320"/>
                      <wp:effectExtent l="12700" t="0" r="13970" b="30480"/>
                      <wp:wrapNone/>
                      <wp:docPr id="171" name="Heart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6155D" id="Heart 171" o:spid="_x0000_s1026" style="position:absolute;margin-left:33.35pt;margin-top:12.65pt;width:23.9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CD55BC" wp14:editId="2AA3F91C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12700</wp:posOffset>
                      </wp:positionV>
                      <wp:extent cx="303530" cy="274320"/>
                      <wp:effectExtent l="12700" t="0" r="13970" b="30480"/>
                      <wp:wrapNone/>
                      <wp:docPr id="176" name="Heart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EC9D0DB" id="Heart 176" o:spid="_x0000_s1026" style="position:absolute;margin-left:110.05pt;margin-top:1pt;width:23.9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5EE022" wp14:editId="49C959E8">
                      <wp:simplePos x="0" y="0"/>
                      <wp:positionH relativeFrom="column">
                        <wp:posOffset>75028</wp:posOffset>
                      </wp:positionH>
                      <wp:positionV relativeFrom="paragraph">
                        <wp:posOffset>169692</wp:posOffset>
                      </wp:positionV>
                      <wp:extent cx="303823" cy="274320"/>
                      <wp:effectExtent l="12700" t="0" r="13970" b="30480"/>
                      <wp:wrapNone/>
                      <wp:docPr id="172" name="Heart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1169595" id="Heart 172" o:spid="_x0000_s1026" style="position:absolute;margin-left:5.9pt;margin-top:13.35pt;width:23.9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8B0627" wp14:editId="0C77DD17">
                      <wp:simplePos x="0" y="0"/>
                      <wp:positionH relativeFrom="column">
                        <wp:posOffset>2140927</wp:posOffset>
                      </wp:positionH>
                      <wp:positionV relativeFrom="paragraph">
                        <wp:posOffset>54757</wp:posOffset>
                      </wp:positionV>
                      <wp:extent cx="303823" cy="274320"/>
                      <wp:effectExtent l="12700" t="0" r="13970" b="30480"/>
                      <wp:wrapNone/>
                      <wp:docPr id="174" name="Heart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19BEFC7" id="Heart 174" o:spid="_x0000_s1026" style="position:absolute;margin-left:168.6pt;margin-top:4.3pt;width:23.9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 w:rsidRPr="008E0DE2"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696371" wp14:editId="7F18C6B4">
                      <wp:simplePos x="0" y="0"/>
                      <wp:positionH relativeFrom="column">
                        <wp:posOffset>2491691</wp:posOffset>
                      </wp:positionH>
                      <wp:positionV relativeFrom="paragraph">
                        <wp:posOffset>54708</wp:posOffset>
                      </wp:positionV>
                      <wp:extent cx="303823" cy="274320"/>
                      <wp:effectExtent l="12700" t="0" r="13970" b="30480"/>
                      <wp:wrapNone/>
                      <wp:docPr id="170" name="Heart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996425" id="Heart 170" o:spid="_x0000_s1026" style="position:absolute;margin-left:196.2pt;margin-top:4.3pt;width:23.9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</w:p>
        </w:tc>
        <w:tc>
          <w:tcPr>
            <w:tcW w:w="4801" w:type="dxa"/>
          </w:tcPr>
          <w:p w14:paraId="77A09CAE" w14:textId="77777777" w:rsidR="00192E53" w:rsidRPr="008E0DE2" w:rsidRDefault="00192E53" w:rsidP="00A2432A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sz w:val="28"/>
                <w:szCs w:val="28"/>
                <w:lang w:val="es-ES_tradnl"/>
              </w:rPr>
              <w:t>18.</w:t>
            </w:r>
          </w:p>
          <w:p w14:paraId="67A7BEB3" w14:textId="739E2ED8" w:rsidR="00192E53" w:rsidRPr="008E0DE2" w:rsidRDefault="00952C25" w:rsidP="00A2432A">
            <w:pPr>
              <w:jc w:val="center"/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4320" behindDoc="0" locked="0" layoutInCell="1" allowOverlap="1" wp14:anchorId="092F513C" wp14:editId="37756BA9">
                  <wp:simplePos x="0" y="0"/>
                  <wp:positionH relativeFrom="column">
                    <wp:posOffset>2261467</wp:posOffset>
                  </wp:positionH>
                  <wp:positionV relativeFrom="paragraph">
                    <wp:posOffset>306822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1" name="Picture 201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F68" w:rsidRPr="008E0DE2">
              <w:rPr>
                <w:sz w:val="28"/>
                <w:szCs w:val="28"/>
                <w:lang w:val="es-ES_tradnl"/>
              </w:rPr>
              <w:t>¿Son partes iguales</w:t>
            </w:r>
            <w:r w:rsidR="00192E53" w:rsidRPr="008E0DE2">
              <w:rPr>
                <w:sz w:val="28"/>
                <w:szCs w:val="28"/>
                <w:lang w:val="es-ES_tradnl"/>
              </w:rPr>
              <w:t>?</w:t>
            </w:r>
          </w:p>
          <w:p w14:paraId="5B559B13" w14:textId="75F87252" w:rsidR="00192E53" w:rsidRPr="008E0DE2" w:rsidRDefault="00952C25" w:rsidP="00952C25">
            <w:pPr>
              <w:rPr>
                <w:sz w:val="28"/>
                <w:szCs w:val="28"/>
                <w:lang w:val="es-ES_tradnl"/>
              </w:rPr>
            </w:pPr>
            <w:r w:rsidRPr="008E0DE2">
              <w:rPr>
                <w:noProof/>
                <w:lang w:val="es-ES_tradnl"/>
              </w:rPr>
              <w:drawing>
                <wp:anchor distT="0" distB="0" distL="114300" distR="114300" simplePos="0" relativeHeight="251702272" behindDoc="0" locked="0" layoutInCell="1" allowOverlap="1" wp14:anchorId="163B9F25" wp14:editId="1F834ABD">
                  <wp:simplePos x="0" y="0"/>
                  <wp:positionH relativeFrom="column">
                    <wp:posOffset>2190750</wp:posOffset>
                  </wp:positionH>
                  <wp:positionV relativeFrom="paragraph">
                    <wp:posOffset>589593</wp:posOffset>
                  </wp:positionV>
                  <wp:extent cx="669925" cy="669925"/>
                  <wp:effectExtent l="0" t="0" r="0" b="0"/>
                  <wp:wrapThrough wrapText="bothSides">
                    <wp:wrapPolygon edited="0">
                      <wp:start x="5323" y="4914"/>
                      <wp:lineTo x="2457" y="8599"/>
                      <wp:lineTo x="2457" y="9418"/>
                      <wp:lineTo x="5323" y="12284"/>
                      <wp:lineTo x="5323" y="13922"/>
                      <wp:lineTo x="6552" y="18836"/>
                      <wp:lineTo x="9009" y="20064"/>
                      <wp:lineTo x="10646" y="20064"/>
                      <wp:lineTo x="13922" y="18836"/>
                      <wp:lineTo x="19655" y="9827"/>
                      <wp:lineTo x="18017" y="8599"/>
                      <wp:lineTo x="9418" y="4914"/>
                      <wp:lineTo x="5323" y="4914"/>
                    </wp:wrapPolygon>
                  </wp:wrapThrough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6368" behindDoc="0" locked="0" layoutInCell="1" allowOverlap="1" wp14:anchorId="728F83D3" wp14:editId="19BEDC1C">
                  <wp:simplePos x="0" y="0"/>
                  <wp:positionH relativeFrom="column">
                    <wp:posOffset>1948753</wp:posOffset>
                  </wp:positionH>
                  <wp:positionV relativeFrom="paragraph">
                    <wp:posOffset>167246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3" name="Picture 20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5344" behindDoc="0" locked="0" layoutInCell="1" allowOverlap="1" wp14:anchorId="0242E505" wp14:editId="1009CE1A">
                  <wp:simplePos x="0" y="0"/>
                  <wp:positionH relativeFrom="column">
                    <wp:posOffset>1945040</wp:posOffset>
                  </wp:positionH>
                  <wp:positionV relativeFrom="paragraph">
                    <wp:posOffset>499522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2" name="Picture 202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697152" behindDoc="0" locked="0" layoutInCell="1" allowOverlap="1" wp14:anchorId="53F53991" wp14:editId="7287BD50">
                  <wp:simplePos x="0" y="0"/>
                  <wp:positionH relativeFrom="column">
                    <wp:posOffset>327874</wp:posOffset>
                  </wp:positionH>
                  <wp:positionV relativeFrom="paragraph">
                    <wp:posOffset>9266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184" name="Picture 184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699200" behindDoc="0" locked="0" layoutInCell="1" allowOverlap="1" wp14:anchorId="39705005" wp14:editId="486129F3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404495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194" name="Picture 19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0224" behindDoc="0" locked="0" layoutInCell="1" allowOverlap="1" wp14:anchorId="748BF3E1" wp14:editId="444A15DF">
                  <wp:simplePos x="0" y="0"/>
                  <wp:positionH relativeFrom="column">
                    <wp:posOffset>606586</wp:posOffset>
                  </wp:positionH>
                  <wp:positionV relativeFrom="paragraph">
                    <wp:posOffset>298190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197" name="Picture 197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E2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701248" behindDoc="0" locked="0" layoutInCell="1" allowOverlap="1" wp14:anchorId="429EA15F" wp14:editId="3B76E5A4">
                  <wp:simplePos x="0" y="0"/>
                  <wp:positionH relativeFrom="column">
                    <wp:posOffset>338043</wp:posOffset>
                  </wp:positionH>
                  <wp:positionV relativeFrom="paragraph">
                    <wp:posOffset>719196</wp:posOffset>
                  </wp:positionV>
                  <wp:extent cx="488950" cy="488950"/>
                  <wp:effectExtent l="0" t="0" r="0" b="6350"/>
                  <wp:wrapThrough wrapText="bothSides">
                    <wp:wrapPolygon edited="0">
                      <wp:start x="12343" y="561"/>
                      <wp:lineTo x="11221" y="10660"/>
                      <wp:lineTo x="1683" y="12343"/>
                      <wp:lineTo x="1683" y="17953"/>
                      <wp:lineTo x="10660" y="20197"/>
                      <wp:lineTo x="11782" y="21319"/>
                      <wp:lineTo x="14587" y="21319"/>
                      <wp:lineTo x="17392" y="19636"/>
                      <wp:lineTo x="18514" y="11782"/>
                      <wp:lineTo x="19075" y="5049"/>
                      <wp:lineTo x="16831" y="561"/>
                      <wp:lineTo x="12343" y="561"/>
                    </wp:wrapPolygon>
                  </wp:wrapThrough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 w:rsidRPr="008E0DE2">
              <w:rPr>
                <w:noProof/>
                <w:sz w:val="10"/>
                <w:szCs w:val="10"/>
                <w:lang w:val="es-ES_tradnl"/>
              </w:rPr>
              <w:drawing>
                <wp:anchor distT="0" distB="0" distL="114300" distR="114300" simplePos="0" relativeHeight="251703296" behindDoc="0" locked="0" layoutInCell="1" allowOverlap="1" wp14:anchorId="40573C67" wp14:editId="353CD712">
                  <wp:simplePos x="0" y="0"/>
                  <wp:positionH relativeFrom="column">
                    <wp:posOffset>2449684</wp:posOffset>
                  </wp:positionH>
                  <wp:positionV relativeFrom="paragraph">
                    <wp:posOffset>208622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0" name="Picture 200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EB1D00" w14:textId="77777777" w:rsidR="001466D5" w:rsidRPr="008E0DE2" w:rsidRDefault="001466D5" w:rsidP="001466D5">
      <w:pPr>
        <w:pStyle w:val="FootnoteText"/>
        <w:rPr>
          <w:i/>
          <w:color w:val="3E5C61" w:themeColor="accent2"/>
          <w:sz w:val="18"/>
          <w:szCs w:val="18"/>
          <w:lang w:val="es-ES_tradnl"/>
        </w:rPr>
      </w:pPr>
    </w:p>
    <w:p w14:paraId="41C0B87C" w14:textId="65BB6467" w:rsidR="001466D5" w:rsidRPr="008E0DE2" w:rsidRDefault="001466D5" w:rsidP="001466D5">
      <w:pPr>
        <w:pStyle w:val="FootnoteText"/>
        <w:rPr>
          <w:i/>
          <w:color w:val="3E5C61" w:themeColor="accent2"/>
          <w:sz w:val="18"/>
          <w:szCs w:val="18"/>
          <w:lang w:val="es-ES_tradnl"/>
        </w:rPr>
      </w:pPr>
      <w:r w:rsidRPr="008E0DE2">
        <w:rPr>
          <w:i/>
          <w:color w:val="3E5C61" w:themeColor="accent2"/>
          <w:sz w:val="18"/>
          <w:szCs w:val="18"/>
          <w:lang w:val="es-ES_tradnl"/>
        </w:rPr>
        <w:t>Chocolate Bar. (</w:t>
      </w:r>
      <w:r w:rsidR="00851F68" w:rsidRPr="008E0DE2">
        <w:rPr>
          <w:i/>
          <w:color w:val="3E5C61" w:themeColor="accent2"/>
          <w:sz w:val="18"/>
          <w:szCs w:val="18"/>
          <w:lang w:val="es-ES_tradnl"/>
        </w:rPr>
        <w:t>s</w:t>
      </w:r>
      <w:r w:rsidRPr="008E0DE2">
        <w:rPr>
          <w:i/>
          <w:color w:val="3E5C61" w:themeColor="accent2"/>
          <w:sz w:val="18"/>
          <w:szCs w:val="18"/>
          <w:lang w:val="es-ES_tradnl"/>
        </w:rPr>
        <w:t>.</w:t>
      </w:r>
      <w:r w:rsidR="00851F68" w:rsidRPr="008E0DE2">
        <w:rPr>
          <w:i/>
          <w:color w:val="3E5C61" w:themeColor="accent2"/>
          <w:sz w:val="18"/>
          <w:szCs w:val="18"/>
          <w:lang w:val="es-ES_tradnl"/>
        </w:rPr>
        <w:t>f</w:t>
      </w:r>
      <w:r w:rsidRPr="008E0DE2">
        <w:rPr>
          <w:i/>
          <w:color w:val="3E5C61" w:themeColor="accent2"/>
          <w:sz w:val="18"/>
          <w:szCs w:val="18"/>
          <w:lang w:val="es-ES_tradnl"/>
        </w:rPr>
        <w:t xml:space="preserve">.). </w:t>
      </w:r>
      <w:hyperlink r:id="rId58" w:history="1">
        <w:r w:rsidRPr="008E0DE2">
          <w:rPr>
            <w:rStyle w:val="Hyperlink"/>
            <w:i/>
            <w:sz w:val="18"/>
            <w:szCs w:val="18"/>
            <w:lang w:val="es-ES_tradnl"/>
          </w:rPr>
          <w:t>https://i.stack.imgur.com/1mZPB.jpg</w:t>
        </w:r>
      </w:hyperlink>
    </w:p>
    <w:p w14:paraId="5CAA152D" w14:textId="77777777" w:rsidR="001466D5" w:rsidRPr="008E0DE2" w:rsidRDefault="001466D5" w:rsidP="001466D5">
      <w:pPr>
        <w:pStyle w:val="FootnoteText"/>
        <w:rPr>
          <w:i/>
          <w:color w:val="3E5C61" w:themeColor="accent2"/>
          <w:sz w:val="18"/>
          <w:szCs w:val="18"/>
          <w:lang w:val="es-ES_tradnl"/>
        </w:rPr>
      </w:pPr>
    </w:p>
    <w:p w14:paraId="7158E57F" w14:textId="22889854" w:rsidR="001466D5" w:rsidRPr="008E0DE2" w:rsidRDefault="007E62A7" w:rsidP="007E62A7">
      <w:pPr>
        <w:pStyle w:val="FootnoteText"/>
        <w:rPr>
          <w:rStyle w:val="Hyperlink"/>
          <w:i/>
          <w:iCs/>
          <w:sz w:val="18"/>
          <w:szCs w:val="18"/>
          <w:lang w:val="es-ES_tradnl"/>
        </w:rPr>
      </w:pPr>
      <w:r w:rsidRPr="008E0DE2">
        <w:rPr>
          <w:i/>
          <w:iCs/>
          <w:color w:val="3E5C61" w:themeColor="accent2"/>
          <w:sz w:val="18"/>
          <w:szCs w:val="18"/>
          <w:lang w:val="es-ES_tradnl"/>
        </w:rPr>
        <w:t>Cookie. (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s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>.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f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.). </w:t>
      </w:r>
      <w:hyperlink r:id="rId59" w:history="1">
        <w:r w:rsidRPr="008E0DE2">
          <w:rPr>
            <w:rStyle w:val="Hyperlink"/>
            <w:i/>
            <w:iCs/>
            <w:sz w:val="18"/>
            <w:szCs w:val="18"/>
            <w:lang w:val="es-ES_tradnl"/>
          </w:rPr>
          <w:t>https://1.bp.blogspot.com/-94XK-zMZLFI/Tk5ekLtwDgI/AAAAAAAADs4/dEjtNbQsvXc/s400/Cookie.gif</w:t>
        </w:r>
      </w:hyperlink>
    </w:p>
    <w:p w14:paraId="1815AAD6" w14:textId="77777777" w:rsidR="001466D5" w:rsidRPr="008E0DE2" w:rsidRDefault="001466D5" w:rsidP="007E62A7">
      <w:pPr>
        <w:pStyle w:val="FootnoteText"/>
        <w:rPr>
          <w:rStyle w:val="Hyperlink"/>
          <w:i/>
          <w:iCs/>
          <w:sz w:val="18"/>
          <w:szCs w:val="18"/>
          <w:lang w:val="es-ES_tradnl"/>
        </w:rPr>
      </w:pPr>
    </w:p>
    <w:p w14:paraId="6CB4FF5E" w14:textId="1A05846C" w:rsidR="001466D5" w:rsidRPr="008E0DE2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</w:pPr>
      <w:proofErr w:type="spellStart"/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Duck</w:t>
      </w:r>
      <w:proofErr w:type="spellEnd"/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. (</w:t>
      </w:r>
      <w:r w:rsidR="00851F68"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s</w:t>
      </w:r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.</w:t>
      </w:r>
      <w:r w:rsidR="00851F68"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f</w:t>
      </w:r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 xml:space="preserve">.). </w:t>
      </w:r>
      <w:hyperlink r:id="rId60" w:history="1">
        <w:r w:rsidRPr="008E0DE2">
          <w:rPr>
            <w:rStyle w:val="Hyperlink"/>
            <w:i/>
            <w:iCs/>
            <w:sz w:val="18"/>
            <w:szCs w:val="18"/>
            <w:lang w:val="es-ES_tradnl"/>
          </w:rPr>
          <w:t>https://pixabay.com/vectors/duck-bird-duckling-yellow-cute-4525218/</w:t>
        </w:r>
      </w:hyperlink>
    </w:p>
    <w:p w14:paraId="32445E16" w14:textId="77777777" w:rsidR="001466D5" w:rsidRPr="008E0DE2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</w:pPr>
    </w:p>
    <w:p w14:paraId="60EF74EA" w14:textId="2F181B89" w:rsidR="001466D5" w:rsidRPr="008E0DE2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</w:pPr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 xml:space="preserve">Hot </w:t>
      </w:r>
      <w:proofErr w:type="spellStart"/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Dog</w:t>
      </w:r>
      <w:proofErr w:type="spellEnd"/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. (</w:t>
      </w:r>
      <w:r w:rsidR="00851F68"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s</w:t>
      </w:r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.</w:t>
      </w:r>
      <w:r w:rsidR="00851F68"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>f</w:t>
      </w:r>
      <w:r w:rsidRPr="008E0DE2">
        <w:rPr>
          <w:rStyle w:val="Hyperlink"/>
          <w:i/>
          <w:iCs/>
          <w:color w:val="3E5C61" w:themeColor="accent2"/>
          <w:sz w:val="18"/>
          <w:szCs w:val="18"/>
          <w:u w:val="none"/>
          <w:lang w:val="es-ES_tradnl"/>
        </w:rPr>
        <w:t xml:space="preserve">.). </w:t>
      </w:r>
      <w:hyperlink r:id="rId61" w:history="1">
        <w:r w:rsidRPr="008E0DE2">
          <w:rPr>
            <w:rStyle w:val="Hyperlink"/>
            <w:i/>
            <w:iCs/>
            <w:sz w:val="18"/>
            <w:szCs w:val="18"/>
            <w:lang w:val="es-ES_tradnl"/>
          </w:rPr>
          <w:t>https://as1.ftcdn.net/jpg/02/65/57/58/220_F_265575805_ivE7dEFyoVAaUdVDUi2phiqp6WGqzfAX.jpg</w:t>
        </w:r>
      </w:hyperlink>
    </w:p>
    <w:p w14:paraId="73FF28F2" w14:textId="77777777" w:rsidR="001466D5" w:rsidRPr="008E0DE2" w:rsidRDefault="001466D5" w:rsidP="007E62A7">
      <w:pPr>
        <w:pStyle w:val="FootnoteText"/>
        <w:rPr>
          <w:i/>
          <w:iCs/>
          <w:color w:val="910D28" w:themeColor="hyperlink"/>
          <w:sz w:val="18"/>
          <w:szCs w:val="18"/>
          <w:u w:val="single"/>
          <w:lang w:val="es-ES_tradnl"/>
        </w:rPr>
      </w:pPr>
    </w:p>
    <w:p w14:paraId="51CC76C4" w14:textId="0E9F8CF4" w:rsidR="001466D5" w:rsidRPr="008E0DE2" w:rsidRDefault="001466D5" w:rsidP="001466D5">
      <w:pPr>
        <w:rPr>
          <w:rStyle w:val="Hyperlink"/>
          <w:i/>
          <w:iCs/>
          <w:sz w:val="18"/>
          <w:szCs w:val="18"/>
          <w:lang w:val="es-ES_tradnl"/>
        </w:rPr>
      </w:pPr>
      <w:r w:rsidRPr="008E0DE2">
        <w:rPr>
          <w:i/>
          <w:iCs/>
          <w:color w:val="3E5C61" w:themeColor="accent2"/>
          <w:sz w:val="18"/>
          <w:szCs w:val="18"/>
          <w:lang w:val="es-ES_tradnl"/>
        </w:rPr>
        <w:t>Pizza. (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s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>.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f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.) </w:t>
      </w:r>
      <w:hyperlink r:id="rId62" w:history="1">
        <w:r w:rsidRPr="008E0DE2">
          <w:rPr>
            <w:rStyle w:val="Hyperlink"/>
            <w:i/>
            <w:iCs/>
            <w:sz w:val="18"/>
            <w:szCs w:val="18"/>
            <w:lang w:val="es-ES_tradnl"/>
          </w:rPr>
          <w:t>https://pngimg.com/uploads/pizza/pizza_PNG43974.png</w:t>
        </w:r>
      </w:hyperlink>
    </w:p>
    <w:p w14:paraId="0B142A4C" w14:textId="02E6731F" w:rsidR="001466D5" w:rsidRPr="008E0DE2" w:rsidRDefault="001466D5" w:rsidP="001466D5">
      <w:pPr>
        <w:rPr>
          <w:rStyle w:val="Hyperlink"/>
          <w:i/>
          <w:iCs/>
          <w:sz w:val="18"/>
          <w:szCs w:val="18"/>
          <w:lang w:val="es-ES_tradnl"/>
        </w:rPr>
      </w:pP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Puppy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>. (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s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>.</w:t>
      </w:r>
      <w:r w:rsidR="00851F68" w:rsidRPr="008E0DE2">
        <w:rPr>
          <w:i/>
          <w:iCs/>
          <w:color w:val="3E5C61" w:themeColor="accent2"/>
          <w:sz w:val="18"/>
          <w:szCs w:val="18"/>
          <w:lang w:val="es-ES_tradnl"/>
        </w:rPr>
        <w:t>f</w:t>
      </w:r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.). </w:t>
      </w:r>
      <w:hyperlink r:id="rId63" w:history="1">
        <w:r w:rsidRPr="008E0DE2">
          <w:rPr>
            <w:rStyle w:val="Hyperlink"/>
            <w:i/>
            <w:iCs/>
            <w:sz w:val="18"/>
            <w:szCs w:val="18"/>
            <w:lang w:val="es-ES_tradnl"/>
          </w:rPr>
          <w:t>https://i.stack.imgur.com/aMUMt.jpg?s=328&amp;g=1</w:t>
        </w:r>
      </w:hyperlink>
    </w:p>
    <w:p w14:paraId="6BA445DB" w14:textId="3D0656F4" w:rsidR="00A14184" w:rsidRPr="008E0DE2" w:rsidRDefault="00A14184" w:rsidP="00A14184">
      <w:pPr>
        <w:pStyle w:val="BodyText"/>
        <w:rPr>
          <w:i/>
          <w:iCs/>
          <w:color w:val="3E5C61" w:themeColor="accent2"/>
          <w:sz w:val="18"/>
          <w:szCs w:val="18"/>
          <w:lang w:val="es-ES_tradnl"/>
        </w:rPr>
      </w:pPr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Willems, M. (2012). </w:t>
      </w: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The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 </w:t>
      </w: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Duckling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 </w:t>
      </w: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Gets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 a </w:t>
      </w:r>
      <w:proofErr w:type="gram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Cookie!?.</w:t>
      </w:r>
      <w:proofErr w:type="gram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 Hyperion </w:t>
      </w: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Books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 xml:space="preserve"> for </w:t>
      </w:r>
      <w:proofErr w:type="spellStart"/>
      <w:r w:rsidRPr="008E0DE2">
        <w:rPr>
          <w:i/>
          <w:iCs/>
          <w:color w:val="3E5C61" w:themeColor="accent2"/>
          <w:sz w:val="18"/>
          <w:szCs w:val="18"/>
          <w:lang w:val="es-ES_tradnl"/>
        </w:rPr>
        <w:t>Children</w:t>
      </w:r>
      <w:proofErr w:type="spellEnd"/>
      <w:r w:rsidRPr="008E0DE2">
        <w:rPr>
          <w:i/>
          <w:iCs/>
          <w:color w:val="3E5C61" w:themeColor="accent2"/>
          <w:sz w:val="18"/>
          <w:szCs w:val="18"/>
          <w:lang w:val="es-ES_tradnl"/>
        </w:rPr>
        <w:t>.</w:t>
      </w:r>
    </w:p>
    <w:p w14:paraId="182DB6A3" w14:textId="1FA75CE9" w:rsidR="001466D5" w:rsidRPr="008E0DE2" w:rsidRDefault="001466D5" w:rsidP="001466D5">
      <w:pPr>
        <w:pStyle w:val="BodyText"/>
        <w:rPr>
          <w:i/>
          <w:iCs/>
          <w:color w:val="3E5C61" w:themeColor="accent2"/>
          <w:sz w:val="18"/>
          <w:szCs w:val="18"/>
          <w:lang w:val="es-ES_tradnl"/>
        </w:rPr>
      </w:pPr>
    </w:p>
    <w:p w14:paraId="36A648A9" w14:textId="189A3863" w:rsidR="001466D5" w:rsidRPr="008E0DE2" w:rsidRDefault="001466D5" w:rsidP="007E62A7">
      <w:pPr>
        <w:pStyle w:val="FootnoteText"/>
        <w:rPr>
          <w:i/>
          <w:iCs/>
          <w:color w:val="3E5C61" w:themeColor="accent2"/>
          <w:sz w:val="18"/>
          <w:szCs w:val="18"/>
          <w:lang w:val="es-ES_tradnl"/>
        </w:rPr>
      </w:pPr>
    </w:p>
    <w:sectPr w:rsidR="001466D5" w:rsidRPr="008E0DE2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5804B" w14:textId="77777777" w:rsidR="0028122F" w:rsidRDefault="0028122F" w:rsidP="00293785">
      <w:pPr>
        <w:spacing w:after="0" w:line="240" w:lineRule="auto"/>
      </w:pPr>
      <w:r>
        <w:separator/>
      </w:r>
    </w:p>
  </w:endnote>
  <w:endnote w:type="continuationSeparator" w:id="0">
    <w:p w14:paraId="707FEC3F" w14:textId="77777777" w:rsidR="0028122F" w:rsidRDefault="0028122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9737" w14:textId="77777777" w:rsidR="009A51CD" w:rsidRDefault="009A5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F3B5" w14:textId="77777777" w:rsidR="00293785" w:rsidRDefault="00F65749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668C219" wp14:editId="5BEB33D0">
          <wp:simplePos x="0" y="0"/>
          <wp:positionH relativeFrom="column">
            <wp:posOffset>1371600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92FA0A1" wp14:editId="63323A2C">
              <wp:simplePos x="0" y="0"/>
              <wp:positionH relativeFrom="column">
                <wp:posOffset>1485900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856C" w14:textId="5B465417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6551ECFB6BDF7498273300E11A912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8343A">
                                <w:t>Who Took More Cookies from the Cookie Jar?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92FA0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11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Cl2zQd4gAAAA4BAAAPAAAAAAAAAAAAAAAAALoEAABk&#13;&#10;cnMvZG93bnJldi54bWxQSwUGAAAAAAQABADzAAAAyQUAAAAA&#13;&#10;" filled="f" stroked="f">
              <v:textbox>
                <w:txbxContent>
                  <w:p w14:paraId="07A6856C" w14:textId="5B465417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6551ECFB6BDF7498273300E11A912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B8343A">
                          <w:t>Who Took More Cookies from the Cookie Jar?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3F0B" w14:textId="77777777" w:rsidR="009A51CD" w:rsidRDefault="009A5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1E827" w14:textId="77777777" w:rsidR="0028122F" w:rsidRDefault="0028122F" w:rsidP="00293785">
      <w:pPr>
        <w:spacing w:after="0" w:line="240" w:lineRule="auto"/>
      </w:pPr>
      <w:r>
        <w:separator/>
      </w:r>
    </w:p>
  </w:footnote>
  <w:footnote w:type="continuationSeparator" w:id="0">
    <w:p w14:paraId="18636481" w14:textId="77777777" w:rsidR="0028122F" w:rsidRDefault="0028122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CDF6" w14:textId="77777777" w:rsidR="009A51CD" w:rsidRDefault="009A5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D8A3" w14:textId="77777777" w:rsidR="009A51CD" w:rsidRDefault="009A51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AA1B" w14:textId="77777777" w:rsidR="009A51CD" w:rsidRDefault="009A5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A0CC6"/>
    <w:multiLevelType w:val="multilevel"/>
    <w:tmpl w:val="8906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7"/>
  </w:num>
  <w:num w:numId="2" w16cid:durableId="146556627">
    <w:abstractNumId w:val="8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6"/>
  </w:num>
  <w:num w:numId="7" w16cid:durableId="1024863129">
    <w:abstractNumId w:val="4"/>
  </w:num>
  <w:num w:numId="8" w16cid:durableId="1295863789">
    <w:abstractNumId w:val="9"/>
  </w:num>
  <w:num w:numId="9" w16cid:durableId="1048140081">
    <w:abstractNumId w:val="10"/>
  </w:num>
  <w:num w:numId="10" w16cid:durableId="1471896044">
    <w:abstractNumId w:val="11"/>
  </w:num>
  <w:num w:numId="11" w16cid:durableId="1434518601">
    <w:abstractNumId w:val="1"/>
  </w:num>
  <w:num w:numId="12" w16cid:durableId="17232125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53"/>
    <w:rsid w:val="0004006F"/>
    <w:rsid w:val="00053775"/>
    <w:rsid w:val="0005619A"/>
    <w:rsid w:val="0008589D"/>
    <w:rsid w:val="0011259B"/>
    <w:rsid w:val="00116FDD"/>
    <w:rsid w:val="00125621"/>
    <w:rsid w:val="001466D5"/>
    <w:rsid w:val="00192E53"/>
    <w:rsid w:val="001A3324"/>
    <w:rsid w:val="001A7919"/>
    <w:rsid w:val="001D0BBF"/>
    <w:rsid w:val="001E1F85"/>
    <w:rsid w:val="001F125D"/>
    <w:rsid w:val="001F239C"/>
    <w:rsid w:val="002315DE"/>
    <w:rsid w:val="002345CC"/>
    <w:rsid w:val="00244DA0"/>
    <w:rsid w:val="0028122F"/>
    <w:rsid w:val="00293785"/>
    <w:rsid w:val="002C084A"/>
    <w:rsid w:val="002C0879"/>
    <w:rsid w:val="002C37B4"/>
    <w:rsid w:val="0036040A"/>
    <w:rsid w:val="00380605"/>
    <w:rsid w:val="00397FA9"/>
    <w:rsid w:val="003E3516"/>
    <w:rsid w:val="0044624D"/>
    <w:rsid w:val="00446C13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6C03"/>
    <w:rsid w:val="00667FBB"/>
    <w:rsid w:val="00686DAB"/>
    <w:rsid w:val="006B4CC2"/>
    <w:rsid w:val="006D4C50"/>
    <w:rsid w:val="006E0EA0"/>
    <w:rsid w:val="006E1542"/>
    <w:rsid w:val="00721EA4"/>
    <w:rsid w:val="007236BB"/>
    <w:rsid w:val="00797CB5"/>
    <w:rsid w:val="007B055F"/>
    <w:rsid w:val="007C36E9"/>
    <w:rsid w:val="007E62A7"/>
    <w:rsid w:val="007E6F1D"/>
    <w:rsid w:val="00851F68"/>
    <w:rsid w:val="008539BE"/>
    <w:rsid w:val="00880013"/>
    <w:rsid w:val="008856F2"/>
    <w:rsid w:val="008920A4"/>
    <w:rsid w:val="00893D8A"/>
    <w:rsid w:val="008E0DE2"/>
    <w:rsid w:val="008F5386"/>
    <w:rsid w:val="00913172"/>
    <w:rsid w:val="00952C25"/>
    <w:rsid w:val="00981E19"/>
    <w:rsid w:val="0099704D"/>
    <w:rsid w:val="009A51CD"/>
    <w:rsid w:val="009B52E4"/>
    <w:rsid w:val="009D6E8D"/>
    <w:rsid w:val="00A101E8"/>
    <w:rsid w:val="00A14184"/>
    <w:rsid w:val="00AC349E"/>
    <w:rsid w:val="00AF3A9F"/>
    <w:rsid w:val="00B3475F"/>
    <w:rsid w:val="00B8343A"/>
    <w:rsid w:val="00B92DBF"/>
    <w:rsid w:val="00BD119F"/>
    <w:rsid w:val="00C60185"/>
    <w:rsid w:val="00C73EA1"/>
    <w:rsid w:val="00C7760A"/>
    <w:rsid w:val="00C8524A"/>
    <w:rsid w:val="00CB4974"/>
    <w:rsid w:val="00CC1EA7"/>
    <w:rsid w:val="00CC4F77"/>
    <w:rsid w:val="00CD3CF6"/>
    <w:rsid w:val="00CD602A"/>
    <w:rsid w:val="00CE336D"/>
    <w:rsid w:val="00CF1829"/>
    <w:rsid w:val="00CF192F"/>
    <w:rsid w:val="00D106FF"/>
    <w:rsid w:val="00D31297"/>
    <w:rsid w:val="00D626EB"/>
    <w:rsid w:val="00DB648A"/>
    <w:rsid w:val="00DB74E1"/>
    <w:rsid w:val="00DC1267"/>
    <w:rsid w:val="00DC7A6D"/>
    <w:rsid w:val="00DE0203"/>
    <w:rsid w:val="00E43680"/>
    <w:rsid w:val="00E61E47"/>
    <w:rsid w:val="00EC0217"/>
    <w:rsid w:val="00ED24C8"/>
    <w:rsid w:val="00EE2561"/>
    <w:rsid w:val="00F377E2"/>
    <w:rsid w:val="00F50748"/>
    <w:rsid w:val="00F65749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2569E"/>
  <w15:docId w15:val="{3E82D83E-A097-174F-BA74-BF7163A4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66D5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hyperlink" Target="https://www.publicdomainpictures.net/view-image.php?image=166870&amp;picture=&amp;jazyk=EN" TargetMode="External"/><Relationship Id="rId55" Type="http://schemas.openxmlformats.org/officeDocument/2006/relationships/image" Target="media/image40.png"/><Relationship Id="rId63" Type="http://schemas.openxmlformats.org/officeDocument/2006/relationships/hyperlink" Target="https://i.stack.imgur.com/aMUMt.jpg?s=328&amp;g=1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customXml" Target="ink/ink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hyperlink" Target="https://i.stack.imgur.com/1mZPB.jpg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as1.ftcdn.net/jpg/02/65/57/58/220_F_265575805_ivE7dEFyoVAaUdVDUi2phiqp6WGqzfAX.jpg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5.png"/><Relationship Id="rId17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yperlink" Target="https://1.bp.blogspot.com/-94XK-zMZLFI/Tk5ekLtwDgI/AAAAAAAADs4/dEjtNbQsvXc/s400/Cookie.gif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hyperlink" Target="https://pngimg.com/uploads/pizza/pizza_PNG43974.png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8" Type="http://schemas.openxmlformats.org/officeDocument/2006/relationships/image" Target="media/image13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hyperlink" Target="https://pixabay.com/vectors/duck-bird-duckling-yellow-cute-4525218/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awalker/Library/Group%20Containers/UBF8T346G9.Office/User%20Content.localized/Templates.localized/Vertical%20LEARN%20Attachment%20(Save%20As%20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551ECFB6BDF7498273300E11A91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97226-2482-B04A-A29A-BF1B2379E3BE}"/>
      </w:docPartPr>
      <w:docPartBody>
        <w:p w:rsidR="002224D8" w:rsidRDefault="00000000">
          <w:pPr>
            <w:pStyle w:val="E6551ECFB6BDF7498273300E11A9120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F1"/>
    <w:rsid w:val="002224D8"/>
    <w:rsid w:val="004731C2"/>
    <w:rsid w:val="00DA7B68"/>
    <w:rsid w:val="00E2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551ECFB6BDF7498273300E11A91200">
    <w:name w:val="E6551ECFB6BDF7498273300E11A912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8T16:02:17.6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24575,'2'4'0,"0"-2"0,-2 2 0,1-2 0,0 3 0,0-1 0,-1 2 0,1 1 0,0 1 0,0 1 0,0 3 0,0-2 0,0 2 0,0-4 0,0 1 0,0-1 0,-1 1 0,1 0 0,-1-3 0,1 2 0,0-3 0,-1 1 0,1 0 0,-1-1 0,1 1 0,-1-2 0,1 1 0,-1-1 0,0 0 0,0-1 0,1 0 0,-1 0 0,0 1 0,0 0 0,1 1 0,-1-1 0,0 2 0,1-3 0,-1 2 0,1-2 0,-1 1 0,0 0 0,1 1 0,-1-1 0,1-2 0,-1 2 0,1-2 0,-1 3 0,0-3 0,1 4 0,-1-5 0,0 4 0,1 0 0,0-1 0,0 4 0,-1-3 0,1 1 0,-1 0 0,1-1 0,0 1 0,-1 1 0,1-3 0,-1 2 0,1-1 0,-1-1 0,1 0 0,-1 0 0,1 3 0,-1-5 0,1 4 0,0-3 0,-1 1 0,0 2 0,1-1 0,0 1 0,-1-2 0,1 0 0,0 3 0,-1-3 0,1 2 0,0-1 0,0-1 0,-1 0 0,1 2 0,-1-1 0,1 1 0,0-1 0,0-1 0,-1 0 0,1-2 0,-1 4 0,1-3 0,0 3 0,0-2 0,-1 1 0,1 1 0,0-1 0,0 1 0,-1-2 0,0 0 0,1-1 0,-1 0 0,1 0 0,-1 1 0,1 0 0,-1 1 0,0-1 0,1 0 0,0 0 0,-1 1 0,1-1 0,-1 0 0,1 0 0,-1 3 0,1-3 0,0 2 0,-1 1 0,0-3 0,1 4 0,-1-3 0,1 1 0,-1 0 0,1-1 0,-1 1 0,1-1 0,-1-1 0,0 0 0,1 0 0,-1 3 0,1-3 0,-1 2 0,1-1 0,-1-1 0,0 0 0,1 0 0,-1 1 0,0-1 0,0 0 0,0 1 0,0 1 0,1-2 0,-1 3 0,0-3 0,1 0 0,-1 0 0,0 1 0,0-1 0,1 0 0,-1 0 0,0 1 0,0-1 0,1 0 0,-1 0 0,1 3 0,-1-3 0,1 3 0,-1-1 0,0-2 0,0 4 0,1-3 0,-1 1 0,0-1 0,1-1 0,-1 0 0,1 2 0,-1-1 0,1 1 0,-1-2 0,1 5 0,-1-4 0,1 3 0,-1-2 0,0-1 0,0 1 0,1 0 0,-1-1 0,0 3 0,0-3 0,1 1 0,-1 0 0,1-1 0,-1 1 0,0-2 0,1 0 0,-1 2 0,0-1 0,1 1 0,-1-1 0,0-1 0,1 2 0,-1-1 0,1 1 0,-1-2 0,0 0 0,1 1 0,-1-1 0,0 0 0,0-1 0,0 0 0,1 0 0,-1-1 0,0 2 0,1-2 0,-1 3 0,0-1 0,1 2 0,-1-1 0,1 1 0,0-2 0,-1 0 0,1 1 0,-1-1 0,0 0 0,1 0 0,-1-1 0,0 1 0,1-2 0,-1 2 0,0 0 0,1 1 0,-1-1 0,1 0 0,-1 1 0,1-1 0,-1 0 0,0 0 0,1 1 0,-1-1 0,1 0 0,-1 2 0,0-3 0,0 3 0,1-4 0,-1 1 0,0 0 0,1 0 0,-1-1 0,0 2 0,1-2 0,-1 2 0,0 1 0,1-1 0,0-2 0,-1 2 0,1-1 0,-1 1 0,0 0 0,1 0 0,-1-1 0,0 1 0,1-2 0,-1 2 0,1 0 0,-1-1 0,0 1 0,1-2 0,-1 2 0,1-1 0,-1 0 0,0 0 0,1 1 0,-1 0 0,1-1 0,-1 0 0,0 0 0,1 1 0,-1 0 0,0 1 0,1-1 0,0 0 0,-1 0 0,1 1 0,-1-1 0,1 0 0,-1 0 0,1-1 0,-1 1 0,0-2 0,1 2 0,-1 0 0,0 1 0,0-1 0,1-2 0,-1 2 0,1-1 0,-1 1 0,-1-10 0,0 6 0,-1-7 0</inkml:trace>
</inkml:ink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Attachment (Save As Template).dotx</Template>
  <TotalTime>74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Took More Cookies from the Cookie Jar?</vt:lpstr>
    </vt:vector>
  </TitlesOfParts>
  <Manager/>
  <Company/>
  <LinksUpToDate>false</LinksUpToDate>
  <CharactersWithSpaces>2030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Took More Cookies from the Cookie Jar?</dc:title>
  <dc:subject/>
  <dc:creator>K20 Center</dc:creator>
  <cp:keywords/>
  <dc:description/>
  <cp:lastModifiedBy>Shogren, Caitlin E.</cp:lastModifiedBy>
  <cp:revision>7</cp:revision>
  <cp:lastPrinted>2016-07-14T14:08:00Z</cp:lastPrinted>
  <dcterms:created xsi:type="dcterms:W3CDTF">2023-05-31T15:51:00Z</dcterms:created>
  <dcterms:modified xsi:type="dcterms:W3CDTF">2023-06-13T22:11:00Z</dcterms:modified>
  <cp:category/>
</cp:coreProperties>
</file>