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6C7FCD" w14:textId="02CC0F4D" w:rsidR="00BD738D" w:rsidRPr="00DC7A6D" w:rsidRDefault="00BD738D" w:rsidP="00BD738D">
      <w:pPr>
        <w:pStyle w:val="Title"/>
      </w:pPr>
      <w:r>
        <w:t>Always, sometimes, or never true</w:t>
      </w:r>
      <w:r w:rsidR="00E46A79">
        <w:t>?</w:t>
      </w:r>
    </w:p>
    <w:p w14:paraId="4C46D4BD" w14:textId="32B361D9" w:rsidR="00DC1CA0" w:rsidRPr="00304DC6" w:rsidRDefault="00BD738D" w:rsidP="00BD738D">
      <w:r>
        <w:t xml:space="preserve">Read </w:t>
      </w:r>
      <w:r w:rsidR="00A41428">
        <w:t>the</w:t>
      </w:r>
      <w:r>
        <w:t xml:space="preserve"> statement in the first column</w:t>
      </w:r>
      <w:r w:rsidR="00A41428">
        <w:t xml:space="preserve"> and </w:t>
      </w:r>
      <w:r>
        <w:t>decide if it is always, sometimes, or never true</w:t>
      </w:r>
      <w:r w:rsidR="00A41428">
        <w:t>. Circle your decision</w:t>
      </w:r>
      <w:r>
        <w:t xml:space="preserve"> in the second column. In the third column, </w:t>
      </w:r>
      <w:r w:rsidR="00A41428">
        <w:t>justify your decision.</w:t>
      </w:r>
    </w:p>
    <w:tbl>
      <w:tblPr>
        <w:tblW w:w="0" w:type="auto"/>
        <w:jc w:val="center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3595"/>
        <w:gridCol w:w="3097"/>
        <w:gridCol w:w="2658"/>
      </w:tblGrid>
      <w:tr w:rsidR="00A1673F" w:rsidRPr="00DC1CA0" w14:paraId="63078CDD" w14:textId="77777777" w:rsidTr="00BD738D">
        <w:trPr>
          <w:trHeight w:val="424"/>
          <w:tblHeader/>
          <w:jc w:val="center"/>
        </w:trPr>
        <w:tc>
          <w:tcPr>
            <w:tcW w:w="359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45C2A21" w14:textId="5F0CBECE" w:rsidR="00A1673F" w:rsidRPr="00DC1CA0" w:rsidRDefault="00BD738D" w:rsidP="00BD73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Statement</w:t>
            </w:r>
          </w:p>
        </w:tc>
        <w:tc>
          <w:tcPr>
            <w:tcW w:w="3097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EC91B29" w14:textId="5C9D26F8" w:rsidR="00A1673F" w:rsidRPr="00DC1CA0" w:rsidRDefault="00BD738D" w:rsidP="00BD73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Always, Sometimes, or Never True?</w:t>
            </w:r>
          </w:p>
        </w:tc>
        <w:tc>
          <w:tcPr>
            <w:tcW w:w="2658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423F8AB" w14:textId="481789E9" w:rsidR="00A1673F" w:rsidRPr="00DC1CA0" w:rsidRDefault="00BD738D" w:rsidP="00BD73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Justification</w:t>
            </w:r>
          </w:p>
        </w:tc>
      </w:tr>
      <w:tr w:rsidR="00BD738D" w:rsidRPr="00DC1CA0" w14:paraId="28CE15E2" w14:textId="77777777" w:rsidTr="00BD738D">
        <w:trPr>
          <w:jc w:val="center"/>
        </w:trPr>
        <w:tc>
          <w:tcPr>
            <w:tcW w:w="35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A98F81D" w14:textId="2879C6DE" w:rsidR="00BD738D" w:rsidRPr="00BD738D" w:rsidRDefault="00BD738D" w:rsidP="00BD738D">
            <w:pPr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 w:rsidRPr="00BD738D">
              <w:rPr>
                <w:b/>
                <w:bCs/>
                <w:color w:val="971D20" w:themeColor="accent3"/>
              </w:rPr>
              <w:t>People are naturally good.</w:t>
            </w:r>
          </w:p>
        </w:tc>
        <w:tc>
          <w:tcPr>
            <w:tcW w:w="3097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622B695" w14:textId="77777777" w:rsidR="00BD738D" w:rsidRDefault="00BD738D" w:rsidP="00BD738D">
            <w:pPr>
              <w:pStyle w:val="BodyText"/>
              <w:spacing w:after="0" w:line="480" w:lineRule="auto"/>
              <w:jc w:val="center"/>
            </w:pPr>
            <w:r>
              <w:t>Always</w:t>
            </w:r>
          </w:p>
          <w:p w14:paraId="5CC36777" w14:textId="77777777" w:rsidR="00BD738D" w:rsidRDefault="00BD738D" w:rsidP="00BD738D">
            <w:pPr>
              <w:pStyle w:val="BodyText"/>
              <w:spacing w:after="0" w:line="480" w:lineRule="auto"/>
              <w:jc w:val="center"/>
            </w:pPr>
            <w:r>
              <w:t>Sometimes</w:t>
            </w:r>
          </w:p>
          <w:p w14:paraId="29731EC5" w14:textId="4F652B4D" w:rsidR="00BD738D" w:rsidRPr="00DC1CA0" w:rsidRDefault="00BD738D" w:rsidP="00BD738D">
            <w:pPr>
              <w:jc w:val="center"/>
            </w:pPr>
            <w:r>
              <w:t>Never</w:t>
            </w:r>
          </w:p>
        </w:tc>
        <w:tc>
          <w:tcPr>
            <w:tcW w:w="265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07021D1" w14:textId="77777777" w:rsidR="00BD738D" w:rsidRPr="00DC1CA0" w:rsidRDefault="00BD738D" w:rsidP="00BD738D">
            <w:pPr>
              <w:jc w:val="center"/>
            </w:pPr>
          </w:p>
        </w:tc>
      </w:tr>
      <w:tr w:rsidR="00A1673F" w:rsidRPr="00DC1CA0" w14:paraId="373671BA" w14:textId="77777777" w:rsidTr="00BD738D">
        <w:trPr>
          <w:jc w:val="center"/>
        </w:trPr>
        <w:tc>
          <w:tcPr>
            <w:tcW w:w="35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52A5978" w14:textId="13257A07" w:rsidR="00A1673F" w:rsidRPr="00F33303" w:rsidRDefault="00BD738D" w:rsidP="00BD738D">
            <w:pPr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 w:rsidRPr="00BD738D">
              <w:rPr>
                <w:b/>
                <w:bCs/>
                <w:color w:val="971D20" w:themeColor="accent3"/>
              </w:rPr>
              <w:t>Dictatorships are the best form of government.</w:t>
            </w:r>
          </w:p>
        </w:tc>
        <w:tc>
          <w:tcPr>
            <w:tcW w:w="3097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E5365DE" w14:textId="77777777" w:rsidR="00BD738D" w:rsidRDefault="00BD738D" w:rsidP="00BD738D">
            <w:pPr>
              <w:pStyle w:val="BodyText"/>
              <w:spacing w:after="0" w:line="480" w:lineRule="auto"/>
              <w:jc w:val="center"/>
            </w:pPr>
            <w:r>
              <w:t>Always</w:t>
            </w:r>
          </w:p>
          <w:p w14:paraId="0077B68A" w14:textId="77777777" w:rsidR="00BD738D" w:rsidRDefault="00BD738D" w:rsidP="00BD738D">
            <w:pPr>
              <w:pStyle w:val="BodyText"/>
              <w:spacing w:after="0" w:line="480" w:lineRule="auto"/>
              <w:jc w:val="center"/>
            </w:pPr>
            <w:r>
              <w:t>Sometimes</w:t>
            </w:r>
          </w:p>
          <w:p w14:paraId="44B70651" w14:textId="0BA28B27" w:rsidR="00A1673F" w:rsidRPr="00DC1CA0" w:rsidRDefault="00BD738D" w:rsidP="00BD738D">
            <w:pPr>
              <w:jc w:val="center"/>
            </w:pPr>
            <w:r>
              <w:t>Never</w:t>
            </w:r>
          </w:p>
        </w:tc>
        <w:tc>
          <w:tcPr>
            <w:tcW w:w="265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C7A3455" w14:textId="77777777" w:rsidR="00A1673F" w:rsidRPr="00DC1CA0" w:rsidRDefault="00A1673F" w:rsidP="00BD738D">
            <w:pPr>
              <w:jc w:val="center"/>
            </w:pPr>
          </w:p>
        </w:tc>
      </w:tr>
      <w:tr w:rsidR="00BD738D" w:rsidRPr="00DC1CA0" w14:paraId="31BFB42C" w14:textId="77777777" w:rsidTr="00BD738D">
        <w:trPr>
          <w:jc w:val="center"/>
        </w:trPr>
        <w:tc>
          <w:tcPr>
            <w:tcW w:w="35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3961755" w14:textId="58234572" w:rsidR="00BD738D" w:rsidRPr="00BD738D" w:rsidRDefault="00BD738D" w:rsidP="00BD738D">
            <w:pPr>
              <w:jc w:val="center"/>
              <w:rPr>
                <w:b/>
                <w:bCs/>
                <w:color w:val="971D20" w:themeColor="accent3"/>
              </w:rPr>
            </w:pPr>
            <w:r w:rsidRPr="00BD738D">
              <w:rPr>
                <w:b/>
                <w:bCs/>
                <w:color w:val="971D20" w:themeColor="accent3"/>
              </w:rPr>
              <w:t>Most countries have always had free market economies.</w:t>
            </w:r>
          </w:p>
        </w:tc>
        <w:tc>
          <w:tcPr>
            <w:tcW w:w="3097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8938048" w14:textId="77777777" w:rsidR="00BD738D" w:rsidRDefault="00BD738D" w:rsidP="00BD738D">
            <w:pPr>
              <w:pStyle w:val="BodyText"/>
              <w:spacing w:after="0" w:line="480" w:lineRule="auto"/>
              <w:jc w:val="center"/>
            </w:pPr>
            <w:r>
              <w:t>Always</w:t>
            </w:r>
          </w:p>
          <w:p w14:paraId="7DAD27D0" w14:textId="77777777" w:rsidR="00BD738D" w:rsidRDefault="00BD738D" w:rsidP="00BD738D">
            <w:pPr>
              <w:pStyle w:val="BodyText"/>
              <w:spacing w:after="0" w:line="480" w:lineRule="auto"/>
              <w:jc w:val="center"/>
            </w:pPr>
            <w:r>
              <w:t>Sometimes</w:t>
            </w:r>
          </w:p>
          <w:p w14:paraId="2009EF19" w14:textId="76DD58B6" w:rsidR="00BD738D" w:rsidRPr="00DC1CA0" w:rsidRDefault="00BD738D" w:rsidP="00BD738D">
            <w:pPr>
              <w:jc w:val="center"/>
            </w:pPr>
            <w:r>
              <w:t>Never</w:t>
            </w:r>
          </w:p>
        </w:tc>
        <w:tc>
          <w:tcPr>
            <w:tcW w:w="265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26560B" w14:textId="77777777" w:rsidR="00BD738D" w:rsidRPr="00DC1CA0" w:rsidRDefault="00BD738D" w:rsidP="00BD738D">
            <w:pPr>
              <w:jc w:val="center"/>
            </w:pPr>
          </w:p>
        </w:tc>
      </w:tr>
      <w:tr w:rsidR="00BD738D" w:rsidRPr="00DC1CA0" w14:paraId="794A8F74" w14:textId="77777777" w:rsidTr="00BD738D">
        <w:trPr>
          <w:jc w:val="center"/>
        </w:trPr>
        <w:tc>
          <w:tcPr>
            <w:tcW w:w="35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9E6191" w14:textId="3DB97BAF" w:rsidR="00BD738D" w:rsidRPr="00A7412F" w:rsidRDefault="00BD738D" w:rsidP="00BD738D">
            <w:pPr>
              <w:jc w:val="center"/>
              <w:rPr>
                <w:b/>
                <w:bCs/>
                <w:color w:val="288AC3" w:themeColor="accent1"/>
              </w:rPr>
            </w:pPr>
            <w:r w:rsidRPr="00BD738D">
              <w:rPr>
                <w:b/>
                <w:bCs/>
                <w:color w:val="971D20" w:themeColor="accent3"/>
              </w:rPr>
              <w:t>People should give up some freedoms for safety and security.</w:t>
            </w:r>
          </w:p>
        </w:tc>
        <w:tc>
          <w:tcPr>
            <w:tcW w:w="3097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EEE725E" w14:textId="77777777" w:rsidR="00BD738D" w:rsidRDefault="00BD738D" w:rsidP="00BD738D">
            <w:pPr>
              <w:pStyle w:val="BodyText"/>
              <w:spacing w:after="0" w:line="480" w:lineRule="auto"/>
              <w:jc w:val="center"/>
            </w:pPr>
            <w:r>
              <w:t>Always</w:t>
            </w:r>
          </w:p>
          <w:p w14:paraId="0CA64BC1" w14:textId="77777777" w:rsidR="00BD738D" w:rsidRDefault="00BD738D" w:rsidP="00BD738D">
            <w:pPr>
              <w:pStyle w:val="BodyText"/>
              <w:spacing w:after="0" w:line="480" w:lineRule="auto"/>
              <w:jc w:val="center"/>
            </w:pPr>
            <w:r>
              <w:t>Sometimes</w:t>
            </w:r>
          </w:p>
          <w:p w14:paraId="2F11D869" w14:textId="62B4E927" w:rsidR="00BD738D" w:rsidRPr="00DC1CA0" w:rsidRDefault="00BD738D" w:rsidP="00BD738D">
            <w:pPr>
              <w:jc w:val="center"/>
            </w:pPr>
            <w:r>
              <w:t>Never</w:t>
            </w:r>
          </w:p>
        </w:tc>
        <w:tc>
          <w:tcPr>
            <w:tcW w:w="265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AA7FABA" w14:textId="77777777" w:rsidR="00BD738D" w:rsidRPr="00DC1CA0" w:rsidRDefault="00BD738D" w:rsidP="00BD738D">
            <w:pPr>
              <w:jc w:val="center"/>
            </w:pPr>
          </w:p>
        </w:tc>
      </w:tr>
      <w:tr w:rsidR="00BD738D" w:rsidRPr="00DC1CA0" w14:paraId="3A4D60FD" w14:textId="77777777" w:rsidTr="00BD738D">
        <w:trPr>
          <w:jc w:val="center"/>
        </w:trPr>
        <w:tc>
          <w:tcPr>
            <w:tcW w:w="35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7CE051F" w14:textId="46FDCE2E" w:rsidR="00BD738D" w:rsidRPr="00A7412F" w:rsidRDefault="00BD738D" w:rsidP="00BD738D">
            <w:pPr>
              <w:jc w:val="center"/>
              <w:rPr>
                <w:b/>
                <w:bCs/>
                <w:color w:val="288AC3" w:themeColor="accent1"/>
              </w:rPr>
            </w:pPr>
            <w:r w:rsidRPr="00BD738D">
              <w:rPr>
                <w:b/>
                <w:bCs/>
                <w:color w:val="971D20" w:themeColor="accent3"/>
              </w:rPr>
              <w:t>For something to be true, it must be believed or accepted by everyone with no disagreement.</w:t>
            </w:r>
          </w:p>
        </w:tc>
        <w:tc>
          <w:tcPr>
            <w:tcW w:w="3097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8AFCCA4" w14:textId="77777777" w:rsidR="00BD738D" w:rsidRDefault="00BD738D" w:rsidP="00BD738D">
            <w:pPr>
              <w:pStyle w:val="BodyText"/>
              <w:spacing w:after="0" w:line="480" w:lineRule="auto"/>
              <w:jc w:val="center"/>
            </w:pPr>
            <w:r>
              <w:t>Always</w:t>
            </w:r>
          </w:p>
          <w:p w14:paraId="1B4A8B71" w14:textId="77777777" w:rsidR="00BD738D" w:rsidRDefault="00BD738D" w:rsidP="00BD738D">
            <w:pPr>
              <w:pStyle w:val="BodyText"/>
              <w:spacing w:after="0" w:line="480" w:lineRule="auto"/>
              <w:jc w:val="center"/>
            </w:pPr>
            <w:r>
              <w:t>Sometimes</w:t>
            </w:r>
          </w:p>
          <w:p w14:paraId="45A74815" w14:textId="15D43C0E" w:rsidR="00BD738D" w:rsidRPr="00DC1CA0" w:rsidRDefault="00BD738D" w:rsidP="00BD738D">
            <w:pPr>
              <w:jc w:val="center"/>
            </w:pPr>
            <w:r>
              <w:t>Never</w:t>
            </w:r>
          </w:p>
        </w:tc>
        <w:tc>
          <w:tcPr>
            <w:tcW w:w="265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D8534F5" w14:textId="77777777" w:rsidR="00BD738D" w:rsidRPr="00DC1CA0" w:rsidRDefault="00BD738D" w:rsidP="00BD738D">
            <w:pPr>
              <w:jc w:val="center"/>
            </w:pPr>
          </w:p>
        </w:tc>
      </w:tr>
    </w:tbl>
    <w:p w14:paraId="03B871AF" w14:textId="6EDDFC3D" w:rsidR="001B5BA6" w:rsidRPr="00DC1CA0" w:rsidRDefault="00304DC6" w:rsidP="00DC1CA0">
      <w:r>
        <w:br/>
      </w:r>
    </w:p>
    <w:sectPr w:rsidR="001B5BA6" w:rsidRPr="00DC1CA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4CAA06" w14:textId="77777777" w:rsidR="00920404" w:rsidRDefault="00920404" w:rsidP="00DC1CA0">
      <w:r>
        <w:separator/>
      </w:r>
    </w:p>
  </w:endnote>
  <w:endnote w:type="continuationSeparator" w:id="0">
    <w:p w14:paraId="1E50DF34" w14:textId="77777777" w:rsidR="00920404" w:rsidRDefault="00920404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2E2A21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1F5D14" w14:textId="2B6E9876" w:rsidR="009F0B2E" w:rsidRPr="008C5074" w:rsidRDefault="00BD738D" w:rsidP="008C5074">
                          <w:pPr>
                            <w:pStyle w:val="Footer"/>
                          </w:pPr>
                          <w:r>
                            <w:t>enlighten 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5F1F5D14" w14:textId="2B6E9876" w:rsidR="009F0B2E" w:rsidRPr="008C5074" w:rsidRDefault="00BD738D" w:rsidP="008C5074">
                    <w:pPr>
                      <w:pStyle w:val="Footer"/>
                    </w:pPr>
                    <w:r>
                      <w:t>enlighten 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076D67" w14:textId="77777777" w:rsidR="00920404" w:rsidRDefault="00920404" w:rsidP="00DC1CA0">
      <w:r>
        <w:separator/>
      </w:r>
    </w:p>
  </w:footnote>
  <w:footnote w:type="continuationSeparator" w:id="0">
    <w:p w14:paraId="738F037D" w14:textId="77777777" w:rsidR="00920404" w:rsidRDefault="00920404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38D"/>
    <w:rsid w:val="00072D23"/>
    <w:rsid w:val="000C7623"/>
    <w:rsid w:val="001B5BA6"/>
    <w:rsid w:val="002040D8"/>
    <w:rsid w:val="00233158"/>
    <w:rsid w:val="00245200"/>
    <w:rsid w:val="00246BC1"/>
    <w:rsid w:val="00274BB5"/>
    <w:rsid w:val="002D4C34"/>
    <w:rsid w:val="00304DC6"/>
    <w:rsid w:val="003F30F4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82C66"/>
    <w:rsid w:val="006C5B24"/>
    <w:rsid w:val="006E2654"/>
    <w:rsid w:val="006F637F"/>
    <w:rsid w:val="00782F44"/>
    <w:rsid w:val="007A5710"/>
    <w:rsid w:val="007E5E08"/>
    <w:rsid w:val="008C5074"/>
    <w:rsid w:val="008E31E6"/>
    <w:rsid w:val="008F712F"/>
    <w:rsid w:val="009112D3"/>
    <w:rsid w:val="00914680"/>
    <w:rsid w:val="00920404"/>
    <w:rsid w:val="00976B6A"/>
    <w:rsid w:val="00977E3D"/>
    <w:rsid w:val="009A7873"/>
    <w:rsid w:val="009F0B2E"/>
    <w:rsid w:val="00A1673F"/>
    <w:rsid w:val="00A41428"/>
    <w:rsid w:val="00A77EC7"/>
    <w:rsid w:val="00AB67C1"/>
    <w:rsid w:val="00AF213D"/>
    <w:rsid w:val="00BD738D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15A68"/>
    <w:rsid w:val="00E26CEB"/>
    <w:rsid w:val="00E326C3"/>
    <w:rsid w:val="00E45663"/>
    <w:rsid w:val="00E46A79"/>
    <w:rsid w:val="00E46C11"/>
    <w:rsid w:val="00E76FF3"/>
    <w:rsid w:val="00EA2AF9"/>
    <w:rsid w:val="00EB6E7A"/>
    <w:rsid w:val="00F10244"/>
    <w:rsid w:val="00F5361A"/>
    <w:rsid w:val="00F80B5C"/>
    <w:rsid w:val="00F87387"/>
    <w:rsid w:val="00FA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E7E4C"/>
  <w15:chartTrackingRefBased/>
  <w15:docId w15:val="{E3613E26-5DB8-0243-A6E3-C3BA8C52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33158"/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semiHidden/>
    <w:unhideWhenUsed/>
    <w:rsid w:val="00BD738D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D738D"/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esktop/LEARN%20Vertical%20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Template.dotx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680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Vertical Template</dc:title>
  <dc:subject/>
  <dc:creator>Laura Halstied</dc:creator>
  <cp:keywords/>
  <dc:description/>
  <cp:lastModifiedBy>Finley-Combs, Elsa C.</cp:lastModifiedBy>
  <cp:revision>3</cp:revision>
  <dcterms:created xsi:type="dcterms:W3CDTF">2026-08-05T14:37:00Z</dcterms:created>
  <dcterms:modified xsi:type="dcterms:W3CDTF">2026-08-05T16:34:00Z</dcterms:modified>
  <cp:category/>
</cp:coreProperties>
</file>