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45A719" w14:textId="77777777" w:rsidR="00DC751F" w:rsidRDefault="00DC751F" w:rsidP="00DC751F">
      <w:pPr>
        <w:pStyle w:val="Title"/>
      </w:pPr>
      <w:r>
        <w:t>enlightenment hexagons</w:t>
      </w:r>
    </w:p>
    <w:p w14:paraId="64282918" w14:textId="77777777" w:rsidR="00DC751F" w:rsidRDefault="00DC751F" w:rsidP="00DC751F">
      <w:pPr>
        <w:jc w:val="center"/>
      </w:pPr>
      <w:bookmarkStart w:id="0" w:name="_heading=h.k08toowg8fa4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D75949" wp14:editId="7389176A">
                <wp:simplePos x="0" y="0"/>
                <wp:positionH relativeFrom="column">
                  <wp:posOffset>286693</wp:posOffset>
                </wp:positionH>
                <wp:positionV relativeFrom="paragraph">
                  <wp:posOffset>26155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6" name="Hexagon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7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A2F123" w14:textId="0D2E7E55" w:rsidR="00DC751F" w:rsidRDefault="00A66201" w:rsidP="00DC751F">
                            <w:pPr>
                              <w:spacing w:before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a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bsolutism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a political system in which a single ruler, group, or political party has complete control over a country</w:t>
                            </w:r>
                          </w:p>
                          <w:p w14:paraId="0709B3B8" w14:textId="77777777" w:rsidR="00DC751F" w:rsidRDefault="00DC751F" w:rsidP="00DC75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D7594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36" o:spid="_x0000_s1026" type="#_x0000_t9" style="position:absolute;left:0;text-align:left;margin-left:22.55pt;margin-top:2.05pt;width:162.75pt;height:14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5A2F123" w14:textId="0D2E7E55" w:rsidR="00DC751F" w:rsidRDefault="00A66201" w:rsidP="00DC751F">
                      <w:pPr>
                        <w:spacing w:before="200" w:line="240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a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bsolutism</w:t>
                      </w:r>
                      <w:r w:rsidR="00DC751F">
                        <w:rPr>
                          <w:color w:val="000000"/>
                          <w:sz w:val="20"/>
                        </w:rPr>
                        <w:t>: a political system in which a single ruler, group, or political party has complete control over a country</w:t>
                      </w:r>
                    </w:p>
                    <w:p w14:paraId="0709B3B8" w14:textId="77777777" w:rsidR="00DC751F" w:rsidRDefault="00DC751F" w:rsidP="00DC751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D542BCD" wp14:editId="51213FB2">
                <wp:simplePos x="0" y="0"/>
                <wp:positionH relativeFrom="column">
                  <wp:posOffset>3721100</wp:posOffset>
                </wp:positionH>
                <wp:positionV relativeFrom="paragraph">
                  <wp:posOffset>25400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0" name="Hexagon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F8CB4" w14:textId="77777777" w:rsidR="00DC751F" w:rsidRDefault="00DC751F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Sun King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: Louis XIV, who ruled France for 72 years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42BCD" id="Hexagon 220" o:spid="_x0000_s1027" type="#_x0000_t9" style="position:absolute;left:0;text-align:left;margin-left:293pt;margin-top:2pt;width:162.75pt;height:14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YJY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08F8CB4" w14:textId="77777777" w:rsidR="00DC751F" w:rsidRDefault="00DC751F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Sun King</w:t>
                      </w:r>
                      <w:r>
                        <w:rPr>
                          <w:color w:val="000000"/>
                          <w:sz w:val="20"/>
                        </w:rPr>
                        <w:t>: Louis XIV, who ruled France for 72 years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BD74B4" w14:textId="77777777" w:rsidR="00DC751F" w:rsidRDefault="00DC751F" w:rsidP="00DC751F"/>
    <w:p w14:paraId="46330850" w14:textId="1866F4D8" w:rsidR="00DC751F" w:rsidRDefault="00A66201" w:rsidP="00DC751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39582FC" wp14:editId="06D4C996">
                <wp:simplePos x="0" y="0"/>
                <wp:positionH relativeFrom="column">
                  <wp:posOffset>2045970</wp:posOffset>
                </wp:positionH>
                <wp:positionV relativeFrom="paragraph">
                  <wp:posOffset>4278730</wp:posOffset>
                </wp:positionV>
                <wp:extent cx="2028825" cy="1946275"/>
                <wp:effectExtent l="12700" t="12700" r="28575" b="22225"/>
                <wp:wrapSquare wrapText="bothSides" distT="0" distB="0" distL="114300" distR="114300"/>
                <wp:docPr id="224" name="Hexagon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9462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4F9A5D" w14:textId="36D53703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s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ocial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c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ontract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 xml:space="preserve">: an agreement in which people give up rights in exchange for protection from the government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582FC" id="Hexagon 224" o:spid="_x0000_s1028" type="#_x0000_t9" style="position:absolute;margin-left:161.1pt;margin-top:336.9pt;width:159.75pt;height:1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" adj="5180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E4F9A5D" w14:textId="36D53703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s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ocial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c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ontract</w:t>
                      </w:r>
                      <w:r w:rsidR="00DC751F">
                        <w:rPr>
                          <w:color w:val="000000"/>
                          <w:sz w:val="20"/>
                        </w:rPr>
                        <w:t xml:space="preserve">: an agreement in which people give up rights in exchange for protection from the government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0791C21F" wp14:editId="40CBB8B8">
                <wp:simplePos x="0" y="0"/>
                <wp:positionH relativeFrom="column">
                  <wp:posOffset>2006600</wp:posOffset>
                </wp:positionH>
                <wp:positionV relativeFrom="paragraph">
                  <wp:posOffset>450315</wp:posOffset>
                </wp:positionV>
                <wp:extent cx="2066925" cy="1844675"/>
                <wp:effectExtent l="12700" t="12700" r="28575" b="22225"/>
                <wp:wrapSquare wrapText="bothSides" distT="0" distB="0" distL="114300" distR="114300"/>
                <wp:docPr id="227" name="Hexagon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6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D3EF68" w14:textId="6E47ECFE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d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ivine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r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ight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the belief that a monarch receives the right to rule directly from God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1C21F" id="Hexagon 227" o:spid="_x0000_s1029" type="#_x0000_t9" style="position:absolute;margin-left:158pt;margin-top:35.45pt;width:162.75pt;height:14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1D3EF68" w14:textId="6E47ECFE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d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ivine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r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ight</w:t>
                      </w:r>
                      <w:r w:rsidR="00DC751F">
                        <w:rPr>
                          <w:color w:val="000000"/>
                          <w:sz w:val="20"/>
                        </w:rPr>
                        <w:t>: the belief that a monarch receives the right to rule directly from God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751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CC42FC" wp14:editId="05329810">
                <wp:simplePos x="0" y="0"/>
                <wp:positionH relativeFrom="column">
                  <wp:posOffset>3721100</wp:posOffset>
                </wp:positionH>
                <wp:positionV relativeFrom="paragraph">
                  <wp:posOffset>3289300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9" name="Hexagon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5F7061" w14:textId="77777777" w:rsidR="00DC751F" w:rsidRDefault="00DC751F" w:rsidP="00DC751F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Enlightenment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: a philosophical movement that emphasized reason over superstition and science over blind faith</w:t>
                            </w:r>
                          </w:p>
                          <w:p w14:paraId="57671E77" w14:textId="77777777" w:rsidR="00DC751F" w:rsidRDefault="00DC751F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C42FC" id="Hexagon 239" o:spid="_x0000_s1029" type="#_x0000_t9" style="position:absolute;margin-left:293pt;margin-top:259pt;width:162.75pt;height:14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B5F7061" w14:textId="77777777" w:rsidR="00DC751F" w:rsidRDefault="00DC751F" w:rsidP="00DC751F">
                      <w:pPr>
                        <w:spacing w:after="0" w:line="240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Enlightenment</w:t>
                      </w:r>
                      <w:r>
                        <w:rPr>
                          <w:color w:val="000000"/>
                          <w:sz w:val="20"/>
                        </w:rPr>
                        <w:t>: a philosophical movement that emphasized reason over superstition and science over blind faith</w:t>
                      </w:r>
                    </w:p>
                    <w:p w14:paraId="57671E77" w14:textId="77777777" w:rsidR="00DC751F" w:rsidRDefault="00DC751F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C751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100617A" wp14:editId="541C5D5D">
                <wp:simplePos x="0" y="0"/>
                <wp:positionH relativeFrom="column">
                  <wp:posOffset>292100</wp:posOffset>
                </wp:positionH>
                <wp:positionV relativeFrom="paragraph">
                  <wp:posOffset>1358900</wp:posOffset>
                </wp:positionV>
                <wp:extent cx="2066925" cy="1844675"/>
                <wp:effectExtent l="12700" t="12700" r="28575" b="22225"/>
                <wp:wrapSquare wrapText="bothSides" distT="0" distB="0" distL="114300" distR="114300"/>
                <wp:docPr id="237" name="Hexagon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713"/>
                          <a:ext cx="2028825" cy="18065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932AF6" w14:textId="4C47AE6D" w:rsidR="00DC751F" w:rsidRDefault="00DC751F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Scientific Revolution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: a drastic change in scientific thought resulting in new scientific theories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0617A" id="Hexagon 237" o:spid="_x0000_s1031" type="#_x0000_t9" style="position:absolute;margin-left:23pt;margin-top:107pt;width:162.75pt;height:14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" adj="4808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8932AF6" w14:textId="4C47AE6D" w:rsidR="00DC751F" w:rsidRDefault="00DC751F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Scientific Revolution</w:t>
                      </w:r>
                      <w:r>
                        <w:rPr>
                          <w:color w:val="000000"/>
                          <w:sz w:val="20"/>
                        </w:rPr>
                        <w:t>: a drastic change in scientific thought resulting in new scientific theories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75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EB75A5B" wp14:editId="2A3E6C79">
                <wp:simplePos x="0" y="0"/>
                <wp:positionH relativeFrom="column">
                  <wp:posOffset>3733800</wp:posOffset>
                </wp:positionH>
                <wp:positionV relativeFrom="paragraph">
                  <wp:posOffset>1358900</wp:posOffset>
                </wp:positionV>
                <wp:extent cx="2066925" cy="1844720"/>
                <wp:effectExtent l="12700" t="12700" r="28575" b="22225"/>
                <wp:wrapSquare wrapText="bothSides" distT="0" distB="0" distL="114300" distR="114300"/>
                <wp:docPr id="225" name="Hexagon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27CE1D" w14:textId="7E16F8AA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h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eliocentric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t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heory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the belief that the planets revolve around the sun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75A5B" id="Hexagon 225" o:spid="_x0000_s1032" type="#_x0000_t9" style="position:absolute;margin-left:294pt;margin-top:107pt;width:162.75pt;height:14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epA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027CE1D" w14:textId="7E16F8AA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h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eliocentric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t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heory</w:t>
                      </w:r>
                      <w:r w:rsidR="00DC751F">
                        <w:rPr>
                          <w:color w:val="000000"/>
                          <w:sz w:val="20"/>
                        </w:rPr>
                        <w:t>: the belief that the planets revolve around the sun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751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9FA6600" wp14:editId="2A73656D">
                <wp:simplePos x="0" y="0"/>
                <wp:positionH relativeFrom="column">
                  <wp:posOffset>2019300</wp:posOffset>
                </wp:positionH>
                <wp:positionV relativeFrom="paragraph">
                  <wp:posOffset>2336800</wp:posOffset>
                </wp:positionV>
                <wp:extent cx="2066925" cy="1844720"/>
                <wp:effectExtent l="12700" t="12700" r="28575" b="22225"/>
                <wp:wrapSquare wrapText="bothSides" distT="0" distB="0" distL="114300" distR="114300"/>
                <wp:docPr id="233" name="Hexagon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1A3CAD" w14:textId="19192E47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g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eocentric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t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heory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the belief that the Earth is at the center of the solar system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A6600" id="Hexagon 233" o:spid="_x0000_s1033" type="#_x0000_t9" style="position:absolute;margin-left:159pt;margin-top:184pt;width:162.75pt;height:14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21A3CAD" w14:textId="19192E47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g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eocentric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t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heory</w:t>
                      </w:r>
                      <w:r w:rsidR="00DC751F">
                        <w:rPr>
                          <w:color w:val="000000"/>
                          <w:sz w:val="20"/>
                        </w:rPr>
                        <w:t>: the belief that the Earth is at the center of the solar system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751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54085E9" wp14:editId="175DE11D">
                <wp:simplePos x="0" y="0"/>
                <wp:positionH relativeFrom="column">
                  <wp:posOffset>292100</wp:posOffset>
                </wp:positionH>
                <wp:positionV relativeFrom="paragraph">
                  <wp:posOffset>3314700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1" name="Hexagon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132C46" w14:textId="77777777" w:rsidR="00DC751F" w:rsidRDefault="00DC751F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Deism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: the belief that a creator set the universe in motion and then left it alone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085E9" id="Hexagon 221" o:spid="_x0000_s1033" type="#_x0000_t9" style="position:absolute;margin-left:23pt;margin-top:261pt;width:162.75pt;height:14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3132C46" w14:textId="77777777" w:rsidR="00DC751F" w:rsidRDefault="00DC751F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Deism</w:t>
                      </w:r>
                      <w:r>
                        <w:rPr>
                          <w:color w:val="000000"/>
                          <w:sz w:val="20"/>
                        </w:rPr>
                        <w:t>: the belief that a creator set the universe in motion and then left it alone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D2C6B2" w14:textId="18D61D4C" w:rsidR="00DC751F" w:rsidRDefault="00DC751F" w:rsidP="00DC751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4FA1894A" wp14:editId="031CAE15">
                <wp:simplePos x="0" y="0"/>
                <wp:positionH relativeFrom="column">
                  <wp:posOffset>317500</wp:posOffset>
                </wp:positionH>
                <wp:positionV relativeFrom="paragraph">
                  <wp:posOffset>4953000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4" name="Hexagon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9016A4" w14:textId="1A57F612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p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hilosophe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the thinkers of the Enlightenment period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1894A" id="Hexagon 234" o:spid="_x0000_s1035" type="#_x0000_t9" style="position:absolute;margin-left:25pt;margin-top:390pt;width:162.75pt;height:14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Lj/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59016A4" w14:textId="1A57F612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p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hilosophe</w:t>
                      </w:r>
                      <w:r w:rsidR="00DC751F">
                        <w:rPr>
                          <w:color w:val="000000"/>
                          <w:sz w:val="20"/>
                        </w:rPr>
                        <w:t>: the thinkers of the Enlightenment period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1D6823" w14:textId="77777777" w:rsidR="00DC751F" w:rsidRDefault="00DC751F" w:rsidP="00DC751F"/>
    <w:p w14:paraId="6E30FFDF" w14:textId="77777777" w:rsidR="00DC751F" w:rsidRDefault="00DC751F" w:rsidP="00DC751F"/>
    <w:p w14:paraId="68D50333" w14:textId="77777777" w:rsidR="00DC751F" w:rsidRDefault="00DC751F" w:rsidP="00DC751F"/>
    <w:p w14:paraId="4EE898AA" w14:textId="77777777" w:rsidR="00DC751F" w:rsidRDefault="00DC751F" w:rsidP="00DC751F"/>
    <w:p w14:paraId="4C358321" w14:textId="77777777" w:rsidR="00DC751F" w:rsidRDefault="00DC751F" w:rsidP="00DC751F"/>
    <w:p w14:paraId="3BF46CDE" w14:textId="77777777" w:rsidR="00DC751F" w:rsidRDefault="00DC751F" w:rsidP="00DC751F"/>
    <w:p w14:paraId="2B015F5C" w14:textId="77777777" w:rsidR="00DC751F" w:rsidRDefault="00DC751F" w:rsidP="00DC751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7E4F1911" wp14:editId="3B819F48">
                <wp:simplePos x="0" y="0"/>
                <wp:positionH relativeFrom="column">
                  <wp:posOffset>342900</wp:posOffset>
                </wp:positionH>
                <wp:positionV relativeFrom="paragraph">
                  <wp:posOffset>-12699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8" name="Hexagon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710E7F" w14:textId="77777777" w:rsidR="00DC751F" w:rsidRDefault="00DC751F" w:rsidP="00DC751F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John Locke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: believed that people are born with “inalienable” rights such as life, liberty, and property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F1911" id="Hexagon 228" o:spid="_x0000_s1036" type="#_x0000_t9" style="position:absolute;margin-left:27pt;margin-top:-1pt;width:162.75pt;height:14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C710E7F" w14:textId="77777777" w:rsidR="00DC751F" w:rsidRDefault="00DC751F" w:rsidP="00DC751F">
                      <w:pPr>
                        <w:spacing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John Locke</w:t>
                      </w:r>
                      <w:r>
                        <w:rPr>
                          <w:color w:val="000000"/>
                          <w:sz w:val="20"/>
                        </w:rPr>
                        <w:t xml:space="preserve">: believed that people are born with “inalienable” rights such as life, liberty, and property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6C87288" wp14:editId="02DEC265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019300" cy="1800225"/>
                <wp:effectExtent l="0" t="0" r="0" b="0"/>
                <wp:wrapSquare wrapText="bothSides" distT="0" distB="0" distL="114300" distR="114300"/>
                <wp:docPr id="218" name="Hexagon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5400" y="2898938"/>
                          <a:ext cx="1981200" cy="176212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C62BD8" w14:textId="77777777" w:rsidR="00DC751F" w:rsidRDefault="00DC751F" w:rsidP="00DC751F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Thomas Hobbes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: believed that people are naturally bad, and a strong ruler is needed to keep order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87288" id="Hexagon 218" o:spid="_x0000_s1037" type="#_x0000_t9" style="position:absolute;margin-left:4in;margin-top:0;width:159pt;height:14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" adj="4803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BC62BD8" w14:textId="77777777" w:rsidR="00DC751F" w:rsidRDefault="00DC751F" w:rsidP="00DC751F">
                      <w:pPr>
                        <w:spacing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Thomas Hobbes</w:t>
                      </w:r>
                      <w:r>
                        <w:rPr>
                          <w:color w:val="000000"/>
                          <w:sz w:val="20"/>
                        </w:rPr>
                        <w:t>: believed that people are naturally bad, and a strong ruler is needed to keep order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B416AC" w14:textId="77777777" w:rsidR="00DC751F" w:rsidRDefault="00DC751F" w:rsidP="00DC751F"/>
    <w:p w14:paraId="0DD6C4EA" w14:textId="77777777" w:rsidR="00DC751F" w:rsidRDefault="00DC751F" w:rsidP="00DC751F"/>
    <w:p w14:paraId="034D053A" w14:textId="77777777" w:rsidR="00DC751F" w:rsidRDefault="00DC751F" w:rsidP="00DC751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36D46140" wp14:editId="0CA3B5D0">
                <wp:simplePos x="0" y="0"/>
                <wp:positionH relativeFrom="column">
                  <wp:posOffset>1993900</wp:posOffset>
                </wp:positionH>
                <wp:positionV relativeFrom="paragraph">
                  <wp:posOffset>88900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5" name="Hexagon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52A438" w14:textId="77777777" w:rsidR="00DC751F" w:rsidRDefault="00DC751F" w:rsidP="00DC751F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Montesquieu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: believed that the government should have three separate and dependent branches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46140" id="Hexagon 235" o:spid="_x0000_s1038" type="#_x0000_t9" style="position:absolute;margin-left:157pt;margin-top:7pt;width:162.75pt;height:14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FH+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F52A438" w14:textId="77777777" w:rsidR="00DC751F" w:rsidRDefault="00DC751F" w:rsidP="00DC751F">
                      <w:pPr>
                        <w:spacing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Montesquieu</w:t>
                      </w:r>
                      <w:r>
                        <w:rPr>
                          <w:color w:val="000000"/>
                          <w:sz w:val="20"/>
                        </w:rPr>
                        <w:t>: believed that the government should have three separate and dependent branches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CE28BC" w14:textId="77777777" w:rsidR="00DC751F" w:rsidRDefault="00DC751F" w:rsidP="00DC751F"/>
    <w:p w14:paraId="4BFD83A6" w14:textId="77777777" w:rsidR="00DC751F" w:rsidRDefault="00DC751F" w:rsidP="00DC751F"/>
    <w:p w14:paraId="57B04F7F" w14:textId="77777777" w:rsidR="00DC751F" w:rsidRDefault="00DC751F" w:rsidP="00DC751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7F82A3B5" wp14:editId="51CF4AF8">
                <wp:simplePos x="0" y="0"/>
                <wp:positionH relativeFrom="column">
                  <wp:posOffset>304800</wp:posOffset>
                </wp:positionH>
                <wp:positionV relativeFrom="paragraph">
                  <wp:posOffset>190500</wp:posOffset>
                </wp:positionV>
                <wp:extent cx="2038350" cy="1800225"/>
                <wp:effectExtent l="0" t="0" r="0" b="0"/>
                <wp:wrapSquare wrapText="bothSides" distT="0" distB="0" distL="114300" distR="114300"/>
                <wp:docPr id="229" name="Hexagon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5875" y="2898938"/>
                          <a:ext cx="2000250" cy="176212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8894A4" w14:textId="310B17C2" w:rsidR="00DC751F" w:rsidRDefault="00DC751F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Jean Jacques Rousseau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: believed that people are naturally good but corrupted by society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2A3B5" id="Hexagon 229" o:spid="_x0000_s1039" type="#_x0000_t9" style="position:absolute;margin-left:24pt;margin-top:15pt;width:160.5pt;height:14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" adj="4757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18894A4" w14:textId="310B17C2" w:rsidR="00DC751F" w:rsidRDefault="00DC751F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Jean Jacques Rousseau</w:t>
                      </w:r>
                      <w:r>
                        <w:rPr>
                          <w:color w:val="000000"/>
                          <w:sz w:val="20"/>
                        </w:rPr>
                        <w:t xml:space="preserve">: believed that people are naturally good but corrupted by society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187BDB72" wp14:editId="629E659A">
                <wp:simplePos x="0" y="0"/>
                <wp:positionH relativeFrom="column">
                  <wp:posOffset>3657600</wp:posOffset>
                </wp:positionH>
                <wp:positionV relativeFrom="paragraph">
                  <wp:posOffset>165100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8" name="Hexagon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18EAE8" w14:textId="77777777" w:rsidR="00DC751F" w:rsidRDefault="00DC751F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Adam Smith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: believed in an economic system of free and open trade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BDB72" id="Hexagon 238" o:spid="_x0000_s1040" type="#_x0000_t9" style="position:absolute;margin-left:4in;margin-top:13pt;width:162.75pt;height:14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bpp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B18EAE8" w14:textId="77777777" w:rsidR="00DC751F" w:rsidRDefault="00DC751F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Adam Smith</w:t>
                      </w:r>
                      <w:r>
                        <w:rPr>
                          <w:color w:val="000000"/>
                          <w:sz w:val="20"/>
                        </w:rPr>
                        <w:t xml:space="preserve">: believed in an economic system of free and open trade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71AC9FD5" wp14:editId="067C94E2">
                <wp:simplePos x="0" y="0"/>
                <wp:positionH relativeFrom="column">
                  <wp:posOffset>1981200</wp:posOffset>
                </wp:positionH>
                <wp:positionV relativeFrom="paragraph">
                  <wp:posOffset>1143000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6" name="Hexagon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E1A56A" w14:textId="77777777" w:rsidR="00DC751F" w:rsidRDefault="00DC751F" w:rsidP="00DC751F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Voltaire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: believed in religious tolerance and that the best government is an enlightened monarch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C9FD5" id="Hexagon 226" o:spid="_x0000_s1041" type="#_x0000_t9" style="position:absolute;margin-left:156pt;margin-top:90pt;width:162.75pt;height:14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9Dnm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CE1A56A" w14:textId="77777777" w:rsidR="00DC751F" w:rsidRDefault="00DC751F" w:rsidP="00DC751F">
                      <w:pPr>
                        <w:spacing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Voltaire</w:t>
                      </w:r>
                      <w:r>
                        <w:rPr>
                          <w:color w:val="000000"/>
                          <w:sz w:val="20"/>
                        </w:rPr>
                        <w:t>: believed in religious tolerance and that the best government is an enlightened monarch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4686828" wp14:editId="6470C05D">
                <wp:simplePos x="0" y="0"/>
                <wp:positionH relativeFrom="column">
                  <wp:posOffset>3644900</wp:posOffset>
                </wp:positionH>
                <wp:positionV relativeFrom="paragraph">
                  <wp:posOffset>2159000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19" name="Hexagon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4A7D91" w14:textId="6A0383E0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r</w:t>
                            </w:r>
                            <w:r w:rsidR="00DC751F" w:rsidRPr="00565435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ule of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l</w:t>
                            </w:r>
                            <w:r w:rsidR="00DC751F" w:rsidRPr="00565435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aw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the belief that no person is above the law, including rulers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86828" id="Hexagon 219" o:spid="_x0000_s1042" type="#_x0000_t9" style="position:absolute;margin-left:287pt;margin-top:170pt;width:162.75pt;height:14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TMyt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4A7D91" w14:textId="6A0383E0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r</w:t>
                      </w:r>
                      <w:r w:rsidR="00DC751F" w:rsidRPr="00565435"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ule of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l</w:t>
                      </w:r>
                      <w:r w:rsidR="00DC751F" w:rsidRPr="00565435">
                        <w:rPr>
                          <w:b/>
                          <w:bCs/>
                          <w:color w:val="000000"/>
                          <w:sz w:val="20"/>
                        </w:rPr>
                        <w:t>aw</w:t>
                      </w:r>
                      <w:r w:rsidR="00DC751F">
                        <w:rPr>
                          <w:color w:val="000000"/>
                          <w:sz w:val="20"/>
                        </w:rPr>
                        <w:t>: the belief that no person is above the law, including rulers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549096F6" wp14:editId="49FC39C7">
                <wp:simplePos x="0" y="0"/>
                <wp:positionH relativeFrom="column">
                  <wp:posOffset>1968500</wp:posOffset>
                </wp:positionH>
                <wp:positionV relativeFrom="paragraph">
                  <wp:posOffset>3086100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1" name="Hexagon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BA1A13" w14:textId="7C5306D6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b</w:t>
                            </w:r>
                            <w:r w:rsidR="00DC751F" w:rsidRPr="00565435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lank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s</w:t>
                            </w:r>
                            <w:r w:rsidR="00DC751F" w:rsidRPr="00565435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late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the belief that the mind is blank at birth and shaped by experience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096F6" id="Hexagon 231" o:spid="_x0000_s1043" type="#_x0000_t9" style="position:absolute;margin-left:155pt;margin-top:243pt;width:162.75pt;height:14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FBA1A13" w14:textId="7C5306D6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b</w:t>
                      </w:r>
                      <w:r w:rsidR="00DC751F" w:rsidRPr="00565435"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lank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s</w:t>
                      </w:r>
                      <w:r w:rsidR="00DC751F" w:rsidRPr="00565435">
                        <w:rPr>
                          <w:b/>
                          <w:bCs/>
                          <w:color w:val="000000"/>
                          <w:sz w:val="20"/>
                        </w:rPr>
                        <w:t>late</w:t>
                      </w:r>
                      <w:r w:rsidR="00DC751F">
                        <w:rPr>
                          <w:color w:val="000000"/>
                          <w:sz w:val="20"/>
                        </w:rPr>
                        <w:t>: the belief that the mind is blank at birth and shaped by experience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E68CF6" w14:textId="77777777" w:rsidR="00DC751F" w:rsidRDefault="00DC751F" w:rsidP="00DC751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6C415C09" wp14:editId="2274AFD2">
                <wp:simplePos x="0" y="0"/>
                <wp:positionH relativeFrom="column">
                  <wp:posOffset>228600</wp:posOffset>
                </wp:positionH>
                <wp:positionV relativeFrom="paragraph">
                  <wp:posOffset>1778000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0" name="Hexagon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0410EF" w14:textId="6D51C998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s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tate of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n</w:t>
                            </w:r>
                            <w:r w:rsidR="00DC751F"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ature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the existence of humans without an organized government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15C09" id="Hexagon 230" o:spid="_x0000_s1044" type="#_x0000_t9" style="position:absolute;margin-left:18pt;margin-top:140pt;width:162.75pt;height:145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B2d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0410EF" w14:textId="6D51C998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s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tate of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n</w:t>
                      </w:r>
                      <w:r w:rsidR="00DC751F"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ature</w:t>
                      </w:r>
                      <w:r w:rsidR="00DC751F">
                        <w:rPr>
                          <w:color w:val="000000"/>
                          <w:sz w:val="20"/>
                        </w:rPr>
                        <w:t>: the existence of humans without an organized government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7189CA00" wp14:editId="4E17637A">
                <wp:simplePos x="0" y="0"/>
                <wp:positionH relativeFrom="column">
                  <wp:posOffset>190500</wp:posOffset>
                </wp:positionH>
                <wp:positionV relativeFrom="paragraph">
                  <wp:posOffset>3695700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2" name="Hexagon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1736B9" w14:textId="02D6F784" w:rsidR="00DC751F" w:rsidRDefault="00A66201" w:rsidP="00DC751F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n</w:t>
                            </w:r>
                            <w:r w:rsidR="00DC751F" w:rsidRPr="00565435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atural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r</w:t>
                            </w:r>
                            <w:r w:rsidR="00DC751F" w:rsidRPr="00565435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ights</w:t>
                            </w:r>
                            <w:r w:rsidR="00DC751F">
                              <w:rPr>
                                <w:color w:val="000000"/>
                                <w:sz w:val="20"/>
                              </w:rPr>
                              <w:t>: the rights that all people have that should not be taken away by the government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9CA00" id="Hexagon 222" o:spid="_x0000_s1045" type="#_x0000_t9" style="position:absolute;margin-left:15pt;margin-top:291pt;width:162.75pt;height:14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Z4SQA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21736B9" w14:textId="02D6F784" w:rsidR="00DC751F" w:rsidRDefault="00A66201" w:rsidP="00DC751F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n</w:t>
                      </w:r>
                      <w:r w:rsidR="00DC751F" w:rsidRPr="00565435"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atural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r</w:t>
                      </w:r>
                      <w:r w:rsidR="00DC751F" w:rsidRPr="00565435">
                        <w:rPr>
                          <w:b/>
                          <w:bCs/>
                          <w:color w:val="000000"/>
                          <w:sz w:val="20"/>
                        </w:rPr>
                        <w:t>ights</w:t>
                      </w:r>
                      <w:r w:rsidR="00DC751F">
                        <w:rPr>
                          <w:color w:val="000000"/>
                          <w:sz w:val="20"/>
                        </w:rPr>
                        <w:t>: the rights that all people have that should not be taken away by the government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BA7A55" w14:textId="77777777" w:rsidR="00DC751F" w:rsidRDefault="00DC751F" w:rsidP="00DC751F"/>
    <w:p w14:paraId="20F3D4DD" w14:textId="77777777" w:rsidR="00DC751F" w:rsidRDefault="00DC751F" w:rsidP="00DC751F"/>
    <w:p w14:paraId="4539EEC9" w14:textId="77777777" w:rsidR="00DC751F" w:rsidRDefault="00DC751F" w:rsidP="00DC751F"/>
    <w:p w14:paraId="5A8A8051" w14:textId="77777777" w:rsidR="00DC751F" w:rsidRDefault="00DC751F" w:rsidP="00DC751F"/>
    <w:p w14:paraId="0E698177" w14:textId="77777777" w:rsidR="00DC751F" w:rsidRDefault="00DC751F" w:rsidP="00DC751F"/>
    <w:p w14:paraId="00986423" w14:textId="77777777" w:rsidR="00DC751F" w:rsidRDefault="00DC751F" w:rsidP="00DC751F"/>
    <w:p w14:paraId="3CA247B0" w14:textId="77777777" w:rsidR="001B5BA6" w:rsidRPr="00DC751F" w:rsidRDefault="001B5BA6" w:rsidP="00DC751F"/>
    <w:sectPr w:rsidR="001B5BA6" w:rsidRPr="00DC751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9C42B7" w14:textId="77777777" w:rsidR="00CF2C38" w:rsidRDefault="00CF2C38" w:rsidP="00DC1CA0">
      <w:r>
        <w:separator/>
      </w:r>
    </w:p>
  </w:endnote>
  <w:endnote w:type="continuationSeparator" w:id="0">
    <w:p w14:paraId="4BBA12D0" w14:textId="77777777" w:rsidR="00CF2C38" w:rsidRDefault="00CF2C3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0DCD86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D500AB" w14:textId="0C7596E3" w:rsidR="009F0B2E" w:rsidRPr="008C5074" w:rsidRDefault="00DC751F" w:rsidP="008C5074">
                          <w:pPr>
                            <w:pStyle w:val="Footer"/>
                          </w:pPr>
                          <w:r>
                            <w:t>enlighten 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9D500AB" w14:textId="0C7596E3" w:rsidR="009F0B2E" w:rsidRPr="008C5074" w:rsidRDefault="00DC751F" w:rsidP="008C5074">
                    <w:pPr>
                      <w:pStyle w:val="Footer"/>
                    </w:pPr>
                    <w:r>
                      <w:t>enlighten 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0BE5BC" w14:textId="77777777" w:rsidR="00CF2C38" w:rsidRDefault="00CF2C38" w:rsidP="00DC1CA0">
      <w:r>
        <w:separator/>
      </w:r>
    </w:p>
  </w:footnote>
  <w:footnote w:type="continuationSeparator" w:id="0">
    <w:p w14:paraId="32B34B89" w14:textId="77777777" w:rsidR="00CF2C38" w:rsidRDefault="00CF2C3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1F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12E12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66201"/>
    <w:rsid w:val="00A77EC7"/>
    <w:rsid w:val="00AB67C1"/>
    <w:rsid w:val="00AF213D"/>
    <w:rsid w:val="00BD7B9F"/>
    <w:rsid w:val="00BF08CE"/>
    <w:rsid w:val="00C83603"/>
    <w:rsid w:val="00CD2461"/>
    <w:rsid w:val="00CE2E34"/>
    <w:rsid w:val="00CF2C38"/>
    <w:rsid w:val="00CF4EFB"/>
    <w:rsid w:val="00D72955"/>
    <w:rsid w:val="00D760BA"/>
    <w:rsid w:val="00DC1CA0"/>
    <w:rsid w:val="00DC751F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  <w:rsid w:val="00FA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51FF2"/>
  <w15:chartTrackingRefBased/>
  <w15:docId w15:val="{0074334C-AD2B-1645-8EB4-87AFC515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DC751F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DC751F"/>
  </w:style>
  <w:style w:type="character" w:customStyle="1" w:styleId="BodyTextChar">
    <w:name w:val="Body Text Char"/>
    <w:basedOn w:val="DefaultParagraphFont"/>
    <w:link w:val="BodyText"/>
    <w:uiPriority w:val="99"/>
    <w:semiHidden/>
    <w:rsid w:val="00DC751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Laura Halstied</dc:creator>
  <cp:keywords/>
  <dc:description/>
  <cp:lastModifiedBy>Finley-Combs, Elsa C.</cp:lastModifiedBy>
  <cp:revision>2</cp:revision>
  <dcterms:created xsi:type="dcterms:W3CDTF">2026-08-05T14:26:00Z</dcterms:created>
  <dcterms:modified xsi:type="dcterms:W3CDTF">2026-08-05T14:26:00Z</dcterms:modified>
  <cp:category/>
</cp:coreProperties>
</file>