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60CC2B" w14:textId="2782E73D" w:rsidR="00DC1CA0" w:rsidRPr="00072D23" w:rsidRDefault="005F3E4A" w:rsidP="00072D23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3D129F1E" wp14:editId="6BADD943">
                <wp:simplePos x="0" y="0"/>
                <wp:positionH relativeFrom="column">
                  <wp:posOffset>2006600</wp:posOffset>
                </wp:positionH>
                <wp:positionV relativeFrom="paragraph">
                  <wp:posOffset>271529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8" name="Hexagon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8447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081845" w14:textId="3605B62F" w:rsidR="005F3E4A" w:rsidRPr="00960809" w:rsidRDefault="00D4190F" w:rsidP="005F3E4A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e</w:t>
                            </w:r>
                            <w:r w:rsidR="005F3E4A" w:rsidRPr="00960809">
                              <w:rPr>
                                <w:color w:val="000000"/>
                                <w:sz w:val="48"/>
                                <w:szCs w:val="48"/>
                              </w:rPr>
                              <w:t>ggplant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129F1E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228" o:spid="_x0000_s1026" type="#_x0000_t9" style="position:absolute;margin-left:158pt;margin-top:21.4pt;width:162.75pt;height:14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" adj="481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7081845" w14:textId="3605B62F" w:rsidR="005F3E4A" w:rsidRPr="00960809" w:rsidRDefault="00D4190F" w:rsidP="005F3E4A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>e</w:t>
                      </w:r>
                      <w:r w:rsidR="005F3E4A" w:rsidRPr="00960809">
                        <w:rPr>
                          <w:color w:val="000000"/>
                          <w:sz w:val="48"/>
                          <w:szCs w:val="48"/>
                        </w:rPr>
                        <w:t>ggplant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food hexagons</w:t>
      </w:r>
    </w:p>
    <w:p w14:paraId="4690B8AF" w14:textId="63BD6093" w:rsidR="005F3E4A" w:rsidRDefault="00304DC6" w:rsidP="005F3E4A">
      <w:r>
        <w:br/>
      </w:r>
    </w:p>
    <w:p w14:paraId="3909EFC3" w14:textId="25E0884F" w:rsidR="005F3E4A" w:rsidRDefault="005F3E4A" w:rsidP="005F3E4A"/>
    <w:p w14:paraId="4D3FCBAE" w14:textId="049721B3" w:rsidR="005F3E4A" w:rsidRDefault="005F3E4A" w:rsidP="005F3E4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1694E77" wp14:editId="27774399">
                <wp:simplePos x="0" y="0"/>
                <wp:positionH relativeFrom="column">
                  <wp:posOffset>3794185</wp:posOffset>
                </wp:positionH>
                <wp:positionV relativeFrom="paragraph">
                  <wp:posOffset>189698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6" name="Hexagon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8447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19DDF90" w14:textId="4D0B0B7F" w:rsidR="005F3E4A" w:rsidRPr="00960809" w:rsidRDefault="00D4190F" w:rsidP="005F3E4A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b</w:t>
                            </w:r>
                            <w:r w:rsidR="005F3E4A" w:rsidRPr="00960809">
                              <w:rPr>
                                <w:color w:val="000000"/>
                                <w:sz w:val="48"/>
                                <w:szCs w:val="48"/>
                              </w:rPr>
                              <w:t>anana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94E77" id="Hexagon 226" o:spid="_x0000_s1027" type="#_x0000_t9" style="position:absolute;margin-left:298.75pt;margin-top:14.95pt;width:162.75pt;height:14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" adj="481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19DDF90" w14:textId="4D0B0B7F" w:rsidR="005F3E4A" w:rsidRPr="00960809" w:rsidRDefault="00D4190F" w:rsidP="005F3E4A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>b</w:t>
                      </w:r>
                      <w:r w:rsidR="005F3E4A" w:rsidRPr="00960809">
                        <w:rPr>
                          <w:color w:val="000000"/>
                          <w:sz w:val="48"/>
                          <w:szCs w:val="48"/>
                        </w:rPr>
                        <w:t>anana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21BA2A3" wp14:editId="09F588EB">
                <wp:simplePos x="0" y="0"/>
                <wp:positionH relativeFrom="column">
                  <wp:posOffset>292100</wp:posOffset>
                </wp:positionH>
                <wp:positionV relativeFrom="paragraph">
                  <wp:posOffset>189698</wp:posOffset>
                </wp:positionV>
                <wp:extent cx="2066925" cy="1844675"/>
                <wp:effectExtent l="0" t="0" r="0" b="0"/>
                <wp:wrapSquare wrapText="bothSides" distT="0" distB="0" distL="114300" distR="114300"/>
                <wp:docPr id="224" name="Hexagon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844675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D98AA01" w14:textId="12331A71" w:rsidR="005F3E4A" w:rsidRPr="00960809" w:rsidRDefault="00D4190F" w:rsidP="005F3E4A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d</w:t>
                            </w:r>
                            <w:r w:rsidR="005F3E4A" w:rsidRPr="00960809">
                              <w:rPr>
                                <w:color w:val="000000"/>
                                <w:sz w:val="48"/>
                                <w:szCs w:val="48"/>
                              </w:rPr>
                              <w:t>onut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BA2A3" id="Hexagon 224" o:spid="_x0000_s1028" type="#_x0000_t9" style="position:absolute;margin-left:23pt;margin-top:14.95pt;width:162.75pt;height:14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" adj="481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D98AA01" w14:textId="12331A71" w:rsidR="005F3E4A" w:rsidRPr="00960809" w:rsidRDefault="00D4190F" w:rsidP="005F3E4A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>d</w:t>
                      </w:r>
                      <w:r w:rsidR="005F3E4A" w:rsidRPr="00960809">
                        <w:rPr>
                          <w:color w:val="000000"/>
                          <w:sz w:val="48"/>
                          <w:szCs w:val="48"/>
                        </w:rPr>
                        <w:t>onut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75A2C3" w14:textId="1976A92B" w:rsidR="005F3E4A" w:rsidRDefault="005F3E4A" w:rsidP="005F3E4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61C09AB3" wp14:editId="2A79B36E">
                <wp:simplePos x="0" y="0"/>
                <wp:positionH relativeFrom="column">
                  <wp:posOffset>2045179</wp:posOffset>
                </wp:positionH>
                <wp:positionV relativeFrom="paragraph">
                  <wp:posOffset>962241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19" name="Hexagon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8447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0FC5657" w14:textId="23C2E382" w:rsidR="005F3E4A" w:rsidRPr="00960809" w:rsidRDefault="00D4190F" w:rsidP="005F3E4A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f</w:t>
                            </w:r>
                            <w:r w:rsidR="005F3E4A" w:rsidRPr="00960809">
                              <w:rPr>
                                <w:color w:val="000000"/>
                                <w:sz w:val="48"/>
                                <w:szCs w:val="48"/>
                              </w:rPr>
                              <w:t>ood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09AB3" id="Hexagon 219" o:spid="_x0000_s1029" type="#_x0000_t9" style="position:absolute;margin-left:161.05pt;margin-top:75.75pt;width:162.75pt;height:14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" adj="481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0FC5657" w14:textId="23C2E382" w:rsidR="005F3E4A" w:rsidRPr="00960809" w:rsidRDefault="00D4190F" w:rsidP="005F3E4A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>f</w:t>
                      </w:r>
                      <w:r w:rsidR="005F3E4A" w:rsidRPr="00960809">
                        <w:rPr>
                          <w:color w:val="000000"/>
                          <w:sz w:val="48"/>
                          <w:szCs w:val="48"/>
                        </w:rPr>
                        <w:t>ood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F1D06E" w14:textId="732EC429" w:rsidR="005F3E4A" w:rsidRDefault="005F3E4A" w:rsidP="005F3E4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3D99E85" wp14:editId="33CC047D">
                <wp:simplePos x="0" y="0"/>
                <wp:positionH relativeFrom="column">
                  <wp:posOffset>2044700</wp:posOffset>
                </wp:positionH>
                <wp:positionV relativeFrom="paragraph">
                  <wp:posOffset>1864899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5" name="Hexagon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8447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4DF5AC" w14:textId="5C1F8052" w:rsidR="005F3E4A" w:rsidRPr="00960809" w:rsidRDefault="00D4190F" w:rsidP="005F3E4A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t</w:t>
                            </w:r>
                            <w:r w:rsidR="005F3E4A" w:rsidRPr="00960809">
                              <w:rPr>
                                <w:color w:val="000000"/>
                                <w:sz w:val="48"/>
                                <w:szCs w:val="48"/>
                              </w:rPr>
                              <w:t>omato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99E85" id="Hexagon 225" o:spid="_x0000_s1030" type="#_x0000_t9" style="position:absolute;margin-left:161pt;margin-top:146.85pt;width:162.75pt;height:14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" adj="481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54DF5AC" w14:textId="5C1F8052" w:rsidR="005F3E4A" w:rsidRPr="00960809" w:rsidRDefault="00D4190F" w:rsidP="005F3E4A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>t</w:t>
                      </w:r>
                      <w:r w:rsidR="005F3E4A" w:rsidRPr="00960809">
                        <w:rPr>
                          <w:color w:val="000000"/>
                          <w:sz w:val="48"/>
                          <w:szCs w:val="48"/>
                        </w:rPr>
                        <w:t>omato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141D727E" wp14:editId="5D1F30D8">
                <wp:simplePos x="0" y="0"/>
                <wp:positionH relativeFrom="column">
                  <wp:posOffset>223089</wp:posOffset>
                </wp:positionH>
                <wp:positionV relativeFrom="paragraph">
                  <wp:posOffset>856567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3" name="Hexagon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8447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675741" w14:textId="45988CD6" w:rsidR="005F3E4A" w:rsidRPr="00960809" w:rsidRDefault="00D4190F" w:rsidP="005F3E4A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d</w:t>
                            </w:r>
                            <w:r w:rsidR="005F3E4A" w:rsidRPr="00960809">
                              <w:rPr>
                                <w:color w:val="000000"/>
                                <w:sz w:val="48"/>
                                <w:szCs w:val="48"/>
                              </w:rPr>
                              <w:t>essert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D727E" id="Hexagon 223" o:spid="_x0000_s1031" type="#_x0000_t9" style="position:absolute;margin-left:17.55pt;margin-top:67.45pt;width:162.75pt;height:14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" adj="481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A675741" w14:textId="45988CD6" w:rsidR="005F3E4A" w:rsidRPr="00960809" w:rsidRDefault="00D4190F" w:rsidP="005F3E4A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>d</w:t>
                      </w:r>
                      <w:r w:rsidR="005F3E4A" w:rsidRPr="00960809">
                        <w:rPr>
                          <w:color w:val="000000"/>
                          <w:sz w:val="48"/>
                          <w:szCs w:val="48"/>
                        </w:rPr>
                        <w:t>essert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5D98E6C" wp14:editId="3FC78D1E">
                <wp:simplePos x="0" y="0"/>
                <wp:positionH relativeFrom="column">
                  <wp:posOffset>3910881</wp:posOffset>
                </wp:positionH>
                <wp:positionV relativeFrom="paragraph">
                  <wp:posOffset>857047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9" name="Hexagon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8447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E6ABC6" w14:textId="0A3FB0C6" w:rsidR="005F3E4A" w:rsidRPr="00960809" w:rsidRDefault="00D4190F" w:rsidP="005F3E4A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0000"/>
                                <w:sz w:val="48"/>
                                <w:szCs w:val="48"/>
                              </w:rPr>
                              <w:t>f</w:t>
                            </w:r>
                            <w:r w:rsidR="005F3E4A" w:rsidRPr="00960809">
                              <w:rPr>
                                <w:color w:val="000000"/>
                                <w:sz w:val="48"/>
                                <w:szCs w:val="48"/>
                              </w:rPr>
                              <w:t>ruit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98E6C" id="Hexagon 229" o:spid="_x0000_s1032" type="#_x0000_t9" style="position:absolute;margin-left:307.95pt;margin-top:67.5pt;width:162.75pt;height:14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" adj="481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3E6ABC6" w14:textId="0A3FB0C6" w:rsidR="005F3E4A" w:rsidRPr="00960809" w:rsidRDefault="00D4190F" w:rsidP="005F3E4A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000000"/>
                          <w:sz w:val="48"/>
                          <w:szCs w:val="48"/>
                        </w:rPr>
                        <w:t>f</w:t>
                      </w:r>
                      <w:r w:rsidR="005F3E4A" w:rsidRPr="00960809">
                        <w:rPr>
                          <w:color w:val="000000"/>
                          <w:sz w:val="48"/>
                          <w:szCs w:val="48"/>
                        </w:rPr>
                        <w:t>ruit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D5F1A4" w14:textId="31D9FB64" w:rsidR="005F3E4A" w:rsidRDefault="005F3E4A" w:rsidP="005F3E4A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59903BEC" wp14:editId="7C3DCB07">
                <wp:simplePos x="0" y="0"/>
                <wp:positionH relativeFrom="column">
                  <wp:posOffset>222610</wp:posOffset>
                </wp:positionH>
                <wp:positionV relativeFrom="paragraph">
                  <wp:posOffset>1974179</wp:posOffset>
                </wp:positionV>
                <wp:extent cx="2066925" cy="1844720"/>
                <wp:effectExtent l="0" t="0" r="0" b="0"/>
                <wp:wrapSquare wrapText="bothSides" distT="0" distB="0" distL="114300" distR="114300"/>
                <wp:docPr id="220" name="Hexagon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84472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2E3C37" w14:textId="4401F12E" w:rsidR="005F3E4A" w:rsidRPr="00960809" w:rsidRDefault="00D4190F" w:rsidP="005F3E4A">
                            <w:pPr>
                              <w:spacing w:before="200" w:line="275" w:lineRule="auto"/>
                              <w:jc w:val="center"/>
                              <w:textDirection w:val="btL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000000"/>
                                <w:sz w:val="44"/>
                                <w:szCs w:val="44"/>
                              </w:rPr>
                              <w:t>v</w:t>
                            </w:r>
                            <w:r w:rsidR="005F3E4A" w:rsidRPr="00960809">
                              <w:rPr>
                                <w:color w:val="000000"/>
                                <w:sz w:val="44"/>
                                <w:szCs w:val="44"/>
                              </w:rPr>
                              <w:t>egetable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03BEC" id="Hexagon 220" o:spid="_x0000_s1033" type="#_x0000_t9" style="position:absolute;margin-left:17.55pt;margin-top:155.45pt;width:162.75pt;height:14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" adj="4819" filled="f" strokeweight="3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682E3C37" w14:textId="4401F12E" w:rsidR="005F3E4A" w:rsidRPr="00960809" w:rsidRDefault="00D4190F" w:rsidP="005F3E4A">
                      <w:pPr>
                        <w:spacing w:before="200" w:line="275" w:lineRule="auto"/>
                        <w:jc w:val="center"/>
                        <w:textDirection w:val="btL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color w:val="000000"/>
                          <w:sz w:val="44"/>
                          <w:szCs w:val="44"/>
                        </w:rPr>
                        <w:t>v</w:t>
                      </w:r>
                      <w:r w:rsidR="005F3E4A" w:rsidRPr="00960809">
                        <w:rPr>
                          <w:color w:val="000000"/>
                          <w:sz w:val="44"/>
                          <w:szCs w:val="44"/>
                        </w:rPr>
                        <w:t>egetable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FCA973" w14:textId="1C924C3A" w:rsidR="005F3E4A" w:rsidRPr="00DC1CA0" w:rsidRDefault="005F3E4A" w:rsidP="005F3E4A"/>
    <w:p w14:paraId="4770F7E0" w14:textId="444D737E" w:rsidR="00DC1CA0" w:rsidRPr="00DC1CA0" w:rsidRDefault="00F80B5C" w:rsidP="00DC1CA0">
      <w:r w:rsidRPr="00DC1CA0">
        <w:br/>
      </w:r>
      <w:r w:rsidR="00DC1CA0" w:rsidRPr="00DC1CA0">
        <w:br/>
      </w:r>
    </w:p>
    <w:p w14:paraId="53E23083" w14:textId="77777777" w:rsidR="001B5BA6" w:rsidRPr="00DC1CA0" w:rsidRDefault="001B5BA6" w:rsidP="00DC1CA0"/>
    <w:sectPr w:rsidR="001B5BA6" w:rsidRPr="00DC1C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BD40489" w14:textId="77777777" w:rsidR="00C401E7" w:rsidRDefault="00C401E7" w:rsidP="00DC1CA0">
      <w:r>
        <w:separator/>
      </w:r>
    </w:p>
  </w:endnote>
  <w:endnote w:type="continuationSeparator" w:id="0">
    <w:p w14:paraId="2DBB46DC" w14:textId="77777777" w:rsidR="00C401E7" w:rsidRDefault="00C401E7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F5B751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F75F39" w14:textId="2245AF4C" w:rsidR="009F0B2E" w:rsidRPr="008C5074" w:rsidRDefault="005F3E4A" w:rsidP="008C5074">
                          <w:pPr>
                            <w:pStyle w:val="Footer"/>
                          </w:pPr>
                          <w:r>
                            <w:t>enlighten 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00F75F39" w14:textId="2245AF4C" w:rsidR="009F0B2E" w:rsidRPr="008C5074" w:rsidRDefault="005F3E4A" w:rsidP="008C5074">
                    <w:pPr>
                      <w:pStyle w:val="Footer"/>
                    </w:pPr>
                    <w:r>
                      <w:t>enlighten 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FCB7B8C" w14:textId="77777777" w:rsidR="00C401E7" w:rsidRDefault="00C401E7" w:rsidP="00DC1CA0">
      <w:r>
        <w:separator/>
      </w:r>
    </w:p>
  </w:footnote>
  <w:footnote w:type="continuationSeparator" w:id="0">
    <w:p w14:paraId="6D29A47D" w14:textId="77777777" w:rsidR="00C401E7" w:rsidRDefault="00C401E7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4A"/>
    <w:rsid w:val="00072D23"/>
    <w:rsid w:val="000C7623"/>
    <w:rsid w:val="000D77D4"/>
    <w:rsid w:val="001B5BA6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5F3E4A"/>
    <w:rsid w:val="00644B47"/>
    <w:rsid w:val="006C5B24"/>
    <w:rsid w:val="006E2654"/>
    <w:rsid w:val="006F637F"/>
    <w:rsid w:val="00782F44"/>
    <w:rsid w:val="007A5710"/>
    <w:rsid w:val="007E5E08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B67C1"/>
    <w:rsid w:val="00AF213D"/>
    <w:rsid w:val="00BD7B9F"/>
    <w:rsid w:val="00BF08CE"/>
    <w:rsid w:val="00C401E7"/>
    <w:rsid w:val="00C83603"/>
    <w:rsid w:val="00CD2461"/>
    <w:rsid w:val="00CE2E34"/>
    <w:rsid w:val="00CF4EFB"/>
    <w:rsid w:val="00D4190F"/>
    <w:rsid w:val="00D72955"/>
    <w:rsid w:val="00D760BA"/>
    <w:rsid w:val="00DC1CA0"/>
    <w:rsid w:val="00DE0B48"/>
    <w:rsid w:val="00E15A68"/>
    <w:rsid w:val="00E26CEB"/>
    <w:rsid w:val="00E326C3"/>
    <w:rsid w:val="00E45663"/>
    <w:rsid w:val="00E46C11"/>
    <w:rsid w:val="00E76FF3"/>
    <w:rsid w:val="00EA2AF9"/>
    <w:rsid w:val="00EB6E7A"/>
    <w:rsid w:val="00F10244"/>
    <w:rsid w:val="00F5361A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7AB99"/>
  <w15:chartTrackingRefBased/>
  <w15:docId w15:val="{84B8734A-A705-1040-B888-05F0670E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33158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esktop/LEARN%20Vertical%20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Template.dotx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Laura Halstied</dc:creator>
  <cp:keywords/>
  <dc:description/>
  <cp:lastModifiedBy>Finley-Combs, Elsa C.</cp:lastModifiedBy>
  <cp:revision>2</cp:revision>
  <dcterms:created xsi:type="dcterms:W3CDTF">2026-08-05T14:27:00Z</dcterms:created>
  <dcterms:modified xsi:type="dcterms:W3CDTF">2026-08-05T14:27:00Z</dcterms:modified>
  <cp:category/>
</cp:coreProperties>
</file>