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63AE2" w14:textId="32BC75F6" w:rsidR="005C7628" w:rsidRPr="00F57C74" w:rsidRDefault="006F18E8" w:rsidP="00F57C74">
      <w:pPr>
        <w:pStyle w:val="Title"/>
        <w:rPr>
          <w:lang w:val="es-ES_tradnl"/>
        </w:rPr>
      </w:pPr>
      <w:r w:rsidRPr="00673876">
        <w:rPr>
          <w:lang w:val="es-ES_tradnl"/>
        </w:rPr>
        <w:t>cosecha en panal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F57C74" w14:paraId="3FC51292" w14:textId="77777777" w:rsidTr="00F11FC2">
        <w:tc>
          <w:tcPr>
            <w:tcW w:w="12950" w:type="dxa"/>
            <w:gridSpan w:val="5"/>
          </w:tcPr>
          <w:p w14:paraId="377933CD" w14:textId="7DEB9F25" w:rsidR="00F57C74" w:rsidRDefault="00F57C74" w:rsidP="00F11FC2">
            <w:r w:rsidRPr="00673876">
              <w:rPr>
                <w:lang w:val="es-ES_tradnl"/>
              </w:rPr>
              <w:t>En los hexágonos de abajo, escribe tres términos que estén conectados. En las líneas intermedias, explica cómo están conectados.</w:t>
            </w:r>
          </w:p>
        </w:tc>
      </w:tr>
      <w:tr w:rsidR="00F57C74" w14:paraId="1069D105" w14:textId="77777777" w:rsidTr="00F11FC2">
        <w:trPr>
          <w:trHeight w:val="2366"/>
        </w:trPr>
        <w:tc>
          <w:tcPr>
            <w:tcW w:w="2590" w:type="dxa"/>
          </w:tcPr>
          <w:p w14:paraId="06662F61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hidden="0" allowOverlap="1" wp14:anchorId="05B07DB5" wp14:editId="5ED3338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786626212" name="Hexagon 786626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F6162F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B07DB5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786626212" o:spid="_x0000_s1026" type="#_x0000_t9" style="position:absolute;margin-left:1.65pt;margin-top:15.8pt;width:109.85pt;height:97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DF6162F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19344288" w14:textId="77777777" w:rsidR="00F57C74" w:rsidRDefault="00F57C74" w:rsidP="00F11FC2">
            <w:pPr>
              <w:spacing w:line="480" w:lineRule="auto"/>
            </w:pPr>
          </w:p>
          <w:p w14:paraId="04E907EB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7AE171CC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35D79E7D" w14:textId="77777777" w:rsidR="00F57C74" w:rsidRDefault="00F57C74" w:rsidP="00F11FC2">
            <w:pPr>
              <w:spacing w:line="480" w:lineRule="auto"/>
            </w:pPr>
          </w:p>
        </w:tc>
        <w:tc>
          <w:tcPr>
            <w:tcW w:w="2590" w:type="dxa"/>
          </w:tcPr>
          <w:p w14:paraId="2BE7F329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hidden="0" allowOverlap="1" wp14:anchorId="676D041B" wp14:editId="5C436AE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338162103" name="Hexagon 338162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864A64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D041B" id="Hexagon 338162103" o:spid="_x0000_s1027" type="#_x0000_t9" style="position:absolute;margin-left:4.1pt;margin-top:15.8pt;width:109.85pt;height:97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2864A64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7C6825E3" w14:textId="77777777" w:rsidR="00F57C74" w:rsidRDefault="00F57C74" w:rsidP="00F11FC2">
            <w:pPr>
              <w:spacing w:line="480" w:lineRule="auto"/>
            </w:pPr>
          </w:p>
          <w:p w14:paraId="428265EF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1F8D4E07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0AF731F8" w14:textId="77777777" w:rsidR="00F57C74" w:rsidRDefault="00F57C74" w:rsidP="00F11FC2"/>
        </w:tc>
        <w:tc>
          <w:tcPr>
            <w:tcW w:w="2590" w:type="dxa"/>
          </w:tcPr>
          <w:p w14:paraId="4844BF40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hidden="0" allowOverlap="1" wp14:anchorId="2168293C" wp14:editId="3402A11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309546583" name="Hexagon 1309546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6E44AE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293C" id="Hexagon 1309546583" o:spid="_x0000_s1028" type="#_x0000_t9" style="position:absolute;margin-left:5.4pt;margin-top:15.8pt;width:109.85pt;height:97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wwS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86E44AE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57C74" w14:paraId="6163186A" w14:textId="77777777" w:rsidTr="00F11FC2">
        <w:tc>
          <w:tcPr>
            <w:tcW w:w="12950" w:type="dxa"/>
            <w:gridSpan w:val="5"/>
          </w:tcPr>
          <w:p w14:paraId="46846D54" w14:textId="03061EE2" w:rsidR="00F57C74" w:rsidRPr="00F57C74" w:rsidRDefault="00F57C74" w:rsidP="00F11FC2">
            <w:pPr>
              <w:rPr>
                <w:lang w:val="es-ES_tradnl"/>
              </w:rPr>
            </w:pPr>
            <w:r w:rsidRPr="00673876">
              <w:rPr>
                <w:lang w:val="es-ES_tradnl"/>
              </w:rPr>
              <w:t xml:space="preserve">En los hexágonos de abajo, escribe tres términos que estén conectados. En las líneas intermedias, explica cómo están conectados. </w:t>
            </w:r>
            <w:r>
              <w:rPr>
                <w:lang w:val="es-ES_tradnl"/>
              </w:rPr>
              <w:t>La segunda fila es una continuación de la línea</w:t>
            </w:r>
            <w:r w:rsidRPr="00673876">
              <w:rPr>
                <w:lang w:val="es-ES_tradnl"/>
              </w:rPr>
              <w:t xml:space="preserve">. </w:t>
            </w:r>
          </w:p>
        </w:tc>
      </w:tr>
      <w:tr w:rsidR="00F57C74" w14:paraId="3234F771" w14:textId="77777777" w:rsidTr="00F11FC2">
        <w:tc>
          <w:tcPr>
            <w:tcW w:w="2590" w:type="dxa"/>
          </w:tcPr>
          <w:p w14:paraId="31AC7FBD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hidden="0" allowOverlap="1" wp14:anchorId="63E9BA7A" wp14:editId="18A3C81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167103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980222851" name="Hexagon 19802228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E7F2B8F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9BA7A" id="Hexagon 1980222851" o:spid="_x0000_s1029" type="#_x0000_t9" style="position:absolute;margin-left:2.4pt;margin-top:13.15pt;width:109.85pt;height:9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o+d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E7F2B8F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41AD3859" w14:textId="77777777" w:rsidR="00F57C74" w:rsidRDefault="00F57C74" w:rsidP="00F11FC2">
            <w:pPr>
              <w:spacing w:line="480" w:lineRule="auto"/>
            </w:pPr>
          </w:p>
          <w:p w14:paraId="2D577B23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101BA82A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100EFA73" w14:textId="77777777" w:rsidR="00F57C74" w:rsidRDefault="00F57C74" w:rsidP="00F11FC2"/>
        </w:tc>
        <w:tc>
          <w:tcPr>
            <w:tcW w:w="2590" w:type="dxa"/>
          </w:tcPr>
          <w:p w14:paraId="29AAC12E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hidden="0" allowOverlap="1" wp14:anchorId="5E3FF82A" wp14:editId="57204CFB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159483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243488998" name="Hexagon 243488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0C66C0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FF82A" id="Hexagon 243488998" o:spid="_x0000_s1030" type="#_x0000_t9" style="position:absolute;margin-left:4.1pt;margin-top:12.55pt;width:109.85pt;height:9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10C66C0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16C1CC6B" w14:textId="77777777" w:rsidR="00F57C74" w:rsidRDefault="00F57C74" w:rsidP="00F11FC2">
            <w:pPr>
              <w:spacing w:line="480" w:lineRule="auto"/>
            </w:pPr>
          </w:p>
          <w:p w14:paraId="23CBDC05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5EC479AA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327C6465" w14:textId="77777777" w:rsidR="00F57C74" w:rsidRDefault="00F57C74" w:rsidP="00F11FC2"/>
        </w:tc>
        <w:tc>
          <w:tcPr>
            <w:tcW w:w="2590" w:type="dxa"/>
          </w:tcPr>
          <w:p w14:paraId="69245746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hidden="0" allowOverlap="1" wp14:anchorId="0D361E57" wp14:editId="7036AB5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159483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573027552" name="Hexagon 573027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1C668B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61E57" id="Hexagon 573027552" o:spid="_x0000_s1031" type="#_x0000_t9" style="position:absolute;margin-left:-.1pt;margin-top:12.55pt;width:109.85pt;height:97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2QK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1C668B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57C74" w14:paraId="092904F9" w14:textId="77777777" w:rsidTr="00F11FC2">
        <w:tc>
          <w:tcPr>
            <w:tcW w:w="2590" w:type="dxa"/>
          </w:tcPr>
          <w:p w14:paraId="350569D1" w14:textId="77777777" w:rsidR="00F57C74" w:rsidRDefault="00F57C74" w:rsidP="00F11FC2"/>
        </w:tc>
        <w:tc>
          <w:tcPr>
            <w:tcW w:w="2590" w:type="dxa"/>
          </w:tcPr>
          <w:p w14:paraId="2BB94082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7C576012" wp14:editId="3F0D995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189865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980214373" name="Hexagon 980214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8B318B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76012" id="Hexagon 980214373" o:spid="_x0000_s1032" type="#_x0000_t9" style="position:absolute;margin-left:.65pt;margin-top:14.95pt;width:109.85pt;height:97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78B318B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7CEC7CEF" w14:textId="77777777" w:rsidR="00F57C74" w:rsidRDefault="00F57C74" w:rsidP="00F11FC2">
            <w:pPr>
              <w:spacing w:line="480" w:lineRule="auto"/>
            </w:pPr>
          </w:p>
          <w:p w14:paraId="1781E87E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6DC0F36D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1E478BA5" w14:textId="77777777" w:rsidR="00F57C74" w:rsidRDefault="00F57C74" w:rsidP="00F11FC2"/>
        </w:tc>
        <w:tc>
          <w:tcPr>
            <w:tcW w:w="2590" w:type="dxa"/>
          </w:tcPr>
          <w:p w14:paraId="39C4F3C3" w14:textId="77777777" w:rsidR="00F57C74" w:rsidRDefault="00F57C74" w:rsidP="00F11F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hidden="0" allowOverlap="1" wp14:anchorId="07C04965" wp14:editId="76CC50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189865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644356483" name="Hexagon 1644356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0E4D0A" w14:textId="77777777" w:rsidR="00F57C74" w:rsidRDefault="00F57C74" w:rsidP="00F57C7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04965" id="Hexagon 1644356483" o:spid="_x0000_s1033" type="#_x0000_t9" style="position:absolute;margin-left:4.2pt;margin-top:14.95pt;width:109.85pt;height:97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0E4D0A" w14:textId="77777777" w:rsidR="00F57C74" w:rsidRDefault="00F57C74" w:rsidP="00F57C7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53C849DE" w14:textId="77777777" w:rsidR="00F57C74" w:rsidRDefault="00F57C74" w:rsidP="00F11FC2">
            <w:pPr>
              <w:spacing w:line="480" w:lineRule="auto"/>
            </w:pPr>
          </w:p>
          <w:p w14:paraId="45C6B52C" w14:textId="77777777" w:rsidR="00F57C74" w:rsidRDefault="00F57C74" w:rsidP="00F11FC2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7321258F" w14:textId="77777777" w:rsidR="00F57C74" w:rsidRDefault="00F57C74" w:rsidP="00F11FC2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59AAD137" w14:textId="77777777" w:rsidR="00F57C74" w:rsidRDefault="00F57C74" w:rsidP="00F11FC2"/>
        </w:tc>
      </w:tr>
    </w:tbl>
    <w:p w14:paraId="0D248B06" w14:textId="77777777" w:rsidR="00F57C74" w:rsidRPr="00F33303" w:rsidRDefault="00F57C74" w:rsidP="00F33303"/>
    <w:sectPr w:rsidR="00F57C74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48DCA5" w14:textId="77777777" w:rsidR="00D91D38" w:rsidRDefault="00D91D38" w:rsidP="009A4615">
      <w:pPr>
        <w:spacing w:after="0" w:line="240" w:lineRule="auto"/>
      </w:pPr>
      <w:r>
        <w:separator/>
      </w:r>
    </w:p>
  </w:endnote>
  <w:endnote w:type="continuationSeparator" w:id="0">
    <w:p w14:paraId="4A0A6FEA" w14:textId="77777777" w:rsidR="00D91D38" w:rsidRDefault="00D91D3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37EE1EB5" w:rsidR="00D04F53" w:rsidRPr="00C76450" w:rsidRDefault="0010729F" w:rsidP="00C76450">
                          <w:pPr>
                            <w:pStyle w:val="Footer"/>
                          </w:pPr>
                          <w:fldSimple w:instr=" TITLE  \* MERGEFORMAT ">
                            <w:r w:rsidR="00D35E18">
                              <w:t>Enlighten Me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37EE1EB5" w:rsidR="00D04F53" w:rsidRPr="00C76450" w:rsidRDefault="0010729F" w:rsidP="00C76450">
                    <w:pPr>
                      <w:pStyle w:val="Footer"/>
                    </w:pPr>
                    <w:fldSimple w:instr=" TITLE  \* MERGEFORMAT ">
                      <w:r w:rsidR="00D35E18">
                        <w:t>Enlighten Me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01108A" w14:textId="77777777" w:rsidR="00D91D38" w:rsidRDefault="00D91D38" w:rsidP="009A4615">
      <w:pPr>
        <w:spacing w:after="0" w:line="240" w:lineRule="auto"/>
      </w:pPr>
      <w:r>
        <w:separator/>
      </w:r>
    </w:p>
  </w:footnote>
  <w:footnote w:type="continuationSeparator" w:id="0">
    <w:p w14:paraId="005AD0CA" w14:textId="77777777" w:rsidR="00D91D38" w:rsidRDefault="00D91D38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0729F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3D0848"/>
    <w:rsid w:val="00424E6B"/>
    <w:rsid w:val="00467B1F"/>
    <w:rsid w:val="00480109"/>
    <w:rsid w:val="004856EB"/>
    <w:rsid w:val="0048595C"/>
    <w:rsid w:val="005448C2"/>
    <w:rsid w:val="00547DCA"/>
    <w:rsid w:val="00555159"/>
    <w:rsid w:val="005716BA"/>
    <w:rsid w:val="005A3A1A"/>
    <w:rsid w:val="005C7628"/>
    <w:rsid w:val="0063271E"/>
    <w:rsid w:val="006669F0"/>
    <w:rsid w:val="006A4013"/>
    <w:rsid w:val="006F18E8"/>
    <w:rsid w:val="006F637F"/>
    <w:rsid w:val="00741DDB"/>
    <w:rsid w:val="007E5E08"/>
    <w:rsid w:val="007F4DDC"/>
    <w:rsid w:val="00886FBD"/>
    <w:rsid w:val="00912773"/>
    <w:rsid w:val="009171B5"/>
    <w:rsid w:val="009A4615"/>
    <w:rsid w:val="009E1DD4"/>
    <w:rsid w:val="00A71218"/>
    <w:rsid w:val="00AB30CE"/>
    <w:rsid w:val="00AD0F89"/>
    <w:rsid w:val="00BD028C"/>
    <w:rsid w:val="00BE33F2"/>
    <w:rsid w:val="00BE5865"/>
    <w:rsid w:val="00C53852"/>
    <w:rsid w:val="00C76450"/>
    <w:rsid w:val="00C86A74"/>
    <w:rsid w:val="00D04F53"/>
    <w:rsid w:val="00D35E18"/>
    <w:rsid w:val="00D71FBC"/>
    <w:rsid w:val="00D91D38"/>
    <w:rsid w:val="00DA15AC"/>
    <w:rsid w:val="00DD3628"/>
    <w:rsid w:val="00DE0B48"/>
    <w:rsid w:val="00E46C11"/>
    <w:rsid w:val="00EC2F41"/>
    <w:rsid w:val="00EF0DD6"/>
    <w:rsid w:val="00F33303"/>
    <w:rsid w:val="00F35875"/>
    <w:rsid w:val="00F57C74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5C7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67</Words>
  <Characters>305</Characters>
  <Application>Microsoft Office Word</Application>
  <DocSecurity>0</DocSecurity>
  <Lines>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Enlighten Me</dc:title>
  <dc:subject/>
  <dc:creator>K20 Center</dc:creator>
  <cp:keywords/>
  <dc:description/>
  <cp:lastModifiedBy>Gracia, Ann M.</cp:lastModifiedBy>
  <cp:revision>3</cp:revision>
  <cp:lastPrinted>2026-08-13T16:55:00Z</cp:lastPrinted>
  <dcterms:created xsi:type="dcterms:W3CDTF">2026-08-13T16:55:00Z</dcterms:created>
  <dcterms:modified xsi:type="dcterms:W3CDTF">2026-08-13T16:55:00Z</dcterms:modified>
  <cp:category/>
</cp:coreProperties>
</file>